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1E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大三班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 w14:paraId="0EA72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18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五  小雨转晴</w:t>
      </w:r>
    </w:p>
    <w:p w14:paraId="2363D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 w14:paraId="6B137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 w14:paraId="2EE43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 w14:paraId="264782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1.幼儿来园人数：应到28人，实到24人，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刘悠然、杨子安、顾玥、曹云汐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请假。</w:t>
      </w:r>
    </w:p>
    <w:p w14:paraId="0FA2CB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</w:p>
    <w:p w14:paraId="6D816A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073290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03759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集体活动篇</w:t>
      </w:r>
    </w:p>
    <w:p w14:paraId="3FD07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1.手工：送给弟弟妹妹们的礼物</w:t>
      </w:r>
    </w:p>
    <w:p w14:paraId="4D4D0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大班的哥哥姐姐们化身小小手工家，用心创作可爱的太空泥小动物，将满满的善意与祝福，送给可爱的小班弟弟妹妹，用小手传递大爱，开启一场温柔的成长接力。活动中，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陈泽鑫、陈孟之、王言澈、吴锐、黄绾一、姚景珩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、李子姝、王辰宇、何姝缘、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潘鑫然、张子曾、周辰宇、李与梵、周米洛、李永澄、王思瑜、阮钦禾、张子安、许一诺、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郑昊、周书颜、贺宇晨、李梓宸、苏梓渊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充分发挥自己的想象力与动手能力，五颜六色的太空泥在稚嫩的小手中灵活变换。大家认真揉搓、按压、塑形、拼接，专注又细心，一点点勾勒出小动物可爱的模样。</w:t>
      </w:r>
    </w:p>
    <w:p w14:paraId="620CC1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4" name="图片 14" descr="IMG_4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43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13" name="图片 13" descr="IMG_4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43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8" name="图片 8" descr="IMG_4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43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7" name="图片 7" descr="IMG_4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438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6" name="图片 6" descr="IMG_4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44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21590" b="10160"/>
            <wp:docPr id="5" name="图片 5" descr="IMG_4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44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E5E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1D54BC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07803E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区域游戏篇     </w:t>
      </w:r>
    </w:p>
    <w:p w14:paraId="231C10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2902585</wp:posOffset>
                </wp:positionH>
                <wp:positionV relativeFrom="paragraph">
                  <wp:posOffset>1958340</wp:posOffset>
                </wp:positionV>
                <wp:extent cx="2392680" cy="497840"/>
                <wp:effectExtent l="6350" t="6350" r="13970" b="2921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E622E2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陈孟之、黄绾一在益智区玩猜猜你是谁。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55pt;margin-top:154.2pt;height:39.2pt;width:188.4pt;z-index:251660288;mso-width-relative:page;mso-height-relative:page;" fillcolor="#FFFFFF [3201]" filled="t" stroked="t" coordsize="21600,21600" o:gfxdata="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fWIKnY&#10;AAAACwEAAA8AAAAAAAAAAQAgAAAAIgAAAGRycy9kb3ducmV2LnhtbFBLAQIUABQAAAAIAIdO4kB0&#10;XFtzWQIAALk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1E622E2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陈孟之、黄绾一在益智区玩猜猜你是谁。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1972310</wp:posOffset>
                </wp:positionV>
                <wp:extent cx="2295525" cy="527685"/>
                <wp:effectExtent l="6350" t="6350" r="9525" b="2476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89075" y="3278505"/>
                          <a:ext cx="2295525" cy="527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C1461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周米洛、何姝缘在美工区用太空泥制作秋日小树林。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65pt;margin-top:155.3pt;height:41.55pt;width:180.75pt;z-index:251659264;mso-width-relative:page;mso-height-relative:page;" fillcolor="#FFFFFF [3201]" filled="t" stroked="t" coordsize="21600,21600" o:gfxdata="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uUnJt1QAAAAkBAAAPAAAAAAAAAAEAIAAAACIAAABkcnMvZG93bnJldi54bWxQSwECFAAU&#10;AAAACACHTuJAseCOPmYCAADDBAAADgAAAAAAAAABACAAAAAk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49C1461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周米洛、何姝缘在美工区用太空泥制作秋日小树林。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15" name="图片 15" descr="IMG_4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43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 w:val="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16" name="图片 16" descr="IMG_4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43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E41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</w:pPr>
    </w:p>
    <w:p w14:paraId="62B5CF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</w:pPr>
    </w:p>
    <w:p w14:paraId="410708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17" name="图片 17" descr="IMG_4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43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 w:val="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 w:eastAsiaTheme="minorEastAsia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12700" b="3175"/>
            <wp:docPr id="18" name="图片 18" descr="IMG_4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43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CE2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3810</wp:posOffset>
                </wp:positionV>
                <wp:extent cx="2295525" cy="468630"/>
                <wp:effectExtent l="6350" t="6350" r="9525" b="762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5221C9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许一诺、陈泽鑫、潘鑫然在智高区拼搭轨道。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8pt;margin-top:0.3pt;height:36.9pt;width:180.75pt;z-index:251662336;mso-width-relative:page;mso-height-relative:page;" fillcolor="#FFFFFF [3201]" filled="t" stroked="t" coordsize="21600,21600" o:gfxdata="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YZNZLV&#10;AAAABwEAAA8AAAAAAAAAAQAgAAAAIgAAAGRycy9kb3ducmV2LnhtbFBLAQIUABQAAAAIAIdO4kB6&#10;xlEyXAIAALkEAAAOAAAAAAAAAAEAIAAAACQ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65221C9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许一诺、陈泽鑫、潘鑫然在智高区拼搭轨道。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13335</wp:posOffset>
                </wp:positionV>
                <wp:extent cx="2295525" cy="478790"/>
                <wp:effectExtent l="6350" t="6350" r="9525" b="2286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78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F228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郑昊、吴锐在地面建构房子。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1.05pt;height:37.7pt;width:180.75pt;z-index:251661312;mso-width-relative:page;mso-height-relative:page;" fillcolor="#FFFFFF [3201]" filled="t" stroked="t" coordsize="21600,21600" o:gfxdata="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HEJiW1AAA&#10;AAYBAAAPAAAAAAAAAAEAIAAAACIAAABkcnMvZG93bnJldi54bWxQSwECFAAUAAAACACHTuJACr2c&#10;WFsCAAC5BAAADgAAAAAAAAABACAAAAAj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08F228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郑昊、吴锐在地面建构房子。</w:t>
                      </w:r>
                    </w:p>
                  </w:txbxContent>
                </v:textbox>
              </v:shape>
            </w:pict>
          </mc:Fallback>
        </mc:AlternateContent>
      </w:r>
    </w:p>
    <w:p w14:paraId="5C103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06AC0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    </w:t>
      </w:r>
    </w:p>
    <w:p w14:paraId="3312B4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81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生活活动篇</w:t>
      </w:r>
    </w:p>
    <w:p w14:paraId="2C7B9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观察时间：</w:t>
      </w: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26.9.18</w:t>
      </w:r>
    </w:p>
    <w:p w14:paraId="7BFBB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观察对象：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大三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班今日来园幼儿</w:t>
      </w:r>
    </w:p>
    <w:p w14:paraId="6C961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观察者：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钱乃静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刘恬君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王芳</w:t>
      </w:r>
    </w:p>
    <w:p w14:paraId="78F7A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观察目的：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具有良好的生活习惯与生活能力（指向能力）</w:t>
      </w:r>
    </w:p>
    <w:p w14:paraId="1E871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1" w:firstLineChars="196"/>
        <w:textAlignment w:val="auto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观察内容：</w:t>
      </w:r>
    </w:p>
    <w:p w14:paraId="51539E5A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①坚持午睡</w:t>
      </w:r>
    </w:p>
    <w:p w14:paraId="65766C9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主动饮用白开水</w:t>
      </w:r>
    </w:p>
    <w:p w14:paraId="215DC02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③游戏后整理好玩具</w:t>
      </w:r>
    </w:p>
    <w:p w14:paraId="3D6D2F0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</w:rPr>
        <w:t>④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按时进餐（点心、午餐）</w:t>
      </w:r>
    </w:p>
    <w:p w14:paraId="1D254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sz w:val="24"/>
          <w:szCs w:val="24"/>
          <w:lang w:eastAsia="ja-JP"/>
        </w:rPr>
        <w:t>观察背景：</w:t>
      </w:r>
    </w:p>
    <w:p w14:paraId="026FC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sz w:val="24"/>
          <w:szCs w:val="24"/>
          <w:lang w:eastAsia="ja-JP"/>
        </w:rPr>
        <w:t xml:space="preserve">    纵观幼儿在园一日生活中的各种小事</w:t>
      </w:r>
      <w:r>
        <w:rPr>
          <w:rFonts w:hint="eastAsia" w:ascii="宋体" w:hAnsi="宋体" w:eastAsia="宋体" w:cs="宋体"/>
          <w:sz w:val="24"/>
          <w:szCs w:val="24"/>
        </w:rPr>
        <w:t xml:space="preserve"> ，已经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进行</w:t>
      </w:r>
      <w:r>
        <w:rPr>
          <w:rFonts w:hint="eastAsia" w:ascii="宋体" w:hAnsi="宋体" w:eastAsia="宋体" w:cs="宋体"/>
          <w:sz w:val="24"/>
          <w:szCs w:val="24"/>
        </w:rPr>
        <w:t>了一段时间的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“具有良好的生活习惯与生活能力”观察记录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hint="eastAsia" w:ascii="宋体" w:hAnsi="宋体" w:eastAsia="宋体" w:cs="宋体"/>
          <w:sz w:val="24"/>
          <w:szCs w:val="24"/>
        </w:rPr>
        <w:t>午</w:t>
      </w:r>
      <w:r>
        <w:rPr>
          <w:rFonts w:hint="eastAsia" w:ascii="宋体" w:hAnsi="宋体" w:eastAsia="宋体" w:cs="宋体"/>
          <w:sz w:val="24"/>
          <w:szCs w:val="24"/>
          <w:lang w:eastAsia="ja-JP"/>
        </w:rPr>
        <w:t>餐等。</w:t>
      </w:r>
    </w:p>
    <w:p w14:paraId="6F5A2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ja-JP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ja-JP"/>
        </w:rPr>
        <w:t>（备注：家园共同合作，才是最高效的方式呀！）</w:t>
      </w:r>
    </w:p>
    <w:tbl>
      <w:tblPr>
        <w:tblStyle w:val="11"/>
        <w:tblW w:w="7721" w:type="dxa"/>
        <w:jc w:val="center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237"/>
        <w:gridCol w:w="1318"/>
        <w:gridCol w:w="1435"/>
        <w:gridCol w:w="2293"/>
      </w:tblGrid>
      <w:tr w14:paraId="3E5B0500">
        <w:trPr>
          <w:trHeight w:val="651" w:hRule="atLeast"/>
          <w:jc w:val="center"/>
        </w:trPr>
        <w:tc>
          <w:tcPr>
            <w:tcW w:w="1438" w:type="dxa"/>
            <w:vAlign w:val="center"/>
          </w:tcPr>
          <w:p w14:paraId="208446F3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儿童</w:t>
            </w:r>
          </w:p>
        </w:tc>
        <w:tc>
          <w:tcPr>
            <w:tcW w:w="1237" w:type="dxa"/>
            <w:vAlign w:val="center"/>
          </w:tcPr>
          <w:p w14:paraId="056F07D5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坚持午睡</w:t>
            </w:r>
          </w:p>
        </w:tc>
        <w:tc>
          <w:tcPr>
            <w:tcW w:w="1318" w:type="dxa"/>
            <w:vAlign w:val="center"/>
          </w:tcPr>
          <w:p w14:paraId="4F023350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14:paraId="1CA7F5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整理好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玩具</w:t>
            </w:r>
          </w:p>
        </w:tc>
        <w:tc>
          <w:tcPr>
            <w:tcW w:w="2293" w:type="dxa"/>
            <w:vAlign w:val="center"/>
          </w:tcPr>
          <w:p w14:paraId="3801D4A4">
            <w:pPr>
              <w:keepNext w:val="0"/>
              <w:keepLines w:val="0"/>
              <w:suppressLineNumbers w:val="0"/>
              <w:spacing w:before="4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ja-JP"/>
              </w:rPr>
              <w:t>用好点心、吃完午餐</w:t>
            </w:r>
          </w:p>
        </w:tc>
      </w:tr>
      <w:tr w14:paraId="000F56BE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D343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何姝缘</w:t>
            </w:r>
          </w:p>
        </w:tc>
        <w:tc>
          <w:tcPr>
            <w:tcW w:w="1237" w:type="dxa"/>
            <w:vAlign w:val="top"/>
          </w:tcPr>
          <w:p w14:paraId="66A0C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4531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5F80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647D5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663375">
        <w:trPr>
          <w:trHeight w:val="318" w:hRule="atLeast"/>
          <w:jc w:val="center"/>
        </w:trPr>
        <w:tc>
          <w:tcPr>
            <w:tcW w:w="1438" w:type="dxa"/>
            <w:vAlign w:val="center"/>
          </w:tcPr>
          <w:p w14:paraId="394F14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许一诺</w:t>
            </w:r>
          </w:p>
        </w:tc>
        <w:tc>
          <w:tcPr>
            <w:tcW w:w="1237" w:type="dxa"/>
            <w:vAlign w:val="top"/>
          </w:tcPr>
          <w:p w14:paraId="7E177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DC82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3F3C2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4596D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10759E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E122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王思瑜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78CF62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73F4B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38800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E973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3A04F2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61645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张子曾</w:t>
            </w:r>
          </w:p>
        </w:tc>
        <w:tc>
          <w:tcPr>
            <w:tcW w:w="1237" w:type="dxa"/>
            <w:vAlign w:val="top"/>
          </w:tcPr>
          <w:p w14:paraId="6A1E2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1AA4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06633C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5516D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7D9AF4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25CD50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周米洛</w:t>
            </w:r>
          </w:p>
        </w:tc>
        <w:tc>
          <w:tcPr>
            <w:tcW w:w="1237" w:type="dxa"/>
            <w:vAlign w:val="top"/>
          </w:tcPr>
          <w:p w14:paraId="13CD0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1B77F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230CA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13B38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2A7D4E5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7A5A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黄绾一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24884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15431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A49B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09E51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B48486F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41919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李与梵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05759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2D8BE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62613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87D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243D710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01F1D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李梓宸</w:t>
            </w:r>
          </w:p>
        </w:tc>
        <w:tc>
          <w:tcPr>
            <w:tcW w:w="1237" w:type="dxa"/>
            <w:vAlign w:val="top"/>
          </w:tcPr>
          <w:p w14:paraId="06244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vAlign w:val="top"/>
          </w:tcPr>
          <w:p w14:paraId="47F83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vAlign w:val="top"/>
          </w:tcPr>
          <w:p w14:paraId="70750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vAlign w:val="top"/>
          </w:tcPr>
          <w:p w14:paraId="27B5B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菜没吃完</w:t>
            </w:r>
          </w:p>
        </w:tc>
      </w:tr>
      <w:tr w14:paraId="71EE1AC8">
        <w:trPr>
          <w:trHeight w:val="365" w:hRule="atLeast"/>
          <w:jc w:val="center"/>
        </w:trPr>
        <w:tc>
          <w:tcPr>
            <w:tcW w:w="1438" w:type="dxa"/>
            <w:vAlign w:val="center"/>
          </w:tcPr>
          <w:p w14:paraId="114CF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李永澄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1E669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5B066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shd w:val="clear" w:color="auto" w:fill="auto"/>
            <w:vAlign w:val="top"/>
          </w:tcPr>
          <w:p w14:paraId="72783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shd w:val="clear" w:color="auto" w:fill="auto"/>
            <w:vAlign w:val="top"/>
          </w:tcPr>
          <w:p w14:paraId="5394F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585002C7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8524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王言澈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BF5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A56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A428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8902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67C8BF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D60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0C97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452F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F628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E758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1DA63F3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64C9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顾玥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7FC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6871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0EB7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C56A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F67EECD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88AC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陈泽鑫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819F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E4A2E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B97B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AEB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03991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3C6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阮钦禾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5C2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FDCC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FA3F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A602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B7BF9B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3D70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刘悠然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/>
            <w:vAlign w:val="top"/>
          </w:tcPr>
          <w:p w14:paraId="36046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/>
            <w:vAlign w:val="top"/>
          </w:tcPr>
          <w:p w14:paraId="6F4A3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/>
            <w:vAlign w:val="top"/>
          </w:tcPr>
          <w:p w14:paraId="2A9B9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/>
            <w:vAlign w:val="top"/>
          </w:tcPr>
          <w:p w14:paraId="00C27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7095A24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E18C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李子姝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9BC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1A4F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5D8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43008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3D940E2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2585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吴锐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704B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F7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D5D0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24AD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98BC8A3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9220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苏梓渊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279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F54C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15E7E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03F1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菜没吃完</w:t>
            </w:r>
          </w:p>
        </w:tc>
      </w:tr>
      <w:tr w14:paraId="284081BE">
        <w:trPr>
          <w:trHeight w:val="78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FEA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姚景珩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E856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13913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827E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754DEA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6F3FA63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8909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杨子安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FFFD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9DEA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D1F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4158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5BB3C01">
        <w:trPr>
          <w:trHeight w:val="329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4ED7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王辰宇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2FD2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783C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3E169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0FA54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39769BE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F847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张子安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51B0D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CFEB6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398A0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8263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7A12D91F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91FE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曹云汐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D94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8781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A499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A75C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3086D64">
        <w:trPr>
          <w:trHeight w:val="332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474B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陈孟之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3246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128BB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24D59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top"/>
          </w:tcPr>
          <w:p w14:paraId="69DFA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34D31E0B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CF4E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潘鑫然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94E6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4C82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AC4A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F89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6BF2895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62057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贺宇晨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B712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晚睡</w:t>
            </w:r>
            <w:bookmarkStart w:id="0" w:name="_GoBack"/>
            <w:bookmarkEnd w:id="0"/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048652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46FA4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351E2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2E37D419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E9C0E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郑昊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D8269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1EDDF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1A759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616E3A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</w:tr>
      <w:tr w14:paraId="4217211A">
        <w:trPr>
          <w:trHeight w:val="365" w:hRule="atLeast"/>
          <w:jc w:val="center"/>
        </w:trPr>
        <w:tc>
          <w:tcPr>
            <w:tcW w:w="143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461A7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周书颜</w:t>
            </w:r>
          </w:p>
        </w:tc>
        <w:tc>
          <w:tcPr>
            <w:tcW w:w="1237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706A4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31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57F7D1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143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248F3E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229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top"/>
          </w:tcPr>
          <w:p w14:paraId="162924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菜没吃完</w:t>
            </w:r>
          </w:p>
        </w:tc>
      </w:tr>
    </w:tbl>
    <w:p w14:paraId="32ABD8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6691BB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 w14:paraId="15ED7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center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u w:val="none"/>
          <w:lang w:val="en-US" w:eastAsia="zh-CN"/>
        </w:rPr>
        <w:t>温馨提示</w:t>
      </w:r>
    </w:p>
    <w:p w14:paraId="131193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★各位家长，秋季是传染病高发期，请尽量不要带孩子去人多密集的场所，身体不适时建议在家休息，避免交叉感染。</w:t>
      </w:r>
    </w:p>
    <w:p w14:paraId="52F7AC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jc w:val="left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★各位家长，今天周五没有延时班，4点放学，请大家转告接送的家人，准时来接哦～另外，因放假调休，本周日正常来园哦！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91647">
    <w:pPr>
      <w:pStyle w:val="5"/>
    </w:pPr>
  </w:p>
  <w:p w14:paraId="4FFDF9D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84643"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YwLCJoZGlkIjoiMGM1Njc4MWRmNjVlZjM5YTQ4ZDhmNjlkZmI3NTUzODkiLCJ1c2VyQ291bnQiOjJ9"/>
  </w:docVars>
  <w:rsids>
    <w:rsidRoot w:val="FDDFC22F"/>
    <w:rsid w:val="002F43F3"/>
    <w:rsid w:val="005E3388"/>
    <w:rsid w:val="00750526"/>
    <w:rsid w:val="00BA7A8E"/>
    <w:rsid w:val="014906D9"/>
    <w:rsid w:val="01576215"/>
    <w:rsid w:val="017E0A5C"/>
    <w:rsid w:val="019A12B3"/>
    <w:rsid w:val="01B7115A"/>
    <w:rsid w:val="01BF0EA6"/>
    <w:rsid w:val="01C32272"/>
    <w:rsid w:val="01EF2C7B"/>
    <w:rsid w:val="02102C5A"/>
    <w:rsid w:val="02327EB0"/>
    <w:rsid w:val="02395671"/>
    <w:rsid w:val="02775FB5"/>
    <w:rsid w:val="02B353FD"/>
    <w:rsid w:val="02EB5919"/>
    <w:rsid w:val="033A2042"/>
    <w:rsid w:val="0381036B"/>
    <w:rsid w:val="0384068E"/>
    <w:rsid w:val="03AB7CC0"/>
    <w:rsid w:val="04044A8F"/>
    <w:rsid w:val="044C35E0"/>
    <w:rsid w:val="04D65CDA"/>
    <w:rsid w:val="04EC4897"/>
    <w:rsid w:val="054B2389"/>
    <w:rsid w:val="05CA13F7"/>
    <w:rsid w:val="05D275D9"/>
    <w:rsid w:val="05FB0B46"/>
    <w:rsid w:val="06E12B57"/>
    <w:rsid w:val="06E85D63"/>
    <w:rsid w:val="06FE2509"/>
    <w:rsid w:val="07454BF9"/>
    <w:rsid w:val="0798667D"/>
    <w:rsid w:val="07A8169D"/>
    <w:rsid w:val="080961A7"/>
    <w:rsid w:val="08386984"/>
    <w:rsid w:val="083A5F79"/>
    <w:rsid w:val="08A776BD"/>
    <w:rsid w:val="094A2AB1"/>
    <w:rsid w:val="0A67018F"/>
    <w:rsid w:val="0A944CD6"/>
    <w:rsid w:val="0A9F76EF"/>
    <w:rsid w:val="0AA23099"/>
    <w:rsid w:val="0AEC3EEE"/>
    <w:rsid w:val="0AFF26B2"/>
    <w:rsid w:val="0B6D49E9"/>
    <w:rsid w:val="0BAC4C0D"/>
    <w:rsid w:val="0C584D1A"/>
    <w:rsid w:val="0C9C3667"/>
    <w:rsid w:val="0D48122D"/>
    <w:rsid w:val="0D887F18"/>
    <w:rsid w:val="0DAF3062"/>
    <w:rsid w:val="0E160927"/>
    <w:rsid w:val="0E5A468B"/>
    <w:rsid w:val="0E5F56BF"/>
    <w:rsid w:val="0EE36B21"/>
    <w:rsid w:val="0F102F50"/>
    <w:rsid w:val="0FC43A45"/>
    <w:rsid w:val="10324148"/>
    <w:rsid w:val="1041196E"/>
    <w:rsid w:val="10786F12"/>
    <w:rsid w:val="11DB6F7B"/>
    <w:rsid w:val="11F23A69"/>
    <w:rsid w:val="11F60A9F"/>
    <w:rsid w:val="11FD9232"/>
    <w:rsid w:val="12764D5E"/>
    <w:rsid w:val="1290090D"/>
    <w:rsid w:val="12B559CF"/>
    <w:rsid w:val="139800F7"/>
    <w:rsid w:val="13B65B4D"/>
    <w:rsid w:val="13C07FD4"/>
    <w:rsid w:val="1414312C"/>
    <w:rsid w:val="14227D18"/>
    <w:rsid w:val="14265677"/>
    <w:rsid w:val="14391919"/>
    <w:rsid w:val="14513D88"/>
    <w:rsid w:val="145C3A30"/>
    <w:rsid w:val="147033E5"/>
    <w:rsid w:val="14C57350"/>
    <w:rsid w:val="15AE2711"/>
    <w:rsid w:val="15F0328F"/>
    <w:rsid w:val="16305792"/>
    <w:rsid w:val="16AC467B"/>
    <w:rsid w:val="16AD282D"/>
    <w:rsid w:val="16C1446C"/>
    <w:rsid w:val="16D337A8"/>
    <w:rsid w:val="18EB6991"/>
    <w:rsid w:val="18FA7144"/>
    <w:rsid w:val="19097C0F"/>
    <w:rsid w:val="194870F3"/>
    <w:rsid w:val="1984243E"/>
    <w:rsid w:val="1AAD665B"/>
    <w:rsid w:val="1B236A3C"/>
    <w:rsid w:val="1B791426"/>
    <w:rsid w:val="1C1523D4"/>
    <w:rsid w:val="1CBD105D"/>
    <w:rsid w:val="1D1A3349"/>
    <w:rsid w:val="1D3A7F60"/>
    <w:rsid w:val="1D421050"/>
    <w:rsid w:val="1D5501B1"/>
    <w:rsid w:val="1DB85CBF"/>
    <w:rsid w:val="1DD0349B"/>
    <w:rsid w:val="1DDB027C"/>
    <w:rsid w:val="1DF052E6"/>
    <w:rsid w:val="1E1F0E40"/>
    <w:rsid w:val="1E2B2EE3"/>
    <w:rsid w:val="1E326B18"/>
    <w:rsid w:val="1EA8249F"/>
    <w:rsid w:val="1EBD0A44"/>
    <w:rsid w:val="1F29007A"/>
    <w:rsid w:val="1F2E4FEB"/>
    <w:rsid w:val="1F3B41CE"/>
    <w:rsid w:val="1F5316E5"/>
    <w:rsid w:val="206634D3"/>
    <w:rsid w:val="207E6C22"/>
    <w:rsid w:val="20AA55A3"/>
    <w:rsid w:val="20E07ADB"/>
    <w:rsid w:val="2143271D"/>
    <w:rsid w:val="2164721B"/>
    <w:rsid w:val="219140CF"/>
    <w:rsid w:val="21B86822"/>
    <w:rsid w:val="22362593"/>
    <w:rsid w:val="228536FC"/>
    <w:rsid w:val="22973DD8"/>
    <w:rsid w:val="22AE5504"/>
    <w:rsid w:val="23284D35"/>
    <w:rsid w:val="23EB4030"/>
    <w:rsid w:val="242C0C79"/>
    <w:rsid w:val="2572222E"/>
    <w:rsid w:val="25DE50BD"/>
    <w:rsid w:val="26135CCE"/>
    <w:rsid w:val="26B04379"/>
    <w:rsid w:val="26DF596B"/>
    <w:rsid w:val="27135AA0"/>
    <w:rsid w:val="272419A5"/>
    <w:rsid w:val="276969B7"/>
    <w:rsid w:val="2781408C"/>
    <w:rsid w:val="27A1068C"/>
    <w:rsid w:val="27EFD32C"/>
    <w:rsid w:val="282A780D"/>
    <w:rsid w:val="29721A6E"/>
    <w:rsid w:val="29C24B1A"/>
    <w:rsid w:val="2A111FD6"/>
    <w:rsid w:val="2B107731"/>
    <w:rsid w:val="2B3FE990"/>
    <w:rsid w:val="2B6A0DB8"/>
    <w:rsid w:val="2B735258"/>
    <w:rsid w:val="2B742F19"/>
    <w:rsid w:val="2BBB0ECF"/>
    <w:rsid w:val="2CAC2060"/>
    <w:rsid w:val="2CCE39E0"/>
    <w:rsid w:val="2D0E14EB"/>
    <w:rsid w:val="2D677CFA"/>
    <w:rsid w:val="2D8C17C5"/>
    <w:rsid w:val="2E1C49D7"/>
    <w:rsid w:val="2E284219"/>
    <w:rsid w:val="2EAB0DB9"/>
    <w:rsid w:val="2F241B97"/>
    <w:rsid w:val="2F266306"/>
    <w:rsid w:val="2F485032"/>
    <w:rsid w:val="305F109D"/>
    <w:rsid w:val="30A763DE"/>
    <w:rsid w:val="30AB1858"/>
    <w:rsid w:val="30BA08A0"/>
    <w:rsid w:val="3135569E"/>
    <w:rsid w:val="31BA0E9B"/>
    <w:rsid w:val="31C11689"/>
    <w:rsid w:val="324454D1"/>
    <w:rsid w:val="32666DBF"/>
    <w:rsid w:val="329E08EA"/>
    <w:rsid w:val="32D1177D"/>
    <w:rsid w:val="32E64D8F"/>
    <w:rsid w:val="33430A92"/>
    <w:rsid w:val="3357441C"/>
    <w:rsid w:val="339A056B"/>
    <w:rsid w:val="33FD3C99"/>
    <w:rsid w:val="346C3EEE"/>
    <w:rsid w:val="350552A4"/>
    <w:rsid w:val="351B0EDF"/>
    <w:rsid w:val="352A7659"/>
    <w:rsid w:val="35F95624"/>
    <w:rsid w:val="35FBF44D"/>
    <w:rsid w:val="361138EA"/>
    <w:rsid w:val="363A3D94"/>
    <w:rsid w:val="367B6228"/>
    <w:rsid w:val="36976A25"/>
    <w:rsid w:val="377559DC"/>
    <w:rsid w:val="377E00AB"/>
    <w:rsid w:val="37935CC0"/>
    <w:rsid w:val="379B7702"/>
    <w:rsid w:val="37F9BC48"/>
    <w:rsid w:val="383B7AD7"/>
    <w:rsid w:val="38D40A8C"/>
    <w:rsid w:val="38F270C4"/>
    <w:rsid w:val="38FD6262"/>
    <w:rsid w:val="397E3815"/>
    <w:rsid w:val="39AFA0C9"/>
    <w:rsid w:val="39CD59CF"/>
    <w:rsid w:val="39D7D09D"/>
    <w:rsid w:val="39E45A6C"/>
    <w:rsid w:val="39EF870C"/>
    <w:rsid w:val="3A490E2C"/>
    <w:rsid w:val="3A75471B"/>
    <w:rsid w:val="3B01162D"/>
    <w:rsid w:val="3B34332F"/>
    <w:rsid w:val="3B7630D2"/>
    <w:rsid w:val="3B9C651A"/>
    <w:rsid w:val="3BAB3883"/>
    <w:rsid w:val="3C5F362D"/>
    <w:rsid w:val="3C7B419F"/>
    <w:rsid w:val="3CF3187E"/>
    <w:rsid w:val="3DAE6E5D"/>
    <w:rsid w:val="3DE65094"/>
    <w:rsid w:val="3DF241FE"/>
    <w:rsid w:val="3E1655C1"/>
    <w:rsid w:val="3E4E093F"/>
    <w:rsid w:val="3EA5077D"/>
    <w:rsid w:val="3EB25DE3"/>
    <w:rsid w:val="3EED98E9"/>
    <w:rsid w:val="3F4AA5B5"/>
    <w:rsid w:val="3F96015F"/>
    <w:rsid w:val="3FDF7D12"/>
    <w:rsid w:val="3FE79CDB"/>
    <w:rsid w:val="3FEB10D0"/>
    <w:rsid w:val="3FFD65E9"/>
    <w:rsid w:val="40C3574B"/>
    <w:rsid w:val="42A0589C"/>
    <w:rsid w:val="42C72229"/>
    <w:rsid w:val="43B92F5B"/>
    <w:rsid w:val="44011548"/>
    <w:rsid w:val="44502E83"/>
    <w:rsid w:val="4455396D"/>
    <w:rsid w:val="44F72A65"/>
    <w:rsid w:val="454A343A"/>
    <w:rsid w:val="455226EB"/>
    <w:rsid w:val="45DD11DA"/>
    <w:rsid w:val="45EB544C"/>
    <w:rsid w:val="460012F9"/>
    <w:rsid w:val="46141B3D"/>
    <w:rsid w:val="461E049E"/>
    <w:rsid w:val="468F79D4"/>
    <w:rsid w:val="46BA174A"/>
    <w:rsid w:val="46F32A4C"/>
    <w:rsid w:val="47016E9C"/>
    <w:rsid w:val="476C7A39"/>
    <w:rsid w:val="48586F51"/>
    <w:rsid w:val="488E3597"/>
    <w:rsid w:val="489D09BB"/>
    <w:rsid w:val="48AE001D"/>
    <w:rsid w:val="48EB621C"/>
    <w:rsid w:val="4936052D"/>
    <w:rsid w:val="495367D8"/>
    <w:rsid w:val="49BA3E59"/>
    <w:rsid w:val="49BA6DAB"/>
    <w:rsid w:val="4A7F7389"/>
    <w:rsid w:val="4AE433C6"/>
    <w:rsid w:val="4B017691"/>
    <w:rsid w:val="4B3A599A"/>
    <w:rsid w:val="4BED7803"/>
    <w:rsid w:val="4BFFE1E8"/>
    <w:rsid w:val="4C400805"/>
    <w:rsid w:val="4C6578E8"/>
    <w:rsid w:val="4C8D413E"/>
    <w:rsid w:val="4CA133E9"/>
    <w:rsid w:val="4D227490"/>
    <w:rsid w:val="4D6B5451"/>
    <w:rsid w:val="4DB0473D"/>
    <w:rsid w:val="4DD34C16"/>
    <w:rsid w:val="4DE80E46"/>
    <w:rsid w:val="4E345940"/>
    <w:rsid w:val="4E672E89"/>
    <w:rsid w:val="4EE518DA"/>
    <w:rsid w:val="4F3A0A21"/>
    <w:rsid w:val="4F5921E9"/>
    <w:rsid w:val="4F6F5E55"/>
    <w:rsid w:val="4F761909"/>
    <w:rsid w:val="4F8F602D"/>
    <w:rsid w:val="4FB72BD2"/>
    <w:rsid w:val="4FBA5EFC"/>
    <w:rsid w:val="50135872"/>
    <w:rsid w:val="5032428D"/>
    <w:rsid w:val="50EC673E"/>
    <w:rsid w:val="512753F3"/>
    <w:rsid w:val="51277B58"/>
    <w:rsid w:val="5131462A"/>
    <w:rsid w:val="513427A9"/>
    <w:rsid w:val="51410C09"/>
    <w:rsid w:val="51F37485"/>
    <w:rsid w:val="522D7060"/>
    <w:rsid w:val="538E4775"/>
    <w:rsid w:val="53AE244F"/>
    <w:rsid w:val="540A50E0"/>
    <w:rsid w:val="547B4CC3"/>
    <w:rsid w:val="55413F5C"/>
    <w:rsid w:val="555E4D51"/>
    <w:rsid w:val="56141C6A"/>
    <w:rsid w:val="567752D1"/>
    <w:rsid w:val="567D7B92"/>
    <w:rsid w:val="56BF6C25"/>
    <w:rsid w:val="573B2245"/>
    <w:rsid w:val="57577905"/>
    <w:rsid w:val="5782519E"/>
    <w:rsid w:val="57D50F92"/>
    <w:rsid w:val="57E03A9E"/>
    <w:rsid w:val="57FA644E"/>
    <w:rsid w:val="589741B3"/>
    <w:rsid w:val="58985000"/>
    <w:rsid w:val="58F94384"/>
    <w:rsid w:val="59E04384"/>
    <w:rsid w:val="5A9D23A8"/>
    <w:rsid w:val="5ACC7A5C"/>
    <w:rsid w:val="5B033F87"/>
    <w:rsid w:val="5B1D0A58"/>
    <w:rsid w:val="5B79631E"/>
    <w:rsid w:val="5BEA1021"/>
    <w:rsid w:val="5C0B242B"/>
    <w:rsid w:val="5C0C6AB2"/>
    <w:rsid w:val="5C592653"/>
    <w:rsid w:val="5C8A6B4B"/>
    <w:rsid w:val="5CEE7D8C"/>
    <w:rsid w:val="5D620571"/>
    <w:rsid w:val="5D996573"/>
    <w:rsid w:val="5E7F69B4"/>
    <w:rsid w:val="5E997691"/>
    <w:rsid w:val="5EE231A0"/>
    <w:rsid w:val="5F39617D"/>
    <w:rsid w:val="5F595560"/>
    <w:rsid w:val="5F947A66"/>
    <w:rsid w:val="5FA70AF5"/>
    <w:rsid w:val="5FAF0EDF"/>
    <w:rsid w:val="5FFE9047"/>
    <w:rsid w:val="5FFFBB84"/>
    <w:rsid w:val="60413513"/>
    <w:rsid w:val="6043003A"/>
    <w:rsid w:val="606E4241"/>
    <w:rsid w:val="60CD5394"/>
    <w:rsid w:val="60CF0C44"/>
    <w:rsid w:val="610D52D4"/>
    <w:rsid w:val="611A10B3"/>
    <w:rsid w:val="616E73BE"/>
    <w:rsid w:val="61E459BD"/>
    <w:rsid w:val="620B141A"/>
    <w:rsid w:val="623D2AA3"/>
    <w:rsid w:val="627556DE"/>
    <w:rsid w:val="62976139"/>
    <w:rsid w:val="629D470C"/>
    <w:rsid w:val="62A13397"/>
    <w:rsid w:val="62BA05A7"/>
    <w:rsid w:val="62CC2CB5"/>
    <w:rsid w:val="634637B3"/>
    <w:rsid w:val="64A5275E"/>
    <w:rsid w:val="65954C03"/>
    <w:rsid w:val="65B5759C"/>
    <w:rsid w:val="662D4191"/>
    <w:rsid w:val="669D38EE"/>
    <w:rsid w:val="66BB0216"/>
    <w:rsid w:val="66BFD0C1"/>
    <w:rsid w:val="673E1BA2"/>
    <w:rsid w:val="67496340"/>
    <w:rsid w:val="6751163A"/>
    <w:rsid w:val="67D62FF6"/>
    <w:rsid w:val="67F72D33"/>
    <w:rsid w:val="68CB6C40"/>
    <w:rsid w:val="68D75530"/>
    <w:rsid w:val="690D615B"/>
    <w:rsid w:val="692F64ED"/>
    <w:rsid w:val="6951263B"/>
    <w:rsid w:val="6A424D5F"/>
    <w:rsid w:val="6A9A24EF"/>
    <w:rsid w:val="6AAC2C5F"/>
    <w:rsid w:val="6AAF47E9"/>
    <w:rsid w:val="6AB53940"/>
    <w:rsid w:val="6AF36149"/>
    <w:rsid w:val="6B89352C"/>
    <w:rsid w:val="6BFEC284"/>
    <w:rsid w:val="6C0C182B"/>
    <w:rsid w:val="6C4158B3"/>
    <w:rsid w:val="6C4F0425"/>
    <w:rsid w:val="6CE56E7D"/>
    <w:rsid w:val="6D73E166"/>
    <w:rsid w:val="6DB53A81"/>
    <w:rsid w:val="6DDAE83E"/>
    <w:rsid w:val="6DFF3545"/>
    <w:rsid w:val="6E063275"/>
    <w:rsid w:val="6EB10255"/>
    <w:rsid w:val="6F3961A0"/>
    <w:rsid w:val="6FA64F55"/>
    <w:rsid w:val="6FBE3942"/>
    <w:rsid w:val="6FCA65BB"/>
    <w:rsid w:val="6FDCE4EF"/>
    <w:rsid w:val="6FFBDDB4"/>
    <w:rsid w:val="703F31E6"/>
    <w:rsid w:val="7044416A"/>
    <w:rsid w:val="704C50BB"/>
    <w:rsid w:val="70B07809"/>
    <w:rsid w:val="70EC4599"/>
    <w:rsid w:val="71550CD4"/>
    <w:rsid w:val="717544A8"/>
    <w:rsid w:val="718E4E42"/>
    <w:rsid w:val="719C5ADE"/>
    <w:rsid w:val="71A3444C"/>
    <w:rsid w:val="71B4120E"/>
    <w:rsid w:val="722B49E9"/>
    <w:rsid w:val="723A1779"/>
    <w:rsid w:val="72473147"/>
    <w:rsid w:val="727A2E72"/>
    <w:rsid w:val="72F21A95"/>
    <w:rsid w:val="730E5393"/>
    <w:rsid w:val="73493C28"/>
    <w:rsid w:val="736D15CD"/>
    <w:rsid w:val="738058F0"/>
    <w:rsid w:val="73883E12"/>
    <w:rsid w:val="73C56C10"/>
    <w:rsid w:val="73E01C23"/>
    <w:rsid w:val="743B5F51"/>
    <w:rsid w:val="74C240B0"/>
    <w:rsid w:val="74C50962"/>
    <w:rsid w:val="74FD2114"/>
    <w:rsid w:val="751141B9"/>
    <w:rsid w:val="75193E91"/>
    <w:rsid w:val="757D4410"/>
    <w:rsid w:val="757F4EFD"/>
    <w:rsid w:val="75C47F8E"/>
    <w:rsid w:val="75D36922"/>
    <w:rsid w:val="767D34EE"/>
    <w:rsid w:val="76EF92B7"/>
    <w:rsid w:val="77A4575D"/>
    <w:rsid w:val="77BD8E83"/>
    <w:rsid w:val="77BF0570"/>
    <w:rsid w:val="77C12C4C"/>
    <w:rsid w:val="77FB462D"/>
    <w:rsid w:val="783A5DF1"/>
    <w:rsid w:val="795C5BF5"/>
    <w:rsid w:val="7965368E"/>
    <w:rsid w:val="7A4C304B"/>
    <w:rsid w:val="7A647FAD"/>
    <w:rsid w:val="7A6863ED"/>
    <w:rsid w:val="7AA812F3"/>
    <w:rsid w:val="7AF25708"/>
    <w:rsid w:val="7AF3401F"/>
    <w:rsid w:val="7AF6440E"/>
    <w:rsid w:val="7B392C82"/>
    <w:rsid w:val="7B4F0EF2"/>
    <w:rsid w:val="7B6C499E"/>
    <w:rsid w:val="7B973A0B"/>
    <w:rsid w:val="7B9799C3"/>
    <w:rsid w:val="7BA342E6"/>
    <w:rsid w:val="7BE87BBC"/>
    <w:rsid w:val="7BFADF96"/>
    <w:rsid w:val="7BFE685F"/>
    <w:rsid w:val="7BFF4CA5"/>
    <w:rsid w:val="7C4E22C5"/>
    <w:rsid w:val="7C852D0B"/>
    <w:rsid w:val="7CDF599D"/>
    <w:rsid w:val="7CE73AB0"/>
    <w:rsid w:val="7D567882"/>
    <w:rsid w:val="7D7B4C8C"/>
    <w:rsid w:val="7D7F2B4E"/>
    <w:rsid w:val="7D9DD63D"/>
    <w:rsid w:val="7DB71DCB"/>
    <w:rsid w:val="7E20058B"/>
    <w:rsid w:val="7EA77AAB"/>
    <w:rsid w:val="7ED7AE42"/>
    <w:rsid w:val="7F2F5813"/>
    <w:rsid w:val="7F912972"/>
    <w:rsid w:val="7FA77F54"/>
    <w:rsid w:val="7FBF3D20"/>
    <w:rsid w:val="7FC600D7"/>
    <w:rsid w:val="7FCAF680"/>
    <w:rsid w:val="7FEBA531"/>
    <w:rsid w:val="7FEBE46B"/>
    <w:rsid w:val="7FF66692"/>
    <w:rsid w:val="7FFA18A2"/>
    <w:rsid w:val="7FFA6BF3"/>
    <w:rsid w:val="7FFD0D78"/>
    <w:rsid w:val="7FFE0D3E"/>
    <w:rsid w:val="7FFF4DE9"/>
    <w:rsid w:val="83FFE5AC"/>
    <w:rsid w:val="8FF93F8A"/>
    <w:rsid w:val="94DBC1DD"/>
    <w:rsid w:val="976FF1D0"/>
    <w:rsid w:val="987FCBB0"/>
    <w:rsid w:val="9BBAC640"/>
    <w:rsid w:val="9BEFF5AE"/>
    <w:rsid w:val="9FD9748C"/>
    <w:rsid w:val="9FF93E8D"/>
    <w:rsid w:val="A7FD9B29"/>
    <w:rsid w:val="AA6A7501"/>
    <w:rsid w:val="AD9EBEE4"/>
    <w:rsid w:val="B36F2BB5"/>
    <w:rsid w:val="B4EF2A72"/>
    <w:rsid w:val="B9C9F2CA"/>
    <w:rsid w:val="BAF3591A"/>
    <w:rsid w:val="BB5783E3"/>
    <w:rsid w:val="BB5F9404"/>
    <w:rsid w:val="BBFE3818"/>
    <w:rsid w:val="BCFE030E"/>
    <w:rsid w:val="BD9E3D7C"/>
    <w:rsid w:val="BDFFE9D9"/>
    <w:rsid w:val="BF7D91EE"/>
    <w:rsid w:val="BFFAE5EE"/>
    <w:rsid w:val="BFFBBAD7"/>
    <w:rsid w:val="BFFE4671"/>
    <w:rsid w:val="CF7EF5F9"/>
    <w:rsid w:val="CFFB5BEB"/>
    <w:rsid w:val="D7E22410"/>
    <w:rsid w:val="D95C7016"/>
    <w:rsid w:val="DBDF175D"/>
    <w:rsid w:val="DCB4A0AD"/>
    <w:rsid w:val="DEF8FA78"/>
    <w:rsid w:val="DF0B50BD"/>
    <w:rsid w:val="DF4DD3E6"/>
    <w:rsid w:val="DF572C68"/>
    <w:rsid w:val="DF774E17"/>
    <w:rsid w:val="DF9655AD"/>
    <w:rsid w:val="DFAD2DD4"/>
    <w:rsid w:val="DFD50F81"/>
    <w:rsid w:val="DFFFD0BB"/>
    <w:rsid w:val="E3FE76B3"/>
    <w:rsid w:val="E6CA04B3"/>
    <w:rsid w:val="E9F358C4"/>
    <w:rsid w:val="EBEBA16B"/>
    <w:rsid w:val="ECFFC907"/>
    <w:rsid w:val="EE2D43BF"/>
    <w:rsid w:val="EE75F72E"/>
    <w:rsid w:val="EEE5E1CB"/>
    <w:rsid w:val="EEF7E819"/>
    <w:rsid w:val="EF355C77"/>
    <w:rsid w:val="EFDBB023"/>
    <w:rsid w:val="EFDF7EA6"/>
    <w:rsid w:val="EFF69583"/>
    <w:rsid w:val="F1F393BF"/>
    <w:rsid w:val="F367F84A"/>
    <w:rsid w:val="F397C687"/>
    <w:rsid w:val="F3CF0DB1"/>
    <w:rsid w:val="F7213FA3"/>
    <w:rsid w:val="F76B51C3"/>
    <w:rsid w:val="F7AF4F20"/>
    <w:rsid w:val="F7DB2345"/>
    <w:rsid w:val="F7FC2152"/>
    <w:rsid w:val="F97E008A"/>
    <w:rsid w:val="FBEDD189"/>
    <w:rsid w:val="FBFCC729"/>
    <w:rsid w:val="FD768A22"/>
    <w:rsid w:val="FD7EA79E"/>
    <w:rsid w:val="FDDFC22F"/>
    <w:rsid w:val="FDFF5E44"/>
    <w:rsid w:val="FEFA4088"/>
    <w:rsid w:val="FEFD0C6D"/>
    <w:rsid w:val="FEFF9BDB"/>
    <w:rsid w:val="FEFFD42C"/>
    <w:rsid w:val="FF2FB26B"/>
    <w:rsid w:val="FF77299B"/>
    <w:rsid w:val="FFEF9A76"/>
    <w:rsid w:val="FFFEA9D4"/>
    <w:rsid w:val="FFFFE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2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9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2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4">
    <w:name w:val="Strong"/>
    <w:basedOn w:val="13"/>
    <w:autoRedefine/>
    <w:qFormat/>
    <w:uiPriority w:val="22"/>
    <w:rPr>
      <w:b/>
    </w:rPr>
  </w:style>
  <w:style w:type="character" w:styleId="15">
    <w:name w:val="Emphasis"/>
    <w:basedOn w:val="13"/>
    <w:autoRedefine/>
    <w:qFormat/>
    <w:uiPriority w:val="20"/>
    <w:rPr>
      <w:i/>
    </w:rPr>
  </w:style>
  <w:style w:type="character" w:styleId="16">
    <w:name w:val="Hyperlink"/>
    <w:basedOn w:val="13"/>
    <w:autoRedefine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3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页眉 字符"/>
    <w:basedOn w:val="13"/>
    <w:link w:val="6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5"/>
    <w:autoRedefine/>
    <w:qFormat/>
    <w:uiPriority w:val="99"/>
    <w:rPr>
      <w:sz w:val="18"/>
      <w:szCs w:val="18"/>
    </w:rPr>
  </w:style>
  <w:style w:type="character" w:customStyle="1" w:styleId="21">
    <w:name w:val="标题 字符"/>
    <w:basedOn w:val="13"/>
    <w:link w:val="10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副标题 字符"/>
    <w:basedOn w:val="13"/>
    <w:link w:val="7"/>
    <w:autoRedefine/>
    <w:qFormat/>
    <w:uiPriority w:val="11"/>
    <w:rPr>
      <w:b/>
      <w:bCs/>
      <w:kern w:val="28"/>
      <w:sz w:val="32"/>
      <w:szCs w:val="32"/>
    </w:rPr>
  </w:style>
  <w:style w:type="table" w:customStyle="1" w:styleId="23">
    <w:name w:val="普通表格 11"/>
    <w:basedOn w:val="11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4">
    <w:name w:val="List Paragraph"/>
    <w:basedOn w:val="1"/>
    <w:autoRedefine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liutianjun/Library/Containers/com.kingsoft.wpsoffice.mac/Data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4</Pages>
  <Words>2324</Words>
  <Characters>2354</Characters>
  <Lines>1</Lines>
  <Paragraphs>1</Paragraphs>
  <TotalTime>16</TotalTime>
  <ScaleCrop>false</ScaleCrop>
  <LinksUpToDate>false</LinksUpToDate>
  <CharactersWithSpaces>2389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2021-05-05T19:17:00Z</dcterms:created>
  <dc:creator>yixuange</dc:creator>
  <cp:lastModifiedBy>Today。</cp:lastModifiedBy>
  <cp:lastPrinted>2025-11-03T00:49:00Z</cp:lastPrinted>
  <dcterms:modified xsi:type="dcterms:W3CDTF">2026-09-18T13:17:31Z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B105F3D0BB1F0A456BC9AC6AF8D1D477_43</vt:lpwstr>
  </property>
  <property fmtid="{D5CDD505-2E9C-101B-9397-08002B2CF9AE}" pid="5" name="commondata">
    <vt:lpwstr>eyJjb3VudCI6MiwiaGRpZCI6IjRlZDA0ZWVlNTFiN2U0MDhlODkyYzU1MjA5OWM2NWJkIiwidXNlckNvdW50IjoyfQ==</vt:lpwstr>
  </property>
  <property fmtid="{D5CDD505-2E9C-101B-9397-08002B2CF9AE}" pid="6" name="KSOTemplateDocerSaveRecord">
    <vt:lpwstr>eyJoZGlkIjoiMGM1Njc4MWRmNjVlZjM5YTQ4ZDhmNjlkZmI3NTUzODkiLCJ1c2VySWQiOiI3NjIyMDE2MjUifQ==</vt:lpwstr>
  </property>
</Properties>
</file>