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3D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25400</wp:posOffset>
            </wp:positionH>
            <wp:positionV relativeFrom="page">
              <wp:posOffset>5715</wp:posOffset>
            </wp:positionV>
            <wp:extent cx="7560310" cy="10692765"/>
            <wp:effectExtent l="0" t="0" r="8890" b="635"/>
            <wp:wrapNone/>
            <wp:docPr id="5" name="图片 5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 w14:paraId="5F9BE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2026.6.24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三</w:t>
      </w:r>
    </w:p>
    <w:p w14:paraId="31CA47DB">
      <w:pPr>
        <w:jc w:val="center"/>
        <w:rPr>
          <w:rFonts w:hint="default" w:ascii="宋体" w:hAnsi="宋体" w:eastAsia="宋体" w:cs="宋体"/>
          <w:b/>
          <w:bCs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再见了，幼儿园</w:t>
      </w:r>
    </w:p>
    <w:p w14:paraId="75BB03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一、</w:t>
      </w: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 w14:paraId="632441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出勤：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今天24名幼儿来园，1名幼儿请假。</w:t>
      </w:r>
    </w:p>
    <w:p w14:paraId="0B1D0A8D">
      <w:pPr>
        <w:numPr>
          <w:ilvl w:val="0"/>
          <w:numId w:val="0"/>
        </w:numPr>
        <w:spacing w:line="320" w:lineRule="exact"/>
        <w:ind w:leftChars="0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二、作品整理</w:t>
      </w:r>
    </w:p>
    <w:p w14:paraId="04FD3D4C">
      <w:pPr>
        <w:numPr>
          <w:ilvl w:val="0"/>
          <w:numId w:val="0"/>
        </w:numPr>
        <w:spacing w:line="320" w:lineRule="exact"/>
        <w:ind w:leftChars="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今天我们将本学期所以的绘画作品都整理装订成册。</w:t>
      </w:r>
    </w:p>
    <w:p w14:paraId="12660F19">
      <w:pPr>
        <w:numPr>
          <w:ilvl w:val="0"/>
          <w:numId w:val="0"/>
        </w:numPr>
        <w:spacing w:line="320" w:lineRule="exact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 w14:paraId="3B57C725">
      <w:pPr>
        <w:numPr>
          <w:ilvl w:val="0"/>
          <w:numId w:val="0"/>
        </w:numPr>
        <w:spacing w:line="320" w:lineRule="exact"/>
        <w:ind w:leftChars="0"/>
        <w:rPr>
          <w:rFonts w:hint="default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、午餐午点</w:t>
      </w:r>
    </w:p>
    <w:p w14:paraId="700E964A">
      <w:pPr>
        <w:numPr>
          <w:ilvl w:val="0"/>
          <w:numId w:val="0"/>
        </w:numPr>
        <w:spacing w:line="320" w:lineRule="exact"/>
        <w:ind w:firstLine="42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午餐：今天吃的是茄汁牛肉意面、西兰花炒胡萝卜、丝瓜蛋花汤。</w:t>
      </w:r>
    </w:p>
    <w:p w14:paraId="0A8DC2C5">
      <w:pPr>
        <w:numPr>
          <w:ilvl w:val="0"/>
          <w:numId w:val="0"/>
        </w:numPr>
        <w:spacing w:line="320" w:lineRule="exac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午点：吃的手工小馄饨、酸奶。</w:t>
      </w:r>
      <w:bookmarkStart w:id="0" w:name="_GoBack"/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-38100</wp:posOffset>
            </wp:positionH>
            <wp:positionV relativeFrom="page">
              <wp:posOffset>-1270</wp:posOffset>
            </wp:positionV>
            <wp:extent cx="7560310" cy="10692765"/>
            <wp:effectExtent l="0" t="0" r="8890" b="635"/>
            <wp:wrapNone/>
            <wp:docPr id="23" name="图片 23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QsImhkaWQiOiJmZTY1OWIyN2VlNTNjYTgxNmUxNzY3MGQwZTYyMTJmMCIsInVzZXJDb3VudCI6NX0="/>
    <w:docVar w:name="KSO_WPS_MARK_KEY" w:val="2d77432d-3eb3-4d42-88e0-c2ce87633266"/>
  </w:docVars>
  <w:rsids>
    <w:rsidRoot w:val="27FA4F9E"/>
    <w:rsid w:val="00034887"/>
    <w:rsid w:val="00085CCB"/>
    <w:rsid w:val="00091F88"/>
    <w:rsid w:val="000D66EC"/>
    <w:rsid w:val="001D7978"/>
    <w:rsid w:val="00357139"/>
    <w:rsid w:val="003F7DB6"/>
    <w:rsid w:val="00437CDF"/>
    <w:rsid w:val="005136B9"/>
    <w:rsid w:val="00561E12"/>
    <w:rsid w:val="00571D77"/>
    <w:rsid w:val="00655D2E"/>
    <w:rsid w:val="00786221"/>
    <w:rsid w:val="007E58D1"/>
    <w:rsid w:val="007F2E2C"/>
    <w:rsid w:val="008B7359"/>
    <w:rsid w:val="009171B0"/>
    <w:rsid w:val="009230A5"/>
    <w:rsid w:val="00983404"/>
    <w:rsid w:val="009C1196"/>
    <w:rsid w:val="00C163EB"/>
    <w:rsid w:val="00CD6390"/>
    <w:rsid w:val="00D22456"/>
    <w:rsid w:val="00D37DF1"/>
    <w:rsid w:val="00DA162C"/>
    <w:rsid w:val="00E54213"/>
    <w:rsid w:val="00F02919"/>
    <w:rsid w:val="00F32825"/>
    <w:rsid w:val="00F565D1"/>
    <w:rsid w:val="00F70516"/>
    <w:rsid w:val="00F809C1"/>
    <w:rsid w:val="00FA0C7E"/>
    <w:rsid w:val="00FA6DFC"/>
    <w:rsid w:val="014F6D24"/>
    <w:rsid w:val="01E20067"/>
    <w:rsid w:val="031C257A"/>
    <w:rsid w:val="03237D85"/>
    <w:rsid w:val="05892E74"/>
    <w:rsid w:val="063C0E35"/>
    <w:rsid w:val="063C37BC"/>
    <w:rsid w:val="075A6A62"/>
    <w:rsid w:val="081E4612"/>
    <w:rsid w:val="08F80AE9"/>
    <w:rsid w:val="09BC3F52"/>
    <w:rsid w:val="0DE21ACA"/>
    <w:rsid w:val="10B22EA8"/>
    <w:rsid w:val="13430888"/>
    <w:rsid w:val="13457756"/>
    <w:rsid w:val="137A72D0"/>
    <w:rsid w:val="13C42912"/>
    <w:rsid w:val="16BA07C7"/>
    <w:rsid w:val="1992246F"/>
    <w:rsid w:val="1B04502A"/>
    <w:rsid w:val="1C176E1B"/>
    <w:rsid w:val="1DE5430D"/>
    <w:rsid w:val="1F584A72"/>
    <w:rsid w:val="1FE33389"/>
    <w:rsid w:val="21ED4216"/>
    <w:rsid w:val="233E2700"/>
    <w:rsid w:val="2426566E"/>
    <w:rsid w:val="26BD51E8"/>
    <w:rsid w:val="270B391A"/>
    <w:rsid w:val="272A2E68"/>
    <w:rsid w:val="27775489"/>
    <w:rsid w:val="27AB5677"/>
    <w:rsid w:val="27CC1ABA"/>
    <w:rsid w:val="27FA4F9E"/>
    <w:rsid w:val="294611D0"/>
    <w:rsid w:val="296D1447"/>
    <w:rsid w:val="2C886EA1"/>
    <w:rsid w:val="2CF367F5"/>
    <w:rsid w:val="2D914131"/>
    <w:rsid w:val="302A38B7"/>
    <w:rsid w:val="30BA15DF"/>
    <w:rsid w:val="31825726"/>
    <w:rsid w:val="32FA6137"/>
    <w:rsid w:val="3838457E"/>
    <w:rsid w:val="384358F7"/>
    <w:rsid w:val="38C625C6"/>
    <w:rsid w:val="38C808A4"/>
    <w:rsid w:val="3AE2207F"/>
    <w:rsid w:val="3B2720DB"/>
    <w:rsid w:val="3BE10FFC"/>
    <w:rsid w:val="3D41205F"/>
    <w:rsid w:val="3F7C4A90"/>
    <w:rsid w:val="406641BF"/>
    <w:rsid w:val="41460DC9"/>
    <w:rsid w:val="44043405"/>
    <w:rsid w:val="447A3168"/>
    <w:rsid w:val="48185562"/>
    <w:rsid w:val="49ED015C"/>
    <w:rsid w:val="4A0F37DD"/>
    <w:rsid w:val="4C044E17"/>
    <w:rsid w:val="4C674DE3"/>
    <w:rsid w:val="4F737FE7"/>
    <w:rsid w:val="53705AA9"/>
    <w:rsid w:val="55674105"/>
    <w:rsid w:val="56EA4785"/>
    <w:rsid w:val="58B01B37"/>
    <w:rsid w:val="5DC0258D"/>
    <w:rsid w:val="5F2A35B1"/>
    <w:rsid w:val="635544E0"/>
    <w:rsid w:val="636757A3"/>
    <w:rsid w:val="6507117C"/>
    <w:rsid w:val="65C50CB9"/>
    <w:rsid w:val="671774AE"/>
    <w:rsid w:val="678E7782"/>
    <w:rsid w:val="68385FA5"/>
    <w:rsid w:val="68775651"/>
    <w:rsid w:val="6A3550F2"/>
    <w:rsid w:val="6B0F1970"/>
    <w:rsid w:val="6D0463DD"/>
    <w:rsid w:val="6D676797"/>
    <w:rsid w:val="700D0815"/>
    <w:rsid w:val="700F6882"/>
    <w:rsid w:val="709779A9"/>
    <w:rsid w:val="72525ED8"/>
    <w:rsid w:val="72893CEE"/>
    <w:rsid w:val="73511271"/>
    <w:rsid w:val="73FB6432"/>
    <w:rsid w:val="74A76BEC"/>
    <w:rsid w:val="77073B81"/>
    <w:rsid w:val="78522554"/>
    <w:rsid w:val="79B24069"/>
    <w:rsid w:val="79BD7FE2"/>
    <w:rsid w:val="7ABF0325"/>
    <w:rsid w:val="7BF46CFC"/>
    <w:rsid w:val="7C225CE8"/>
    <w:rsid w:val="7D941D8F"/>
    <w:rsid w:val="7EBB39C0"/>
    <w:rsid w:val="7F92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2328da55-1654-415e-bd26-e46928638d26\&#20845;&#19968;&#20799;&#31461;&#33410;&#21345;&#36890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六一儿童节卡通信纸.docx</Template>
  <Pages>1</Pages>
  <Words>203</Words>
  <Characters>212</Characters>
  <Lines>1</Lines>
  <Paragraphs>1</Paragraphs>
  <TotalTime>8</TotalTime>
  <ScaleCrop>false</ScaleCrop>
  <LinksUpToDate>false</LinksUpToDate>
  <CharactersWithSpaces>217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2021-09-14T23:58:00Z</dcterms:created>
  <dc:creator>Moent</dc:creator>
  <cp:lastModifiedBy>WPS_1706440507</cp:lastModifiedBy>
  <cp:lastPrinted>2025-11-11T23:46:00Z</cp:lastPrinted>
  <dcterms:modified xsi:type="dcterms:W3CDTF">2026-06-25T14:16:11Z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UUID">
    <vt:lpwstr>v1.0_mb_RYw+NC2lL6ly8rw6Uh/mgw==</vt:lpwstr>
  </property>
  <property fmtid="{D5CDD505-2E9C-101B-9397-08002B2CF9AE}" pid="4" name="ICV">
    <vt:lpwstr>2FB447FB5BE84EDD94ABFD66DBF8B13D_13</vt:lpwstr>
  </property>
  <property fmtid="{D5CDD505-2E9C-101B-9397-08002B2CF9AE}" pid="5" name="KSOTemplateDocerSaveRecord">
    <vt:lpwstr>eyJoZGlkIjoiZjVhNGJiMWVmZTg4ZjFhYWZhYWFiMzBkODkwYWRkZmUiLCJ1c2VySWQiOiIxNTc3NzUyNDczIn0=</vt:lpwstr>
  </property>
</Properties>
</file>