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C3D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25400</wp:posOffset>
            </wp:positionH>
            <wp:positionV relativeFrom="page">
              <wp:posOffset>5715</wp:posOffset>
            </wp:positionV>
            <wp:extent cx="7560310" cy="10692765"/>
            <wp:effectExtent l="0" t="0" r="8890" b="635"/>
            <wp:wrapNone/>
            <wp:docPr id="5" name="图片 5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 w14:paraId="5F9BE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2026.5.26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二</w:t>
      </w:r>
    </w:p>
    <w:p w14:paraId="31CA47DB">
      <w:pPr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人们是怎样工作的</w:t>
      </w:r>
    </w:p>
    <w:p w14:paraId="75BB03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一、</w:t>
      </w: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 w14:paraId="632441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出勤：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今天24名幼儿来园，1名幼儿请假。</w:t>
      </w:r>
    </w:p>
    <w:p w14:paraId="2E7C912F">
      <w:pPr>
        <w:numPr>
          <w:ilvl w:val="0"/>
          <w:numId w:val="1"/>
        </w:numPr>
        <w:spacing w:line="320" w:lineRule="exact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区域游戏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2909"/>
        <w:gridCol w:w="2816"/>
      </w:tblGrid>
      <w:tr w14:paraId="0D1AE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2766" w:type="dxa"/>
          </w:tcPr>
          <w:p w14:paraId="02BA33DD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9525"/>
                  <wp:docPr id="1" name="图片 1" descr="IMG_8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846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9" w:type="dxa"/>
          </w:tcPr>
          <w:p w14:paraId="6D0289A2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9525"/>
                  <wp:docPr id="2" name="图片 2" descr="IMG_8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847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6" w:type="dxa"/>
          </w:tcPr>
          <w:p w14:paraId="7EEC81D1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595755" cy="1196975"/>
                  <wp:effectExtent l="0" t="0" r="4445" b="9525"/>
                  <wp:docPr id="3" name="图片 3" descr="IMG_8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847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2988310</wp:posOffset>
                  </wp:positionH>
                  <wp:positionV relativeFrom="paragraph">
                    <wp:posOffset>5133975</wp:posOffset>
                  </wp:positionV>
                  <wp:extent cx="165100" cy="381000"/>
                  <wp:effectExtent l="0" t="0" r="0" b="0"/>
                  <wp:wrapNone/>
                  <wp:docPr id="29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B57C725">
      <w:pPr>
        <w:numPr>
          <w:ilvl w:val="0"/>
          <w:numId w:val="0"/>
        </w:numPr>
        <w:spacing w:line="320" w:lineRule="exact"/>
        <w:ind w:leftChars="0"/>
        <w:rPr>
          <w:rFonts w:hint="default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、午餐午点</w:t>
      </w:r>
    </w:p>
    <w:p w14:paraId="700E964A">
      <w:pPr>
        <w:numPr>
          <w:ilvl w:val="0"/>
          <w:numId w:val="0"/>
        </w:numPr>
        <w:spacing w:line="320" w:lineRule="exact"/>
        <w:ind w:firstLine="420" w:firstLineChars="200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午餐：今天吃的是燕麦饭、茭白红烧肉、蒜泥油麦菜、冬瓜鸽子汤。</w:t>
      </w:r>
    </w:p>
    <w:p w14:paraId="0A8DC2C5">
      <w:pPr>
        <w:numPr>
          <w:ilvl w:val="0"/>
          <w:numId w:val="0"/>
        </w:numPr>
        <w:spacing w:line="320" w:lineRule="exact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 xml:space="preserve">    午点：吃的是酸奶、玉米。</w:t>
      </w:r>
      <w:r>
        <w:rPr>
          <w:rFonts w:hint="default"/>
          <w:b/>
          <w:bCs/>
          <w:sz w:val="24"/>
          <w:szCs w:val="24"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-38100</wp:posOffset>
            </wp:positionH>
            <wp:positionV relativeFrom="page">
              <wp:posOffset>-1270</wp:posOffset>
            </wp:positionV>
            <wp:extent cx="7560310" cy="10692765"/>
            <wp:effectExtent l="0" t="0" r="8890" b="635"/>
            <wp:wrapNone/>
            <wp:docPr id="23" name="图片 23" descr="F:\海报\九月\9.29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:\海报\九月\9.29\2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C733BA"/>
    <w:multiLevelType w:val="singleLevel"/>
    <w:tmpl w:val="66C733B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QsImhkaWQiOiJmZTY1OWIyN2VlNTNjYTgxNmUxNzY3MGQwZTYyMTJmMCIsInVzZXJDb3VudCI6NX0="/>
    <w:docVar w:name="KSO_WPS_MARK_KEY" w:val="2d77432d-3eb3-4d42-88e0-c2ce87633266"/>
  </w:docVars>
  <w:rsids>
    <w:rsidRoot w:val="27FA4F9E"/>
    <w:rsid w:val="00034887"/>
    <w:rsid w:val="00085CCB"/>
    <w:rsid w:val="00091F88"/>
    <w:rsid w:val="000D66EC"/>
    <w:rsid w:val="001D7978"/>
    <w:rsid w:val="00357139"/>
    <w:rsid w:val="003F7DB6"/>
    <w:rsid w:val="00437CDF"/>
    <w:rsid w:val="005136B9"/>
    <w:rsid w:val="00561E12"/>
    <w:rsid w:val="00571D77"/>
    <w:rsid w:val="00655D2E"/>
    <w:rsid w:val="00786221"/>
    <w:rsid w:val="007E58D1"/>
    <w:rsid w:val="007F2E2C"/>
    <w:rsid w:val="008B7359"/>
    <w:rsid w:val="009171B0"/>
    <w:rsid w:val="009230A5"/>
    <w:rsid w:val="00983404"/>
    <w:rsid w:val="009C1196"/>
    <w:rsid w:val="00C163EB"/>
    <w:rsid w:val="00CD6390"/>
    <w:rsid w:val="00D22456"/>
    <w:rsid w:val="00D37DF1"/>
    <w:rsid w:val="00DA162C"/>
    <w:rsid w:val="00E54213"/>
    <w:rsid w:val="00F02919"/>
    <w:rsid w:val="00F32825"/>
    <w:rsid w:val="00F565D1"/>
    <w:rsid w:val="00F70516"/>
    <w:rsid w:val="00F809C1"/>
    <w:rsid w:val="00FA0C7E"/>
    <w:rsid w:val="00FA6DFC"/>
    <w:rsid w:val="014F6D24"/>
    <w:rsid w:val="01E20067"/>
    <w:rsid w:val="02782E46"/>
    <w:rsid w:val="031C257A"/>
    <w:rsid w:val="03237D85"/>
    <w:rsid w:val="05892E74"/>
    <w:rsid w:val="063C0E35"/>
    <w:rsid w:val="063C37BC"/>
    <w:rsid w:val="075A6A62"/>
    <w:rsid w:val="081E4612"/>
    <w:rsid w:val="08F80AE9"/>
    <w:rsid w:val="09BC3F52"/>
    <w:rsid w:val="0DE21ACA"/>
    <w:rsid w:val="10B22EA8"/>
    <w:rsid w:val="13430888"/>
    <w:rsid w:val="13457756"/>
    <w:rsid w:val="13C42912"/>
    <w:rsid w:val="16BA07C7"/>
    <w:rsid w:val="1992246F"/>
    <w:rsid w:val="1B04502A"/>
    <w:rsid w:val="1C176E1B"/>
    <w:rsid w:val="1DE5430D"/>
    <w:rsid w:val="1F584A72"/>
    <w:rsid w:val="1FE33389"/>
    <w:rsid w:val="21ED4216"/>
    <w:rsid w:val="233E2700"/>
    <w:rsid w:val="2426566E"/>
    <w:rsid w:val="26BD51E8"/>
    <w:rsid w:val="270B391A"/>
    <w:rsid w:val="272A2E68"/>
    <w:rsid w:val="27775489"/>
    <w:rsid w:val="27AB5677"/>
    <w:rsid w:val="27CC1ABA"/>
    <w:rsid w:val="27FA4F9E"/>
    <w:rsid w:val="294611D0"/>
    <w:rsid w:val="296D1447"/>
    <w:rsid w:val="2C886EA1"/>
    <w:rsid w:val="2CF367F5"/>
    <w:rsid w:val="2D914131"/>
    <w:rsid w:val="302A38B7"/>
    <w:rsid w:val="30BA15DF"/>
    <w:rsid w:val="31825726"/>
    <w:rsid w:val="3838457E"/>
    <w:rsid w:val="38C625C6"/>
    <w:rsid w:val="38C808A4"/>
    <w:rsid w:val="3AE2207F"/>
    <w:rsid w:val="3B2720DB"/>
    <w:rsid w:val="3BE10FFC"/>
    <w:rsid w:val="3D41205F"/>
    <w:rsid w:val="406641BF"/>
    <w:rsid w:val="41460DC9"/>
    <w:rsid w:val="44043405"/>
    <w:rsid w:val="447A3168"/>
    <w:rsid w:val="48185562"/>
    <w:rsid w:val="49ED015C"/>
    <w:rsid w:val="4A0F37DD"/>
    <w:rsid w:val="4C044E17"/>
    <w:rsid w:val="4C674DE3"/>
    <w:rsid w:val="4F737FE7"/>
    <w:rsid w:val="53705AA9"/>
    <w:rsid w:val="55674105"/>
    <w:rsid w:val="56EA4785"/>
    <w:rsid w:val="58B01B37"/>
    <w:rsid w:val="5DC0258D"/>
    <w:rsid w:val="5F2A35B1"/>
    <w:rsid w:val="635544E0"/>
    <w:rsid w:val="636757A3"/>
    <w:rsid w:val="64805687"/>
    <w:rsid w:val="6507117C"/>
    <w:rsid w:val="65C50CB9"/>
    <w:rsid w:val="671774AE"/>
    <w:rsid w:val="68385FA5"/>
    <w:rsid w:val="68775651"/>
    <w:rsid w:val="69CE37C8"/>
    <w:rsid w:val="6A3550F2"/>
    <w:rsid w:val="6B0F1970"/>
    <w:rsid w:val="6D0463DD"/>
    <w:rsid w:val="6D676797"/>
    <w:rsid w:val="700F6882"/>
    <w:rsid w:val="709779A9"/>
    <w:rsid w:val="72525ED8"/>
    <w:rsid w:val="72893CEE"/>
    <w:rsid w:val="73FB6432"/>
    <w:rsid w:val="74A76BEC"/>
    <w:rsid w:val="77073B81"/>
    <w:rsid w:val="78522554"/>
    <w:rsid w:val="79B24069"/>
    <w:rsid w:val="79BD7FE2"/>
    <w:rsid w:val="7ABF0325"/>
    <w:rsid w:val="7B6F174A"/>
    <w:rsid w:val="7BF46CFC"/>
    <w:rsid w:val="7D941D8F"/>
    <w:rsid w:val="7EBB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2328da55-1654-415e-bd26-e46928638d26\&#20845;&#19968;&#20799;&#31461;&#33410;&#21345;&#36890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六一儿童节卡通信纸.docx</Template>
  <Pages>1</Pages>
  <Words>104</Words>
  <Characters>113</Characters>
  <Lines>1</Lines>
  <Paragraphs>1</Paragraphs>
  <TotalTime>0</TotalTime>
  <ScaleCrop>false</ScaleCrop>
  <LinksUpToDate>false</LinksUpToDate>
  <CharactersWithSpaces>118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2021-09-14T23:58:00Z</dcterms:created>
  <dc:creator>Moent</dc:creator>
  <cp:lastModifiedBy>梅蕾</cp:lastModifiedBy>
  <cp:lastPrinted>2025-11-11T23:46:00Z</cp:lastPrinted>
  <dcterms:modified xsi:type="dcterms:W3CDTF">2026-05-29T08:19:09Z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UUID">
    <vt:lpwstr>v1.0_mb_RYw+NC2lL6ly8rw6Uh/mgw==</vt:lpwstr>
  </property>
  <property fmtid="{D5CDD505-2E9C-101B-9397-08002B2CF9AE}" pid="4" name="ICV">
    <vt:lpwstr>2FB447FB5BE84EDD94ABFD66DBF8B13D_13</vt:lpwstr>
  </property>
  <property fmtid="{D5CDD505-2E9C-101B-9397-08002B2CF9AE}" pid="5" name="KSOTemplateDocerSaveRecord">
    <vt:lpwstr>eyJoZGlkIjoiZjVhNGJiMWVmZTg4ZjFhYWZhYWFiMzBkODkwYWRkZmUiLCJ1c2VySWQiOiIyNjc4NDczMDgifQ==</vt:lpwstr>
  </property>
</Properties>
</file>