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09176">
      <w:pPr>
        <w:widowControl/>
        <w:spacing w:line="100" w:lineRule="atLeast"/>
        <w:ind w:firstLine="420"/>
        <w:jc w:val="center"/>
        <w:rPr>
          <w:rStyle w:val="14"/>
          <w:rFonts w:ascii="Sitka Display" w:hAnsi="Sitka Display" w:eastAsia="宋体" w:cs="Sitka Display"/>
          <w:color w:val="44546A" w:themeColor="text2"/>
          <w:spacing w:val="40"/>
          <w:kern w:val="0"/>
          <w:sz w:val="24"/>
          <w:szCs w:val="24"/>
          <w:lang w:bidi="ar"/>
          <w14:textFill>
            <w14:solidFill>
              <w14:schemeClr w14:val="tx2"/>
            </w14:solidFill>
          </w14:textFill>
        </w:rPr>
      </w:pPr>
      <w:r>
        <w:rPr>
          <w:rStyle w:val="14"/>
          <w:rFonts w:ascii="Sitka Display" w:hAnsi="Sitka Display" w:eastAsia="Sitka Display" w:cs="Sitka Display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>202</w:t>
      </w:r>
      <w:r>
        <w:rPr>
          <w:rStyle w:val="14"/>
          <w:rFonts w:hint="eastAsia" w:ascii="Sitka Display" w:hAnsi="Sitka Display" w:eastAsia="宋体" w:cs="Sitka Display"/>
          <w:color w:val="44546A" w:themeColor="text2"/>
          <w:spacing w:val="40"/>
          <w:kern w:val="0"/>
          <w:sz w:val="36"/>
          <w:szCs w:val="36"/>
          <w:lang w:val="en-US" w:eastAsia="zh-CN" w:bidi="ar"/>
          <w14:textFill>
            <w14:solidFill>
              <w14:schemeClr w14:val="tx2"/>
            </w14:solidFill>
          </w14:textFill>
        </w:rPr>
        <w:t xml:space="preserve">60527  </w:t>
      </w:r>
      <w:r>
        <w:rPr>
          <w:rStyle w:val="14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4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val="en-US" w:eastAsia="zh-CN" w:bidi="ar"/>
          <w14:textFill>
            <w14:solidFill>
              <w14:schemeClr w14:val="tx2"/>
            </w14:solidFill>
          </w14:textFill>
        </w:rPr>
        <w:t>大</w:t>
      </w:r>
      <w:r>
        <w:rPr>
          <w:rStyle w:val="14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>六</w:t>
      </w:r>
      <w:r>
        <w:rPr>
          <w:rStyle w:val="14"/>
          <w:rFonts w:hint="eastAsia" w:ascii="Sitka Display" w:hAnsi="Sitka Display" w:eastAsia="Sitka Display" w:cs="Sitka Display"/>
          <w:color w:val="44546A" w:themeColor="text2"/>
          <w:spacing w:val="40"/>
          <w:kern w:val="0"/>
          <w:sz w:val="36"/>
          <w:szCs w:val="36"/>
          <w:lang w:eastAsia="zh-Hans" w:bidi="ar"/>
          <w14:textFill>
            <w14:solidFill>
              <w14:schemeClr w14:val="tx2"/>
            </w14:solidFill>
          </w14:textFill>
        </w:rPr>
        <w:t>班</w:t>
      </w:r>
    </w:p>
    <w:p w14:paraId="0B73E291">
      <w:pPr>
        <w:pStyle w:val="9"/>
        <w:widowControl/>
        <w:spacing w:beforeAutospacing="0" w:afterAutospacing="0"/>
        <w:jc w:val="center"/>
        <w:rPr>
          <w:rFonts w:ascii="Cochin-BoldItalic" w:hAnsi="Cochin-BoldItalic" w:eastAsia="宋体" w:cs="Cochin-BoldItalic"/>
          <w:color w:val="44546A" w:themeColor="text2"/>
          <w:spacing w:val="11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D</w:t>
      </w:r>
      <w:r>
        <w:rPr>
          <w:rFonts w:hint="eastAsia"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aily</w:t>
      </w:r>
      <w:r>
        <w:rPr>
          <w:rFonts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lif</w:t>
      </w:r>
      <w:r>
        <w:rPr>
          <w:rFonts w:hint="eastAsia" w:ascii="Cochin-BoldItalic" w:hAnsi="Cochin-BoldItalic" w:eastAsia="宋体" w:cs="Cochin-BoldItalic"/>
          <w:color w:val="44546A" w:themeColor="text2"/>
          <w:spacing w:val="11"/>
          <w:sz w:val="30"/>
          <w:szCs w:val="30"/>
          <w14:textFill>
            <w14:solidFill>
              <w14:schemeClr w14:val="tx2"/>
            </w14:solidFill>
          </w14:textFill>
        </w:rPr>
        <w:t>e</w:t>
      </w:r>
    </w:p>
    <w:p w14:paraId="77C78F31">
      <w:pPr>
        <w:pStyle w:val="9"/>
        <w:widowControl/>
        <w:spacing w:beforeAutospacing="0" w:afterAutospacing="0"/>
        <w:jc w:val="center"/>
        <w:rPr>
          <w:rFonts w:hint="eastAsia" w:ascii="宋体" w:hAnsi="宋体" w:eastAsia="宋体" w:cs="宋体"/>
          <w:color w:val="44546A" w:themeColor="text2"/>
          <w:spacing w:val="11"/>
          <w:szCs w:val="24"/>
          <w:lang w:eastAsia="zh-CN"/>
          <w14:textFill>
            <w14:solidFill>
              <w14:schemeClr w14:val="tx2"/>
            </w14:solidFill>
          </w14:textFill>
        </w:rPr>
      </w:pPr>
      <w:r>
        <w:rPr>
          <w:rFonts w:hint="eastAsia" w:ascii="宋体" w:hAnsi="宋体" w:eastAsia="宋体" w:cs="宋体"/>
          <w:color w:val="44546A" w:themeColor="text2"/>
          <w:spacing w:val="11"/>
          <w:szCs w:val="24"/>
          <w:lang w:eastAsia="zh-CN"/>
          <w14:textFill>
            <w14:solidFill>
              <w14:schemeClr w14:val="tx2"/>
            </w14:solidFill>
          </w14:textFill>
        </w:rPr>
        <w:drawing>
          <wp:inline distT="0" distB="0" distL="114300" distR="114300">
            <wp:extent cx="1599565" cy="1341755"/>
            <wp:effectExtent l="0" t="0" r="0" b="0"/>
            <wp:docPr id="2" name="图片 2" descr="34419879_114500963109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4419879_114500963109_2"/>
                    <pic:cNvPicPr>
                      <a:picLocks noChangeAspect="1"/>
                    </pic:cNvPicPr>
                  </pic:nvPicPr>
                  <pic:blipFill>
                    <a:blip r:embed="rId6"/>
                    <a:srcRect b="6834"/>
                    <a:stretch>
                      <a:fillRect/>
                    </a:stretch>
                  </pic:blipFill>
                  <pic:spPr>
                    <a:xfrm>
                      <a:off x="0" y="0"/>
                      <a:ext cx="1599565" cy="134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D45AF">
      <w:pPr>
        <w:jc w:val="center"/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「来园情况」</w:t>
      </w:r>
    </w:p>
    <w:p w14:paraId="13EEF99C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今天是星期三，潮湿闷热的天气还在延续，今天也如此。早晨的气温度有点凉，但不一会儿就热了起来。孩子们也陆陆续续地来到了幼儿园。</w:t>
      </w:r>
    </w:p>
    <w:p w14:paraId="4BB7597B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今日来园23人，1人请假。期待她早日康复回园哦！</w:t>
      </w:r>
    </w:p>
    <w:p w14:paraId="299A5A08">
      <w:pPr>
        <w:jc w:val="center"/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</w:pP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6" name="图片 6" descr="IMG_20260527_081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0260527_08160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  </w:t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5" name="图片 5" descr="IMG_20260527_080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260527_0803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32F9B">
      <w:pPr>
        <w:jc w:val="center"/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</w:pP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4" name="图片 4" descr="IMG_20260527_080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60527_0803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  </w:t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3" name="图片 3" descr="IMG_20260527_081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60527_0815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5D6DD">
      <w:pPr>
        <w:jc w:val="center"/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</w:pP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>区域游戏</w:t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1D2B6672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的区域游戏时间，孩子们选择了不同的区域。桌面建构区的磁力片最受欢迎，它在小朋友的手中变成了城堡、堡垒；美工区的小朋友在绘画，还用不同的方式进行装饰；科探区的小朋友在一起合作游戏，有的在做垃圾桶的桶身，有的在改进翻盖……游戏虽有不同，但孩子们玩得很开心！</w:t>
      </w:r>
    </w:p>
    <w:p w14:paraId="71C0198B">
      <w:pPr>
        <w:jc w:val="center"/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</w:pP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11" name="图片 11" descr="IMG_20260527_080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0260527_0804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</w:t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10" name="图片 10" descr="IMG_20260527_080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0260527_08034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</w:t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9" name="图片 9" descr="IMG_20260527_080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260527_08035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8" name="图片 8" descr="IMG_20260527_080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0260527_08040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</w:t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7" name="图片 7" descr="IMG_20260527_08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260527_08040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3E583">
      <w:pPr>
        <w:jc w:val="center"/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>集体活动---绘画：理想中的职业</w:t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26504861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这是一节命题想象画。职业是社会生活的重要组成部分，也是孩子们逐渐了解并感兴趣的一个领域，每个孩子心中都有对未来职业的憧憬。通过本次活动，让幼儿发挥想象，描绘出自己理想中的职业形象和工作场景，从而激发他们对未来的向往，并锻炼他们的绘画能力和创造力。</w:t>
      </w:r>
    </w:p>
    <w:p w14:paraId="57BCB406"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4" name="图片 14" descr="IMG_20260525_093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0260525_09304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3" name="图片 13" descr="IMG_20260525_093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0260525_09302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bookmarkStart w:id="1" w:name="_GoBack"/>
      <w:bookmarkEnd w:id="1"/>
      <w:r>
        <w:rPr>
          <w:rFonts w:hint="eastAsia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2" name="图片 12" descr="IMG_20260525_093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0260525_0930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E0EF3">
      <w:pPr>
        <w:jc w:val="center"/>
        <w:rPr>
          <w:rStyle w:val="14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14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「日常生活观察」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098"/>
        <w:gridCol w:w="1218"/>
        <w:gridCol w:w="936"/>
        <w:gridCol w:w="1182"/>
        <w:gridCol w:w="1345"/>
        <w:gridCol w:w="1291"/>
        <w:gridCol w:w="737"/>
        <w:gridCol w:w="790"/>
      </w:tblGrid>
      <w:tr w14:paraId="454E9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80" w:type="dxa"/>
            <w:vMerge w:val="restart"/>
            <w:vAlign w:val="center"/>
          </w:tcPr>
          <w:p w14:paraId="65D03F8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098" w:type="dxa"/>
            <w:vMerge w:val="restart"/>
            <w:vAlign w:val="center"/>
          </w:tcPr>
          <w:p w14:paraId="0121907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218" w:type="dxa"/>
            <w:vMerge w:val="restart"/>
            <w:vAlign w:val="center"/>
          </w:tcPr>
          <w:p w14:paraId="7FB09D3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入园情绪</w:t>
            </w:r>
          </w:p>
        </w:tc>
        <w:tc>
          <w:tcPr>
            <w:tcW w:w="936" w:type="dxa"/>
            <w:vMerge w:val="restart"/>
            <w:vAlign w:val="center"/>
          </w:tcPr>
          <w:p w14:paraId="358D363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6" name="图片 26" descr="IMG_20251209_104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51209_10432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5" name="图片 25" descr="IMG_20251209_094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51209_09462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4" name="图片 24" descr="IMG_20251209_103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51209_10380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3" name="图片 23" descr="IMG_20251209_1038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51209_10382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2" name="图片 22" descr="IMG_20251209_103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51209_103812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1" name="图片 21" descr="IMG_20251209_104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51209_10422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0" name="图片 20" descr="IMG_20251209_104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51209_10431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早点</w:t>
            </w:r>
          </w:p>
        </w:tc>
        <w:tc>
          <w:tcPr>
            <w:tcW w:w="3818" w:type="dxa"/>
            <w:gridSpan w:val="3"/>
            <w:vAlign w:val="center"/>
          </w:tcPr>
          <w:p w14:paraId="056556D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737" w:type="dxa"/>
            <w:vMerge w:val="restart"/>
            <w:vAlign w:val="center"/>
          </w:tcPr>
          <w:p w14:paraId="1BC02EF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午睡</w:t>
            </w:r>
          </w:p>
        </w:tc>
        <w:tc>
          <w:tcPr>
            <w:tcW w:w="790" w:type="dxa"/>
            <w:vMerge w:val="restart"/>
            <w:vAlign w:val="center"/>
          </w:tcPr>
          <w:p w14:paraId="36D5DB6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午点</w:t>
            </w:r>
          </w:p>
        </w:tc>
      </w:tr>
      <w:tr w14:paraId="1CA58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80" w:type="dxa"/>
            <w:vMerge w:val="continue"/>
          </w:tcPr>
          <w:p w14:paraId="731A7D4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Merge w:val="continue"/>
          </w:tcPr>
          <w:p w14:paraId="5A441B0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18" w:type="dxa"/>
            <w:vMerge w:val="continue"/>
          </w:tcPr>
          <w:p w14:paraId="01CEA60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936" w:type="dxa"/>
            <w:vMerge w:val="continue"/>
          </w:tcPr>
          <w:p w14:paraId="6FC522E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</w:tcPr>
          <w:p w14:paraId="78D7E9A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饭菜汤</w:t>
            </w:r>
          </w:p>
        </w:tc>
        <w:tc>
          <w:tcPr>
            <w:tcW w:w="1345" w:type="dxa"/>
          </w:tcPr>
          <w:p w14:paraId="0E2AB8C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桌面整洁</w:t>
            </w:r>
          </w:p>
        </w:tc>
        <w:tc>
          <w:tcPr>
            <w:tcW w:w="1291" w:type="dxa"/>
          </w:tcPr>
          <w:p w14:paraId="18007F4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筷子使用</w:t>
            </w:r>
          </w:p>
        </w:tc>
        <w:tc>
          <w:tcPr>
            <w:tcW w:w="737" w:type="dxa"/>
            <w:vMerge w:val="continue"/>
          </w:tcPr>
          <w:p w14:paraId="66202C8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  <w:vMerge w:val="continue"/>
          </w:tcPr>
          <w:p w14:paraId="7B58E71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2B049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80" w:type="dxa"/>
            <w:vAlign w:val="center"/>
          </w:tcPr>
          <w:p w14:paraId="155CD9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098" w:type="dxa"/>
            <w:vAlign w:val="center"/>
          </w:tcPr>
          <w:p w14:paraId="260A4E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方张羽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7480954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3ECB87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2B6C782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B4962D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49622F5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56C011D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21789BF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30769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780" w:type="dxa"/>
            <w:vAlign w:val="center"/>
          </w:tcPr>
          <w:p w14:paraId="69CFFA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098" w:type="dxa"/>
            <w:vAlign w:val="center"/>
          </w:tcPr>
          <w:p w14:paraId="6AD11D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王韵涵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735E44B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27E818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A3C3E0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0423B96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698BA93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2DE84B5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439E718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9BC0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80" w:type="dxa"/>
            <w:vAlign w:val="center"/>
          </w:tcPr>
          <w:p w14:paraId="4FDC2A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098" w:type="dxa"/>
            <w:vAlign w:val="center"/>
          </w:tcPr>
          <w:p w14:paraId="4C5849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杨子熠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71F9059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7957826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2D33D8C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39103F4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3F578F3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D1DC1F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19A7E9A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1CE1F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80" w:type="dxa"/>
            <w:vAlign w:val="center"/>
          </w:tcPr>
          <w:p w14:paraId="1D8CFC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098" w:type="dxa"/>
            <w:vAlign w:val="center"/>
          </w:tcPr>
          <w:p w14:paraId="44C3E7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程桢雯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2A9428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10DD20A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0E394D6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475A3F0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6C2FEF1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05F51F0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27B3196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D626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80" w:type="dxa"/>
            <w:vAlign w:val="center"/>
          </w:tcPr>
          <w:p w14:paraId="2482E5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bookmarkStart w:id="0" w:name="_Hlk191639129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098" w:type="dxa"/>
            <w:vAlign w:val="center"/>
          </w:tcPr>
          <w:p w14:paraId="4CB35A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林清姝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17A2A8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561D865A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5B8022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3F36D19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351304F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35B153C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6EE835B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bookmarkEnd w:id="0"/>
      <w:tr w14:paraId="3116D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780" w:type="dxa"/>
            <w:vAlign w:val="center"/>
          </w:tcPr>
          <w:p w14:paraId="230FC4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098" w:type="dxa"/>
            <w:vAlign w:val="center"/>
          </w:tcPr>
          <w:p w14:paraId="2EFEF5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南羽晞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062A50D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206BF4C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6899C09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D7D71C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00840B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4A917D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460461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0B329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536070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098" w:type="dxa"/>
            <w:vAlign w:val="center"/>
          </w:tcPr>
          <w:p w14:paraId="35B726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郭慕芸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4E40271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E28BE0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C0DF09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4DD4EFC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D00AF3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E4DC03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27D400E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42EF8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2FE7B6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098" w:type="dxa"/>
            <w:vAlign w:val="center"/>
          </w:tcPr>
          <w:p w14:paraId="675E31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马筱萌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23AA055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4C9C332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1F63106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3678D97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553C98B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0BB1AB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74FDAD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7A90D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7AF065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098" w:type="dxa"/>
            <w:vAlign w:val="center"/>
          </w:tcPr>
          <w:p w14:paraId="737B5C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许晨依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5E8EC86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26AB30CC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2" w:type="dxa"/>
            <w:shd w:val="clear" w:color="auto" w:fill="auto"/>
            <w:vAlign w:val="top"/>
          </w:tcPr>
          <w:p w14:paraId="107BD4F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5" w:type="dxa"/>
            <w:shd w:val="clear" w:color="auto" w:fill="auto"/>
            <w:vAlign w:val="top"/>
          </w:tcPr>
          <w:p w14:paraId="79A676F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1" w:type="dxa"/>
            <w:shd w:val="clear" w:color="auto" w:fill="auto"/>
            <w:vAlign w:val="top"/>
          </w:tcPr>
          <w:p w14:paraId="022F2DD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7" w:type="dxa"/>
            <w:shd w:val="clear" w:color="auto" w:fill="auto"/>
            <w:vAlign w:val="top"/>
          </w:tcPr>
          <w:p w14:paraId="66FE3C7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0" w:type="dxa"/>
            <w:shd w:val="clear" w:color="auto" w:fill="auto"/>
            <w:vAlign w:val="top"/>
          </w:tcPr>
          <w:p w14:paraId="426367C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7457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20C89C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098" w:type="dxa"/>
            <w:vAlign w:val="center"/>
          </w:tcPr>
          <w:p w14:paraId="4B3860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韩泽霖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4CC7B32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24316A4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16C7616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9F0F2C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2B9DA86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5A51A28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08D4D03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DE55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780" w:type="dxa"/>
            <w:vAlign w:val="center"/>
          </w:tcPr>
          <w:p w14:paraId="6F7FC9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098" w:type="dxa"/>
            <w:vAlign w:val="center"/>
          </w:tcPr>
          <w:p w14:paraId="145053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任俊晟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68902D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7E290F5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083F670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03608EA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2A4E447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7A6276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5C41A86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32A2E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42A90E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098" w:type="dxa"/>
            <w:vAlign w:val="center"/>
          </w:tcPr>
          <w:p w14:paraId="6A9299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顾宇浩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150AA38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5430E9A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73819E6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4EA7190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B79121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EB8CF2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42F1003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2C210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2E7640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098" w:type="dxa"/>
            <w:vAlign w:val="center"/>
          </w:tcPr>
          <w:p w14:paraId="0982EC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魏书宇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7ECA72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37913192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5827904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00D685EE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40DCAD4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CF0C1B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6B44092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3BB93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0B2477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1098" w:type="dxa"/>
            <w:vAlign w:val="center"/>
          </w:tcPr>
          <w:p w14:paraId="111738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冯逸凡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42D1BBA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31807A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BEB38C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19EF498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0BE5635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7A21C90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7D297D4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4DCEA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4C9BD5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098" w:type="dxa"/>
            <w:vAlign w:val="center"/>
          </w:tcPr>
          <w:p w14:paraId="1150DE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鞠奕鸿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666D18F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262E81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276F5F1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6A0359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B36090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3060DF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7A52994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9925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80" w:type="dxa"/>
            <w:vAlign w:val="center"/>
          </w:tcPr>
          <w:p w14:paraId="0CAB73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098" w:type="dxa"/>
            <w:vAlign w:val="center"/>
          </w:tcPr>
          <w:p w14:paraId="288343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徐佑恒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4EC116F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609A9B34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264110C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292E6C6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502774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7AA6A4E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6611F28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CEB5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5DCFE14E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1098" w:type="dxa"/>
            <w:vAlign w:val="center"/>
          </w:tcPr>
          <w:p w14:paraId="0B0360C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庄溢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1BA56EC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34981ED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AE2ECD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EA43DA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DDD47A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2D13407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569CEAD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7102C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780" w:type="dxa"/>
            <w:vAlign w:val="center"/>
          </w:tcPr>
          <w:p w14:paraId="4C9362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1098" w:type="dxa"/>
            <w:vAlign w:val="center"/>
          </w:tcPr>
          <w:p w14:paraId="4D286B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赵天睿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22B49DBB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613DDE9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334F85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228843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47640A1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3E305D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1763F6E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B6D5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13866D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1098" w:type="dxa"/>
            <w:vAlign w:val="center"/>
          </w:tcPr>
          <w:p w14:paraId="272F10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"/>
              </w:rPr>
              <w:t>张钦言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53929C4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3A82B60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38ECB2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5814FE2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3867B7C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7E010B7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09213EA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7FE81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Align w:val="center"/>
          </w:tcPr>
          <w:p w14:paraId="0D366F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1098" w:type="dxa"/>
            <w:vAlign w:val="center"/>
          </w:tcPr>
          <w:p w14:paraId="7C63D4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李宇航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1CD9ABB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659CB1CA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75D825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95D923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45BFA06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3784C8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191CC61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2C12F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780" w:type="dxa"/>
            <w:vAlign w:val="center"/>
          </w:tcPr>
          <w:p w14:paraId="066757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1098" w:type="dxa"/>
            <w:vAlign w:val="center"/>
          </w:tcPr>
          <w:p w14:paraId="458FE9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施咏欣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3CF9BAA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5379A4C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7CB25A0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134972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3998BB6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335ACD7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3D882C2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089AC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6FCDA8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1098" w:type="dxa"/>
            <w:vAlign w:val="center"/>
          </w:tcPr>
          <w:p w14:paraId="3FC9CA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沈旭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3B60DCF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E0A59F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3E29DE8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749ADD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109DF23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660C4F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197069E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0BBFC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shd w:val="clear" w:color="auto" w:fill="auto"/>
            <w:vAlign w:val="center"/>
          </w:tcPr>
          <w:p w14:paraId="6F0B50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7B6D1292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吴文欣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33D80E6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5BE587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3E565BC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60D070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1907F1F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0243BB0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5D25805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1EF66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shd w:val="clear" w:color="auto" w:fill="auto"/>
            <w:vAlign w:val="center"/>
          </w:tcPr>
          <w:p w14:paraId="780E23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0DC891E2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何子航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5DA1DA3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6BB4E5A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2121FC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4DEE9E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508938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27D7CD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2D51F8A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</w:tbl>
    <w:p w14:paraId="3814239F">
      <w:pPr>
        <w:jc w:val="center"/>
        <w:rPr>
          <w:rStyle w:val="14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</w:pPr>
    </w:p>
    <w:p w14:paraId="2D298FFE">
      <w:pPr>
        <w:jc w:val="center"/>
        <w:rPr>
          <w:rStyle w:val="14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14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14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温馨提示</w:t>
      </w:r>
      <w:r>
        <w:rPr>
          <w:rStyle w:val="14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545E90A9">
      <w:pPr>
        <w:pStyle w:val="2"/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1.各位家长大家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下午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好！麻烦大家今天把孩子的白鞋子和白袜子放在一个袋子里明天带过来，如果明天拍毕业照的话正好孩子可以拿出来直接穿上了！另外如果家里有发胶或者定型喷雾的麻烦也带过来一下，我们可以帮孩子把头发梳得光滑一点，感谢大家配合！</w:t>
      </w:r>
    </w:p>
    <w:p w14:paraId="41835DFB">
      <w:pPr>
        <w:pStyle w:val="2"/>
        <w:numPr>
          <w:ilvl w:val="0"/>
          <w:numId w:val="0"/>
        </w:numPr>
        <w:ind w:firstLine="480" w:firstLineChars="200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kern w:val="2"/>
          <w:sz w:val="24"/>
          <w:szCs w:val="24"/>
          <w:lang w:val="en-US" w:eastAsia="zh-CN" w:bidi="ar-SA"/>
        </w:rPr>
        <w:t>2.近期天气潮湿，大家提醒孩子走路时注意安全哦！</w:t>
      </w:r>
    </w:p>
    <w:sectPr>
      <w:headerReference r:id="rId3" w:type="default"/>
      <w:footerReference r:id="rId4" w:type="default"/>
      <w:pgSz w:w="11906" w:h="16838"/>
      <w:pgMar w:top="1304" w:right="1134" w:bottom="130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itka Display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Cochin-BoldItalic">
    <w:altName w:val="Segoe Print"/>
    <w:panose1 w:val="00000000000000000000"/>
    <w:charset w:val="00"/>
    <w:family w:val="auto"/>
    <w:pitch w:val="default"/>
    <w:sig w:usb0="00000000" w:usb1="00000000" w:usb2="00000000" w:usb3="00000000" w:csb0="00000007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 Emoji">
    <w:panose1 w:val="020B0502040204020203"/>
    <w:charset w:val="00"/>
    <w:family w:val="swiss"/>
    <w:pitch w:val="default"/>
    <w:sig w:usb0="00000001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714E6">
    <w:pPr>
      <w:pStyle w:val="6"/>
      <w:rPr>
        <w:rFonts w:hint="eastAsia"/>
      </w:rPr>
    </w:pPr>
  </w:p>
  <w:p w14:paraId="1B59A5BB">
    <w:pPr>
      <w:pStyle w:val="6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371B6">
    <w:pPr>
      <w:pStyle w:val="7"/>
      <w:pBdr>
        <w:bottom w:val="none" w:color="auto" w:sz="0" w:space="1"/>
      </w:pBdr>
      <w:rPr>
        <w:rFonts w:hint="eastAsia"/>
      </w:rP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8890</wp:posOffset>
          </wp:positionV>
          <wp:extent cx="7595235" cy="10670540"/>
          <wp:effectExtent l="0" t="0" r="24765" b="2286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TMyLCJoZGlkIjoiZjFmZWIzNDg2MmIzZjExOTIzMmViNTBmYTMwYTk0ZWYiLCJ1c2VyQ291bnQiOjQ1fQ=="/>
  </w:docVars>
  <w:rsids>
    <w:rsidRoot w:val="FDDFC22F"/>
    <w:rsid w:val="00014C0F"/>
    <w:rsid w:val="000A0EF5"/>
    <w:rsid w:val="000A24F7"/>
    <w:rsid w:val="00113E3E"/>
    <w:rsid w:val="00150F2C"/>
    <w:rsid w:val="00180444"/>
    <w:rsid w:val="00182A79"/>
    <w:rsid w:val="00193BB9"/>
    <w:rsid w:val="00220437"/>
    <w:rsid w:val="00255AC9"/>
    <w:rsid w:val="002A0E92"/>
    <w:rsid w:val="002F43F3"/>
    <w:rsid w:val="0030099C"/>
    <w:rsid w:val="00316F36"/>
    <w:rsid w:val="00324FF4"/>
    <w:rsid w:val="00333288"/>
    <w:rsid w:val="00350DF8"/>
    <w:rsid w:val="00354BDE"/>
    <w:rsid w:val="00366FBE"/>
    <w:rsid w:val="003874C5"/>
    <w:rsid w:val="003A1795"/>
    <w:rsid w:val="003E7875"/>
    <w:rsid w:val="00447F93"/>
    <w:rsid w:val="004A2257"/>
    <w:rsid w:val="004D2C0A"/>
    <w:rsid w:val="004E0C50"/>
    <w:rsid w:val="004E6527"/>
    <w:rsid w:val="00514F8A"/>
    <w:rsid w:val="0052115A"/>
    <w:rsid w:val="005B6D9F"/>
    <w:rsid w:val="005E3388"/>
    <w:rsid w:val="00600A71"/>
    <w:rsid w:val="00663FF9"/>
    <w:rsid w:val="006871A6"/>
    <w:rsid w:val="006D0626"/>
    <w:rsid w:val="00715B37"/>
    <w:rsid w:val="00725207"/>
    <w:rsid w:val="00727AE6"/>
    <w:rsid w:val="00764CE7"/>
    <w:rsid w:val="00774B43"/>
    <w:rsid w:val="00784B11"/>
    <w:rsid w:val="00784FF0"/>
    <w:rsid w:val="007D6D04"/>
    <w:rsid w:val="0086673A"/>
    <w:rsid w:val="008772AA"/>
    <w:rsid w:val="008956AA"/>
    <w:rsid w:val="008A1FF3"/>
    <w:rsid w:val="008B5A93"/>
    <w:rsid w:val="008B640F"/>
    <w:rsid w:val="008C0EEF"/>
    <w:rsid w:val="008C3FDB"/>
    <w:rsid w:val="008C7DF6"/>
    <w:rsid w:val="00905394"/>
    <w:rsid w:val="00911E3C"/>
    <w:rsid w:val="00961648"/>
    <w:rsid w:val="00987DD7"/>
    <w:rsid w:val="009A47BB"/>
    <w:rsid w:val="009C070A"/>
    <w:rsid w:val="009D6B1F"/>
    <w:rsid w:val="00A04101"/>
    <w:rsid w:val="00A135F1"/>
    <w:rsid w:val="00A1751F"/>
    <w:rsid w:val="00A25613"/>
    <w:rsid w:val="00A3313D"/>
    <w:rsid w:val="00A456B1"/>
    <w:rsid w:val="00A57303"/>
    <w:rsid w:val="00AA1509"/>
    <w:rsid w:val="00AA6664"/>
    <w:rsid w:val="00AE5171"/>
    <w:rsid w:val="00AF314F"/>
    <w:rsid w:val="00AF4252"/>
    <w:rsid w:val="00AF5CD4"/>
    <w:rsid w:val="00B05582"/>
    <w:rsid w:val="00B747CE"/>
    <w:rsid w:val="00B802BF"/>
    <w:rsid w:val="00B8063B"/>
    <w:rsid w:val="00BA7A8E"/>
    <w:rsid w:val="00BC3C12"/>
    <w:rsid w:val="00BE2179"/>
    <w:rsid w:val="00BE3989"/>
    <w:rsid w:val="00C10CEC"/>
    <w:rsid w:val="00C60E43"/>
    <w:rsid w:val="00CB6763"/>
    <w:rsid w:val="00D71EC5"/>
    <w:rsid w:val="00DB6E8A"/>
    <w:rsid w:val="00DB7FD0"/>
    <w:rsid w:val="00DF6F23"/>
    <w:rsid w:val="00E23710"/>
    <w:rsid w:val="00E6546B"/>
    <w:rsid w:val="00ED7832"/>
    <w:rsid w:val="00EE11C6"/>
    <w:rsid w:val="00F144BD"/>
    <w:rsid w:val="00F44C89"/>
    <w:rsid w:val="00F676C0"/>
    <w:rsid w:val="00F840B1"/>
    <w:rsid w:val="00F87576"/>
    <w:rsid w:val="00FD21B2"/>
    <w:rsid w:val="00FE43F6"/>
    <w:rsid w:val="011F2E74"/>
    <w:rsid w:val="012B278E"/>
    <w:rsid w:val="014A72EE"/>
    <w:rsid w:val="01615958"/>
    <w:rsid w:val="02373186"/>
    <w:rsid w:val="023B5E47"/>
    <w:rsid w:val="028731A0"/>
    <w:rsid w:val="03434C5E"/>
    <w:rsid w:val="038047AD"/>
    <w:rsid w:val="04493279"/>
    <w:rsid w:val="04820049"/>
    <w:rsid w:val="04A66578"/>
    <w:rsid w:val="052F5AF6"/>
    <w:rsid w:val="0562798B"/>
    <w:rsid w:val="05864786"/>
    <w:rsid w:val="058B58BA"/>
    <w:rsid w:val="05CA13F7"/>
    <w:rsid w:val="05F50CF0"/>
    <w:rsid w:val="05FC2ED2"/>
    <w:rsid w:val="06342B9D"/>
    <w:rsid w:val="06EC048E"/>
    <w:rsid w:val="072B3083"/>
    <w:rsid w:val="07727C89"/>
    <w:rsid w:val="077562CC"/>
    <w:rsid w:val="079F7689"/>
    <w:rsid w:val="07F13639"/>
    <w:rsid w:val="080961A7"/>
    <w:rsid w:val="088D2CC5"/>
    <w:rsid w:val="09611B67"/>
    <w:rsid w:val="09D6002B"/>
    <w:rsid w:val="0A2A10EE"/>
    <w:rsid w:val="0A3A1EDD"/>
    <w:rsid w:val="0A866DA8"/>
    <w:rsid w:val="0A981BC3"/>
    <w:rsid w:val="0ABB1348"/>
    <w:rsid w:val="0B420C68"/>
    <w:rsid w:val="0BC80F11"/>
    <w:rsid w:val="0BF6152C"/>
    <w:rsid w:val="0C4F75D5"/>
    <w:rsid w:val="0C994558"/>
    <w:rsid w:val="0CAC6E70"/>
    <w:rsid w:val="0DD342C6"/>
    <w:rsid w:val="0E570FF3"/>
    <w:rsid w:val="0E672DF3"/>
    <w:rsid w:val="0ED93BB9"/>
    <w:rsid w:val="0EFD4C0F"/>
    <w:rsid w:val="0F064AA3"/>
    <w:rsid w:val="0F173266"/>
    <w:rsid w:val="0F190578"/>
    <w:rsid w:val="0FE27115"/>
    <w:rsid w:val="10086037"/>
    <w:rsid w:val="10301646"/>
    <w:rsid w:val="107F571D"/>
    <w:rsid w:val="10B30067"/>
    <w:rsid w:val="112540E8"/>
    <w:rsid w:val="11933B2B"/>
    <w:rsid w:val="11B26835"/>
    <w:rsid w:val="11FD9232"/>
    <w:rsid w:val="122B47DB"/>
    <w:rsid w:val="12CF68C8"/>
    <w:rsid w:val="12E21C96"/>
    <w:rsid w:val="1333607A"/>
    <w:rsid w:val="13420EB3"/>
    <w:rsid w:val="13B87385"/>
    <w:rsid w:val="13CA4E59"/>
    <w:rsid w:val="14644EDD"/>
    <w:rsid w:val="14C57350"/>
    <w:rsid w:val="14CB0D9B"/>
    <w:rsid w:val="14CE11E9"/>
    <w:rsid w:val="150164F4"/>
    <w:rsid w:val="1528654B"/>
    <w:rsid w:val="152F2FBE"/>
    <w:rsid w:val="155148D1"/>
    <w:rsid w:val="15780A16"/>
    <w:rsid w:val="159B0DA5"/>
    <w:rsid w:val="159B37AB"/>
    <w:rsid w:val="15CA27F4"/>
    <w:rsid w:val="15E70875"/>
    <w:rsid w:val="16174941"/>
    <w:rsid w:val="16537F33"/>
    <w:rsid w:val="16677CBA"/>
    <w:rsid w:val="16A70E2C"/>
    <w:rsid w:val="16B721D4"/>
    <w:rsid w:val="16E42519"/>
    <w:rsid w:val="170733AE"/>
    <w:rsid w:val="176A003E"/>
    <w:rsid w:val="17782ACE"/>
    <w:rsid w:val="17B34C1A"/>
    <w:rsid w:val="17BB02F1"/>
    <w:rsid w:val="17BE22F5"/>
    <w:rsid w:val="18BA077B"/>
    <w:rsid w:val="18BC251C"/>
    <w:rsid w:val="18C82B09"/>
    <w:rsid w:val="18E849B9"/>
    <w:rsid w:val="1953773E"/>
    <w:rsid w:val="19E602BC"/>
    <w:rsid w:val="19F572B0"/>
    <w:rsid w:val="1A1B0B2F"/>
    <w:rsid w:val="1AC76DF0"/>
    <w:rsid w:val="1AE8027C"/>
    <w:rsid w:val="1BB2279C"/>
    <w:rsid w:val="1C0913E0"/>
    <w:rsid w:val="1C11478D"/>
    <w:rsid w:val="1C2213A3"/>
    <w:rsid w:val="1C262F26"/>
    <w:rsid w:val="1C572FCC"/>
    <w:rsid w:val="1C702083"/>
    <w:rsid w:val="1CB60386"/>
    <w:rsid w:val="1CF33FB1"/>
    <w:rsid w:val="1D1B4DD6"/>
    <w:rsid w:val="1DC330F1"/>
    <w:rsid w:val="1E7A40B0"/>
    <w:rsid w:val="1E8C6387"/>
    <w:rsid w:val="1EF22D41"/>
    <w:rsid w:val="1F18274B"/>
    <w:rsid w:val="1F2E5614"/>
    <w:rsid w:val="1F5D0BC2"/>
    <w:rsid w:val="1FB346F7"/>
    <w:rsid w:val="203929BB"/>
    <w:rsid w:val="2065239C"/>
    <w:rsid w:val="206936D5"/>
    <w:rsid w:val="212A3E07"/>
    <w:rsid w:val="214E09D6"/>
    <w:rsid w:val="2164721B"/>
    <w:rsid w:val="21742278"/>
    <w:rsid w:val="21A1375D"/>
    <w:rsid w:val="21CB6D00"/>
    <w:rsid w:val="220C49FD"/>
    <w:rsid w:val="224A7EBD"/>
    <w:rsid w:val="228F7D13"/>
    <w:rsid w:val="2366174D"/>
    <w:rsid w:val="23776B7D"/>
    <w:rsid w:val="23EB4030"/>
    <w:rsid w:val="254E022A"/>
    <w:rsid w:val="25552ACE"/>
    <w:rsid w:val="25891578"/>
    <w:rsid w:val="259F0749"/>
    <w:rsid w:val="25B82EE2"/>
    <w:rsid w:val="25BC2745"/>
    <w:rsid w:val="261845B3"/>
    <w:rsid w:val="263421B5"/>
    <w:rsid w:val="26914CED"/>
    <w:rsid w:val="26D50AF4"/>
    <w:rsid w:val="278D7F07"/>
    <w:rsid w:val="27BB1AA0"/>
    <w:rsid w:val="27CF059B"/>
    <w:rsid w:val="27EFD32C"/>
    <w:rsid w:val="28150D97"/>
    <w:rsid w:val="281C3933"/>
    <w:rsid w:val="2883729E"/>
    <w:rsid w:val="28C83CBD"/>
    <w:rsid w:val="290A25D4"/>
    <w:rsid w:val="29351436"/>
    <w:rsid w:val="295E07E1"/>
    <w:rsid w:val="29CB0509"/>
    <w:rsid w:val="2A8E42CD"/>
    <w:rsid w:val="2A9A6A52"/>
    <w:rsid w:val="2AB51D16"/>
    <w:rsid w:val="2AFA4C7A"/>
    <w:rsid w:val="2B2E210D"/>
    <w:rsid w:val="2B3FE990"/>
    <w:rsid w:val="2B79489D"/>
    <w:rsid w:val="2B8E129A"/>
    <w:rsid w:val="2BDC48CD"/>
    <w:rsid w:val="2C776780"/>
    <w:rsid w:val="2CB7159F"/>
    <w:rsid w:val="2CE6525A"/>
    <w:rsid w:val="2CF53BC1"/>
    <w:rsid w:val="2D0E14EB"/>
    <w:rsid w:val="2D1C2FCC"/>
    <w:rsid w:val="2D2D5BB0"/>
    <w:rsid w:val="2DA02763"/>
    <w:rsid w:val="2DA57D7C"/>
    <w:rsid w:val="2E0A44E1"/>
    <w:rsid w:val="2E737132"/>
    <w:rsid w:val="2EBA51E4"/>
    <w:rsid w:val="2ECA5923"/>
    <w:rsid w:val="2F020938"/>
    <w:rsid w:val="2F0B7761"/>
    <w:rsid w:val="2F74730C"/>
    <w:rsid w:val="30321190"/>
    <w:rsid w:val="30583E10"/>
    <w:rsid w:val="305D382D"/>
    <w:rsid w:val="30854B46"/>
    <w:rsid w:val="30A763DE"/>
    <w:rsid w:val="30D463D0"/>
    <w:rsid w:val="310D39CA"/>
    <w:rsid w:val="31E62B05"/>
    <w:rsid w:val="326E080C"/>
    <w:rsid w:val="32CA5CD5"/>
    <w:rsid w:val="32D3412D"/>
    <w:rsid w:val="33296E30"/>
    <w:rsid w:val="33AD715A"/>
    <w:rsid w:val="34045C56"/>
    <w:rsid w:val="343A1118"/>
    <w:rsid w:val="343D5B90"/>
    <w:rsid w:val="34681FC7"/>
    <w:rsid w:val="346C3E22"/>
    <w:rsid w:val="347F11A8"/>
    <w:rsid w:val="34E741F4"/>
    <w:rsid w:val="359B2D67"/>
    <w:rsid w:val="35FBF44D"/>
    <w:rsid w:val="36437FBD"/>
    <w:rsid w:val="364B5D9F"/>
    <w:rsid w:val="367B6228"/>
    <w:rsid w:val="368B5BE7"/>
    <w:rsid w:val="36AA70D1"/>
    <w:rsid w:val="36C20292"/>
    <w:rsid w:val="36F551F1"/>
    <w:rsid w:val="372C15A9"/>
    <w:rsid w:val="374E12E1"/>
    <w:rsid w:val="37794189"/>
    <w:rsid w:val="37935CC0"/>
    <w:rsid w:val="37D42893"/>
    <w:rsid w:val="37F9BC48"/>
    <w:rsid w:val="38196F47"/>
    <w:rsid w:val="38667EE6"/>
    <w:rsid w:val="38823AAC"/>
    <w:rsid w:val="38FD6262"/>
    <w:rsid w:val="39184F8F"/>
    <w:rsid w:val="39677231"/>
    <w:rsid w:val="39713D6E"/>
    <w:rsid w:val="39934616"/>
    <w:rsid w:val="39A92173"/>
    <w:rsid w:val="39AFA0C9"/>
    <w:rsid w:val="39D7D09D"/>
    <w:rsid w:val="39DE4738"/>
    <w:rsid w:val="39EF870C"/>
    <w:rsid w:val="3A411471"/>
    <w:rsid w:val="3A75471B"/>
    <w:rsid w:val="3A772BAB"/>
    <w:rsid w:val="3B3862EC"/>
    <w:rsid w:val="3B411EC9"/>
    <w:rsid w:val="3B5A3710"/>
    <w:rsid w:val="3B634EBE"/>
    <w:rsid w:val="3B704C51"/>
    <w:rsid w:val="3B9E12C3"/>
    <w:rsid w:val="3BA05E6B"/>
    <w:rsid w:val="3BAB3883"/>
    <w:rsid w:val="3BDE6E4B"/>
    <w:rsid w:val="3C442A48"/>
    <w:rsid w:val="3CF3187E"/>
    <w:rsid w:val="3D1241F0"/>
    <w:rsid w:val="3D43776B"/>
    <w:rsid w:val="3DE06638"/>
    <w:rsid w:val="3DE363BD"/>
    <w:rsid w:val="3E187D3B"/>
    <w:rsid w:val="3E3201DD"/>
    <w:rsid w:val="3E3820B1"/>
    <w:rsid w:val="3E460A6B"/>
    <w:rsid w:val="3E9A18C8"/>
    <w:rsid w:val="3EAD40DA"/>
    <w:rsid w:val="3ECB07D8"/>
    <w:rsid w:val="3F032193"/>
    <w:rsid w:val="3F4AA5B5"/>
    <w:rsid w:val="3FDF7D12"/>
    <w:rsid w:val="3FE79CDB"/>
    <w:rsid w:val="3FFA08B6"/>
    <w:rsid w:val="3FFD7941"/>
    <w:rsid w:val="40274EE2"/>
    <w:rsid w:val="40330160"/>
    <w:rsid w:val="40C127B1"/>
    <w:rsid w:val="41377422"/>
    <w:rsid w:val="41D10F1E"/>
    <w:rsid w:val="420E5269"/>
    <w:rsid w:val="42D64C2A"/>
    <w:rsid w:val="43C10C56"/>
    <w:rsid w:val="43FF65AC"/>
    <w:rsid w:val="441818DE"/>
    <w:rsid w:val="4436287C"/>
    <w:rsid w:val="44535E86"/>
    <w:rsid w:val="44814790"/>
    <w:rsid w:val="44832E54"/>
    <w:rsid w:val="44B834E2"/>
    <w:rsid w:val="453A45F6"/>
    <w:rsid w:val="47006CF0"/>
    <w:rsid w:val="471F22FF"/>
    <w:rsid w:val="47573A97"/>
    <w:rsid w:val="47A0296D"/>
    <w:rsid w:val="47B7762C"/>
    <w:rsid w:val="482818EF"/>
    <w:rsid w:val="489D3AC5"/>
    <w:rsid w:val="48BD73B8"/>
    <w:rsid w:val="4A0C53A5"/>
    <w:rsid w:val="4AE449D4"/>
    <w:rsid w:val="4B0D54D6"/>
    <w:rsid w:val="4B431C3B"/>
    <w:rsid w:val="4B4C529B"/>
    <w:rsid w:val="4B91608D"/>
    <w:rsid w:val="4B954FA8"/>
    <w:rsid w:val="4B9A0756"/>
    <w:rsid w:val="4BFFE1E8"/>
    <w:rsid w:val="4C6857AD"/>
    <w:rsid w:val="4D0135CB"/>
    <w:rsid w:val="4D3C03EF"/>
    <w:rsid w:val="4D3C14C9"/>
    <w:rsid w:val="4D6A21D3"/>
    <w:rsid w:val="4DD70B1D"/>
    <w:rsid w:val="4DE05C75"/>
    <w:rsid w:val="4E21331D"/>
    <w:rsid w:val="4E685AEB"/>
    <w:rsid w:val="4ECA645D"/>
    <w:rsid w:val="4F260608"/>
    <w:rsid w:val="4F5921E9"/>
    <w:rsid w:val="4F6F5E55"/>
    <w:rsid w:val="4F766FF4"/>
    <w:rsid w:val="4F8F602D"/>
    <w:rsid w:val="4FA22B13"/>
    <w:rsid w:val="4FB72BD2"/>
    <w:rsid w:val="5032428D"/>
    <w:rsid w:val="507F33F5"/>
    <w:rsid w:val="515E7EE2"/>
    <w:rsid w:val="51827EC6"/>
    <w:rsid w:val="52173473"/>
    <w:rsid w:val="52AC7C0A"/>
    <w:rsid w:val="52D95965"/>
    <w:rsid w:val="5446413C"/>
    <w:rsid w:val="54575683"/>
    <w:rsid w:val="548D2FEE"/>
    <w:rsid w:val="54923898"/>
    <w:rsid w:val="54E85AB5"/>
    <w:rsid w:val="55377C95"/>
    <w:rsid w:val="55675113"/>
    <w:rsid w:val="55C639A2"/>
    <w:rsid w:val="55F315FC"/>
    <w:rsid w:val="56BF6C25"/>
    <w:rsid w:val="56C63E25"/>
    <w:rsid w:val="57436D8D"/>
    <w:rsid w:val="57577905"/>
    <w:rsid w:val="57BB34E2"/>
    <w:rsid w:val="58351709"/>
    <w:rsid w:val="584E70BC"/>
    <w:rsid w:val="589B37D8"/>
    <w:rsid w:val="59361059"/>
    <w:rsid w:val="59A0011A"/>
    <w:rsid w:val="59AD5BD0"/>
    <w:rsid w:val="59FB3565"/>
    <w:rsid w:val="59FE24CC"/>
    <w:rsid w:val="5A9039BA"/>
    <w:rsid w:val="5AA853CF"/>
    <w:rsid w:val="5ACC7A5C"/>
    <w:rsid w:val="5B01430E"/>
    <w:rsid w:val="5B060E86"/>
    <w:rsid w:val="5BA12627"/>
    <w:rsid w:val="5BD030EF"/>
    <w:rsid w:val="5C165670"/>
    <w:rsid w:val="5C924FBD"/>
    <w:rsid w:val="5C934B54"/>
    <w:rsid w:val="5CF90EE1"/>
    <w:rsid w:val="5D2036B6"/>
    <w:rsid w:val="5E8408E7"/>
    <w:rsid w:val="5EA30D21"/>
    <w:rsid w:val="5EC4367D"/>
    <w:rsid w:val="5ED643DA"/>
    <w:rsid w:val="5EE46AC9"/>
    <w:rsid w:val="5F5459BD"/>
    <w:rsid w:val="5F9D1381"/>
    <w:rsid w:val="5FA70AF5"/>
    <w:rsid w:val="5FAF0EDF"/>
    <w:rsid w:val="5FDE7C4E"/>
    <w:rsid w:val="5FFE9047"/>
    <w:rsid w:val="5FFFBB84"/>
    <w:rsid w:val="607B652C"/>
    <w:rsid w:val="61014431"/>
    <w:rsid w:val="613E4177"/>
    <w:rsid w:val="61537BBA"/>
    <w:rsid w:val="615E26CC"/>
    <w:rsid w:val="61820ECB"/>
    <w:rsid w:val="61AA1DB8"/>
    <w:rsid w:val="61AC5619"/>
    <w:rsid w:val="620C4C8B"/>
    <w:rsid w:val="622645E8"/>
    <w:rsid w:val="624D0546"/>
    <w:rsid w:val="62771D95"/>
    <w:rsid w:val="63BE292C"/>
    <w:rsid w:val="643F595B"/>
    <w:rsid w:val="64A5275E"/>
    <w:rsid w:val="64DE1F80"/>
    <w:rsid w:val="6528005E"/>
    <w:rsid w:val="653E3FDD"/>
    <w:rsid w:val="653E70DF"/>
    <w:rsid w:val="65954C03"/>
    <w:rsid w:val="65D74060"/>
    <w:rsid w:val="661304A1"/>
    <w:rsid w:val="661B3112"/>
    <w:rsid w:val="6686556C"/>
    <w:rsid w:val="66F9345B"/>
    <w:rsid w:val="67033D94"/>
    <w:rsid w:val="67A0736B"/>
    <w:rsid w:val="67BB3189"/>
    <w:rsid w:val="680E7612"/>
    <w:rsid w:val="6846174B"/>
    <w:rsid w:val="68787C28"/>
    <w:rsid w:val="688C3DE5"/>
    <w:rsid w:val="69436572"/>
    <w:rsid w:val="6957380C"/>
    <w:rsid w:val="69771553"/>
    <w:rsid w:val="69791C13"/>
    <w:rsid w:val="69D9646A"/>
    <w:rsid w:val="69FA76D7"/>
    <w:rsid w:val="6AB26DE9"/>
    <w:rsid w:val="6ABF4205"/>
    <w:rsid w:val="6ACA705D"/>
    <w:rsid w:val="6B2024E4"/>
    <w:rsid w:val="6BC113AD"/>
    <w:rsid w:val="6BFEC284"/>
    <w:rsid w:val="6C1E37FE"/>
    <w:rsid w:val="6C4158B3"/>
    <w:rsid w:val="6CDA67C6"/>
    <w:rsid w:val="6CE56E7D"/>
    <w:rsid w:val="6CEE35C6"/>
    <w:rsid w:val="6D242A7A"/>
    <w:rsid w:val="6D477B40"/>
    <w:rsid w:val="6D73E166"/>
    <w:rsid w:val="6D7A485B"/>
    <w:rsid w:val="6D80762B"/>
    <w:rsid w:val="6DAA7382"/>
    <w:rsid w:val="6DBC7325"/>
    <w:rsid w:val="6DC62B2F"/>
    <w:rsid w:val="6DDAE83E"/>
    <w:rsid w:val="6DEE1206"/>
    <w:rsid w:val="6DFF3545"/>
    <w:rsid w:val="6E403C67"/>
    <w:rsid w:val="6E4439A3"/>
    <w:rsid w:val="6EB10255"/>
    <w:rsid w:val="6ED341E3"/>
    <w:rsid w:val="6EDB7E9D"/>
    <w:rsid w:val="6F50487C"/>
    <w:rsid w:val="6FAC5B44"/>
    <w:rsid w:val="6FBE3942"/>
    <w:rsid w:val="6FCA65BB"/>
    <w:rsid w:val="6FDCE4EF"/>
    <w:rsid w:val="6FFBDDB4"/>
    <w:rsid w:val="705503D0"/>
    <w:rsid w:val="70802AC3"/>
    <w:rsid w:val="718F6C92"/>
    <w:rsid w:val="71A70E42"/>
    <w:rsid w:val="71D14524"/>
    <w:rsid w:val="71F239DC"/>
    <w:rsid w:val="71FF3ECA"/>
    <w:rsid w:val="72272E4F"/>
    <w:rsid w:val="723A1779"/>
    <w:rsid w:val="72613321"/>
    <w:rsid w:val="72AB4B2C"/>
    <w:rsid w:val="72D516AA"/>
    <w:rsid w:val="72FE16E6"/>
    <w:rsid w:val="734F75D0"/>
    <w:rsid w:val="73AC5FA4"/>
    <w:rsid w:val="74106F96"/>
    <w:rsid w:val="7419430F"/>
    <w:rsid w:val="74FA2C97"/>
    <w:rsid w:val="74FD2114"/>
    <w:rsid w:val="75103B36"/>
    <w:rsid w:val="756B57ED"/>
    <w:rsid w:val="75AB270C"/>
    <w:rsid w:val="75B34EBC"/>
    <w:rsid w:val="75C268EC"/>
    <w:rsid w:val="76291FEB"/>
    <w:rsid w:val="764412BF"/>
    <w:rsid w:val="767D34EE"/>
    <w:rsid w:val="76CC3ED8"/>
    <w:rsid w:val="76EF92B7"/>
    <w:rsid w:val="77151462"/>
    <w:rsid w:val="777A14D9"/>
    <w:rsid w:val="778C07A9"/>
    <w:rsid w:val="77BD8E83"/>
    <w:rsid w:val="77FB462D"/>
    <w:rsid w:val="78177694"/>
    <w:rsid w:val="783F6335"/>
    <w:rsid w:val="789330B9"/>
    <w:rsid w:val="790B4675"/>
    <w:rsid w:val="797F29F7"/>
    <w:rsid w:val="79DE642B"/>
    <w:rsid w:val="7A465A47"/>
    <w:rsid w:val="7A4C304B"/>
    <w:rsid w:val="7A931585"/>
    <w:rsid w:val="7AD21146"/>
    <w:rsid w:val="7AF3401F"/>
    <w:rsid w:val="7AF6440E"/>
    <w:rsid w:val="7B2A0CCB"/>
    <w:rsid w:val="7BFADF96"/>
    <w:rsid w:val="7BFE685F"/>
    <w:rsid w:val="7BFF4CA5"/>
    <w:rsid w:val="7C2D5CFF"/>
    <w:rsid w:val="7CBA469A"/>
    <w:rsid w:val="7CDF599D"/>
    <w:rsid w:val="7CE73AB0"/>
    <w:rsid w:val="7CFD6F67"/>
    <w:rsid w:val="7D7F2B4E"/>
    <w:rsid w:val="7D9D6D97"/>
    <w:rsid w:val="7DCA284D"/>
    <w:rsid w:val="7DF049C9"/>
    <w:rsid w:val="7E030705"/>
    <w:rsid w:val="7E1E71CB"/>
    <w:rsid w:val="7E380312"/>
    <w:rsid w:val="7E775EA3"/>
    <w:rsid w:val="7EBE143A"/>
    <w:rsid w:val="7ED7AE42"/>
    <w:rsid w:val="7ED87B52"/>
    <w:rsid w:val="7F2F5813"/>
    <w:rsid w:val="7F310FD6"/>
    <w:rsid w:val="7F83718A"/>
    <w:rsid w:val="7F9131D7"/>
    <w:rsid w:val="7FA77F54"/>
    <w:rsid w:val="7FBF3D20"/>
    <w:rsid w:val="7FD8234F"/>
    <w:rsid w:val="7FE13BA5"/>
    <w:rsid w:val="7FEBA531"/>
    <w:rsid w:val="7FEBE46B"/>
    <w:rsid w:val="7FF66692"/>
    <w:rsid w:val="7FFA6BF3"/>
    <w:rsid w:val="7FFD0D78"/>
    <w:rsid w:val="7FFE0D3E"/>
    <w:rsid w:val="94DBC1DD"/>
    <w:rsid w:val="9BBAC640"/>
    <w:rsid w:val="9BEFF5AE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FFAE5EE"/>
    <w:rsid w:val="BFFBBAD7"/>
    <w:rsid w:val="BFFE4671"/>
    <w:rsid w:val="CF7EF5F9"/>
    <w:rsid w:val="D7E22410"/>
    <w:rsid w:val="D95C7016"/>
    <w:rsid w:val="DCB4A0AD"/>
    <w:rsid w:val="DEF8FA78"/>
    <w:rsid w:val="DF0B50BD"/>
    <w:rsid w:val="DF572C68"/>
    <w:rsid w:val="DF774E17"/>
    <w:rsid w:val="DFD50F81"/>
    <w:rsid w:val="DFFFD0BB"/>
    <w:rsid w:val="E9F358C4"/>
    <w:rsid w:val="EBEBA16B"/>
    <w:rsid w:val="ECFFC907"/>
    <w:rsid w:val="EE2D43BF"/>
    <w:rsid w:val="EE75F72E"/>
    <w:rsid w:val="EEF7E819"/>
    <w:rsid w:val="F367F84A"/>
    <w:rsid w:val="F3CF0DB1"/>
    <w:rsid w:val="F7213FA3"/>
    <w:rsid w:val="F76B51C3"/>
    <w:rsid w:val="F7AF4F20"/>
    <w:rsid w:val="F7DB2345"/>
    <w:rsid w:val="F7FC2152"/>
    <w:rsid w:val="FBEDD189"/>
    <w:rsid w:val="FBFCC729"/>
    <w:rsid w:val="FD768A22"/>
    <w:rsid w:val="FD7EA79E"/>
    <w:rsid w:val="FDDFC22F"/>
    <w:rsid w:val="FDFF5E44"/>
    <w:rsid w:val="FEFD0C6D"/>
    <w:rsid w:val="FEFFD42C"/>
    <w:rsid w:val="FF2FB26B"/>
    <w:rsid w:val="FFEF9A76"/>
    <w:rsid w:val="FFFEA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link w:val="1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18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80" w:firstLineChars="200"/>
    </w:pPr>
    <w:rPr>
      <w:rFonts w:eastAsia="宋体"/>
    </w:rPr>
  </w:style>
  <w:style w:type="paragraph" w:styleId="3">
    <w:name w:val="Body Text"/>
    <w:basedOn w:val="1"/>
    <w:qFormat/>
    <w:uiPriority w:val="0"/>
    <w:pPr>
      <w:jc w:val="left"/>
    </w:pPr>
    <w:rPr>
      <w:rFonts w:eastAsia="方正大标宋简体"/>
    </w:rPr>
  </w:style>
  <w:style w:type="paragraph" w:styleId="6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link w:val="22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9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Title"/>
    <w:basedOn w:val="1"/>
    <w:next w:val="1"/>
    <w:link w:val="2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2">
    <w:name w:val="Table Grid"/>
    <w:basedOn w:val="11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Emphasis"/>
    <w:basedOn w:val="13"/>
    <w:qFormat/>
    <w:uiPriority w:val="20"/>
    <w:rPr>
      <w:i/>
    </w:rPr>
  </w:style>
  <w:style w:type="character" w:styleId="16">
    <w:name w:val="Hyperlink"/>
    <w:basedOn w:val="13"/>
    <w:unhideWhenUsed/>
    <w:qFormat/>
    <w:uiPriority w:val="99"/>
    <w:rPr>
      <w:color w:val="0000FF"/>
      <w:u w:val="single"/>
    </w:rPr>
  </w:style>
  <w:style w:type="character" w:customStyle="1" w:styleId="17">
    <w:name w:val="标题 1 字符"/>
    <w:basedOn w:val="13"/>
    <w:link w:val="4"/>
    <w:qFormat/>
    <w:uiPriority w:val="9"/>
    <w:rPr>
      <w:b/>
      <w:bCs/>
      <w:kern w:val="44"/>
      <w:sz w:val="44"/>
      <w:szCs w:val="44"/>
    </w:rPr>
  </w:style>
  <w:style w:type="character" w:customStyle="1" w:styleId="18">
    <w:name w:val="标题 2 字符"/>
    <w:basedOn w:val="13"/>
    <w:link w:val="5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9">
    <w:name w:val="页眉 字符"/>
    <w:basedOn w:val="13"/>
    <w:link w:val="7"/>
    <w:qFormat/>
    <w:uiPriority w:val="99"/>
    <w:rPr>
      <w:sz w:val="18"/>
      <w:szCs w:val="18"/>
    </w:rPr>
  </w:style>
  <w:style w:type="character" w:customStyle="1" w:styleId="20">
    <w:name w:val="页脚 字符"/>
    <w:basedOn w:val="13"/>
    <w:link w:val="6"/>
    <w:qFormat/>
    <w:uiPriority w:val="99"/>
    <w:rPr>
      <w:sz w:val="18"/>
      <w:szCs w:val="18"/>
    </w:rPr>
  </w:style>
  <w:style w:type="character" w:customStyle="1" w:styleId="21">
    <w:name w:val="标题 字符"/>
    <w:basedOn w:val="13"/>
    <w:link w:val="10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2">
    <w:name w:val="副标题 字符"/>
    <w:basedOn w:val="13"/>
    <w:link w:val="8"/>
    <w:qFormat/>
    <w:uiPriority w:val="11"/>
    <w:rPr>
      <w:b/>
      <w:bCs/>
      <w:kern w:val="28"/>
      <w:sz w:val="32"/>
      <w:szCs w:val="32"/>
    </w:rPr>
  </w:style>
  <w:style w:type="table" w:customStyle="1" w:styleId="23">
    <w:name w:val="普通表格 11"/>
    <w:basedOn w:val="11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styleId="24">
    <w:name w:val="List Paragraph"/>
    <w:basedOn w:val="1"/>
    <w:qFormat/>
    <w:uiPriority w:val="72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</Template>
  <Pages>3</Pages>
  <Words>806</Words>
  <Characters>840</Characters>
  <Lines>8</Lines>
  <Paragraphs>2</Paragraphs>
  <TotalTime>3</TotalTime>
  <ScaleCrop>false</ScaleCrop>
  <LinksUpToDate>false</LinksUpToDate>
  <CharactersWithSpaces>844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2021-04-22T03:17:00Z</dcterms:created>
  <dc:creator>yixuange</dc:creator>
  <cp:lastModifiedBy>路卡Lucy</cp:lastModifiedBy>
  <cp:lastPrinted>2024-12-24T07:25:00Z</cp:lastPrinted>
  <dcterms:modified xsi:type="dcterms:W3CDTF">2026-05-27T01:49:51Z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5583172D4EF8468C9FE266F46F50FFBE</vt:lpwstr>
  </property>
  <property fmtid="{D5CDD505-2E9C-101B-9397-08002B2CF9AE}" pid="5" name="commondata">
    <vt:lpwstr>eyJjb3VudCI6MSwiaGRpZCI6ImY1YTRiYjFlZmU4OGYxYWFmYWFhYjMwZDg5MGFkZGZlIiwidXNlckNvdW50IjoxfQ==</vt:lpwstr>
  </property>
  <property fmtid="{D5CDD505-2E9C-101B-9397-08002B2CF9AE}" pid="6" name="KSOTemplateDocerSaveRecord">
    <vt:lpwstr>eyJoZGlkIjoiZjFmZWIzNDg2MmIzZjExOTIzMmViNTBmYTMwYTk0ZWYiLCJ1c2VySWQiOiIzMjE3MTUwODQifQ==</vt:lpwstr>
  </property>
</Properties>
</file>