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责任督学工作记录表</w:t>
      </w:r>
    </w:p>
    <w:tbl>
      <w:tblPr>
        <w:tblStyle w:val="8"/>
        <w:tblpPr w:leftFromText="180" w:rightFromText="180" w:vertAnchor="page" w:horzAnchor="margin" w:tblpY="218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2100"/>
        <w:gridCol w:w="1748"/>
        <w:gridCol w:w="2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督导日期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20</w:t>
            </w:r>
            <w:r>
              <w:rPr>
                <w:rFonts w:hint="eastAsia" w:ascii="楷体" w:hAnsi="楷体" w:eastAsia="楷体" w:cs="楷体"/>
                <w:b/>
                <w:sz w:val="24"/>
                <w:szCs w:val="24"/>
                <w:lang w:val="en-US" w:eastAsia="zh-CN"/>
              </w:rPr>
              <w:t>25.3.9</w:t>
            </w:r>
          </w:p>
        </w:tc>
        <w:tc>
          <w:tcPr>
            <w:tcW w:w="1748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督导学校</w:t>
            </w:r>
          </w:p>
        </w:tc>
        <w:tc>
          <w:tcPr>
            <w:tcW w:w="2985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  <w:lang w:val="en-US" w:eastAsia="zh-CN"/>
              </w:rPr>
              <w:t>常州市</w:t>
            </w: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武进区</w:t>
            </w:r>
            <w:r>
              <w:rPr>
                <w:rFonts w:hint="eastAsia" w:ascii="楷体" w:hAnsi="楷体" w:eastAsia="楷体" w:cs="楷体"/>
                <w:b/>
                <w:sz w:val="24"/>
                <w:szCs w:val="24"/>
                <w:lang w:eastAsia="zh-CN"/>
              </w:rPr>
              <w:t>城东</w:t>
            </w: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7" w:hRule="atLeast"/>
        </w:trPr>
        <w:tc>
          <w:tcPr>
            <w:tcW w:w="8108" w:type="dxa"/>
            <w:gridSpan w:val="4"/>
          </w:tcPr>
          <w:p>
            <w:pPr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督导主要内容：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</w:trPr>
        <w:tc>
          <w:tcPr>
            <w:tcW w:w="8108" w:type="dxa"/>
            <w:gridSpan w:val="4"/>
          </w:tcPr>
          <w:p>
            <w:pPr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学校近期重点工作及成绩（管理、德育、教学、特色、文化等方面）：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1.城东小学召开2026年春季开学工作会议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2.城小举行2026年新学期班主任研修活动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3.城小各学科教研组开展市期初教材培训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4.城小举行2025学年春季开学典礼启新程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5.城小开展了主题党日暨“学习日”活动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6.城小教学节开幕式暨家校沟通研修活动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7.新学期，从心开始—城小心理委员培训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8108" w:type="dxa"/>
            <w:gridSpan w:val="4"/>
          </w:tcPr>
          <w:p>
            <w:pP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学校规范办学情况（师德、课程设置、户外体育活动、收费规范、小学化倾向等）：</w:t>
            </w:r>
          </w:p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.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学校不断优化、调整课后服务方案与作业管理制度，使“双减”工作落到实处，促进学生全面发展和健康成长。</w:t>
            </w:r>
          </w:p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2.学生每天在校能保持1小时的体育活动时间，大课间活动丰富，正副班主任到岗，保证了学生的安全；</w:t>
            </w:r>
          </w:p>
          <w:p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3.消防措施按时检查更新，食堂用餐安全卫生。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</w:trPr>
        <w:tc>
          <w:tcPr>
            <w:tcW w:w="8108" w:type="dxa"/>
            <w:gridSpan w:val="4"/>
          </w:tcPr>
          <w:p>
            <w:pPr>
              <w:rPr>
                <w:rFonts w:hint="eastAsia" w:ascii="楷体" w:hAnsi="楷体" w:eastAsia="楷体" w:cs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存在问题、困难及处理情况：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400" w:lineRule="exac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问题：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400" w:lineRule="exact"/>
              <w:ind w:leftChars="0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学生用餐浪费现象严重，个别学生暴饮暴食。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8108" w:type="dxa"/>
            <w:gridSpan w:val="4"/>
          </w:tcPr>
          <w:p>
            <w:pP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4"/>
              </w:rPr>
              <w:t>对学校的意见和建议：</w:t>
            </w:r>
          </w:p>
          <w:p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pStyle w:val="13"/>
              <w:numPr>
                <w:ilvl w:val="0"/>
                <w:numId w:val="0"/>
              </w:numPr>
              <w:ind w:leftChars="0"/>
              <w:rPr>
                <w:rFonts w:hint="eastAsia" w:ascii="楷体" w:hAnsi="楷体" w:eastAsia="楷体" w:cs="楷体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>
      <w:pPr>
        <w:bidi w:val="0"/>
        <w:rPr>
          <w:rFonts w:hint="eastAsia"/>
          <w:lang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NlZGFiMDEyNDUzMzZkYTM0Njk0Y2ExMDcyYTE3NGEifQ=="/>
  </w:docVars>
  <w:rsids>
    <w:rsidRoot w:val="00E93098"/>
    <w:rsid w:val="0001050B"/>
    <w:rsid w:val="00043A0C"/>
    <w:rsid w:val="00057D4B"/>
    <w:rsid w:val="00074EEE"/>
    <w:rsid w:val="00107F5A"/>
    <w:rsid w:val="00145E4E"/>
    <w:rsid w:val="00152883"/>
    <w:rsid w:val="001A4460"/>
    <w:rsid w:val="001B0692"/>
    <w:rsid w:val="001D09C0"/>
    <w:rsid w:val="001D326A"/>
    <w:rsid w:val="00233467"/>
    <w:rsid w:val="00285B01"/>
    <w:rsid w:val="002B07FC"/>
    <w:rsid w:val="002D696C"/>
    <w:rsid w:val="002E4FE0"/>
    <w:rsid w:val="00300348"/>
    <w:rsid w:val="003141CD"/>
    <w:rsid w:val="0035477E"/>
    <w:rsid w:val="00396C77"/>
    <w:rsid w:val="00423199"/>
    <w:rsid w:val="00423AD6"/>
    <w:rsid w:val="00431EBE"/>
    <w:rsid w:val="00487023"/>
    <w:rsid w:val="0055071C"/>
    <w:rsid w:val="005804D3"/>
    <w:rsid w:val="005A3E26"/>
    <w:rsid w:val="0062280A"/>
    <w:rsid w:val="006242DA"/>
    <w:rsid w:val="0064690A"/>
    <w:rsid w:val="006714FE"/>
    <w:rsid w:val="00734807"/>
    <w:rsid w:val="007F19A9"/>
    <w:rsid w:val="007F3590"/>
    <w:rsid w:val="00811216"/>
    <w:rsid w:val="00892868"/>
    <w:rsid w:val="009B0BE3"/>
    <w:rsid w:val="00B67AEB"/>
    <w:rsid w:val="00BD1B7B"/>
    <w:rsid w:val="00CD4110"/>
    <w:rsid w:val="00CF2AF4"/>
    <w:rsid w:val="00D0247D"/>
    <w:rsid w:val="00D14F78"/>
    <w:rsid w:val="00D879CE"/>
    <w:rsid w:val="00DF2E77"/>
    <w:rsid w:val="00E46AF5"/>
    <w:rsid w:val="00E93098"/>
    <w:rsid w:val="00EA1A8C"/>
    <w:rsid w:val="00F82168"/>
    <w:rsid w:val="01C82CEA"/>
    <w:rsid w:val="02B34A88"/>
    <w:rsid w:val="056B32B0"/>
    <w:rsid w:val="08D93540"/>
    <w:rsid w:val="0AE335EF"/>
    <w:rsid w:val="0B3102FE"/>
    <w:rsid w:val="0B7712B4"/>
    <w:rsid w:val="0CB635E4"/>
    <w:rsid w:val="11DF756D"/>
    <w:rsid w:val="13C02A25"/>
    <w:rsid w:val="140B2791"/>
    <w:rsid w:val="150D0E6B"/>
    <w:rsid w:val="163A0F9C"/>
    <w:rsid w:val="197812F6"/>
    <w:rsid w:val="19A467F4"/>
    <w:rsid w:val="1D105F58"/>
    <w:rsid w:val="1E9F70F6"/>
    <w:rsid w:val="202D2886"/>
    <w:rsid w:val="23330349"/>
    <w:rsid w:val="23792EBE"/>
    <w:rsid w:val="23D66D24"/>
    <w:rsid w:val="267450A3"/>
    <w:rsid w:val="274A6DDF"/>
    <w:rsid w:val="27830954"/>
    <w:rsid w:val="27A80BA7"/>
    <w:rsid w:val="287622B2"/>
    <w:rsid w:val="28F2629A"/>
    <w:rsid w:val="2BBB1C72"/>
    <w:rsid w:val="2CB104D4"/>
    <w:rsid w:val="307A4FC6"/>
    <w:rsid w:val="307D66CC"/>
    <w:rsid w:val="31777D12"/>
    <w:rsid w:val="33C472DC"/>
    <w:rsid w:val="35FC5E78"/>
    <w:rsid w:val="36B97D85"/>
    <w:rsid w:val="37F116DA"/>
    <w:rsid w:val="3F063C4A"/>
    <w:rsid w:val="41384420"/>
    <w:rsid w:val="49EA4BFE"/>
    <w:rsid w:val="4BCA4542"/>
    <w:rsid w:val="4CD77F5A"/>
    <w:rsid w:val="4FE5664E"/>
    <w:rsid w:val="52834E80"/>
    <w:rsid w:val="5680715C"/>
    <w:rsid w:val="5ADA5B97"/>
    <w:rsid w:val="5B203741"/>
    <w:rsid w:val="5BF465FA"/>
    <w:rsid w:val="5C8B73C2"/>
    <w:rsid w:val="5D2C1F28"/>
    <w:rsid w:val="5F7960DA"/>
    <w:rsid w:val="5F957100"/>
    <w:rsid w:val="5F975E66"/>
    <w:rsid w:val="5FB40AB0"/>
    <w:rsid w:val="607D013A"/>
    <w:rsid w:val="625255ED"/>
    <w:rsid w:val="64E262CE"/>
    <w:rsid w:val="65F066F5"/>
    <w:rsid w:val="67446F96"/>
    <w:rsid w:val="677864FD"/>
    <w:rsid w:val="6A885221"/>
    <w:rsid w:val="6B6E0B81"/>
    <w:rsid w:val="6D685636"/>
    <w:rsid w:val="6EF47672"/>
    <w:rsid w:val="6F9C6963"/>
    <w:rsid w:val="6FAB61CE"/>
    <w:rsid w:val="6FF831F6"/>
    <w:rsid w:val="70275C5A"/>
    <w:rsid w:val="709B7393"/>
    <w:rsid w:val="72B3104B"/>
    <w:rsid w:val="7A1609AF"/>
    <w:rsid w:val="7A806547"/>
    <w:rsid w:val="7CBB717C"/>
    <w:rsid w:val="7D484EF4"/>
    <w:rsid w:val="7D843F27"/>
    <w:rsid w:val="7DA63C5A"/>
    <w:rsid w:val="7E537A96"/>
    <w:rsid w:val="7F656FCD"/>
    <w:rsid w:val="CB7FADE9"/>
    <w:rsid w:val="E1AB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semiHidden="0" w:name="heading 2" w:locked="1"/>
    <w:lsdException w:qFormat="1" w:uiPriority="0" w:name="heading 3" w:locked="1"/>
    <w:lsdException w:qFormat="1" w:uiPriority="0" w:semiHidden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locked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unhideWhenUsed/>
    <w:qFormat/>
    <w:locked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qFormat/>
    <w:uiPriority w:val="99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locked/>
    <w:uiPriority w:val="0"/>
    <w:rPr>
      <w:b/>
    </w:rPr>
  </w:style>
  <w:style w:type="character" w:customStyle="1" w:styleId="11">
    <w:name w:val="Header Char"/>
    <w:basedOn w:val="9"/>
    <w:link w:val="6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Footer Char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paragraph" w:customStyle="1" w:styleId="13">
    <w:name w:val="List Paragraph"/>
    <w:basedOn w:val="1"/>
    <w:qFormat/>
    <w:uiPriority w:val="99"/>
    <w:pPr>
      <w:ind w:firstLine="420" w:firstLineChars="200"/>
    </w:pPr>
  </w:style>
  <w:style w:type="paragraph" w:customStyle="1" w:styleId="14">
    <w:name w:val="_Style 2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844</Words>
  <Characters>905</Characters>
  <Lines>0</Lines>
  <Paragraphs>0</Paragraphs>
  <TotalTime>1</TotalTime>
  <ScaleCrop>false</ScaleCrop>
  <LinksUpToDate>false</LinksUpToDate>
  <CharactersWithSpaces>905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2018-11-22T13:50:00Z</dcterms:created>
  <dc:creator>Windows 用户</dc:creator>
  <cp:lastModifiedBy>lenovo</cp:lastModifiedBy>
  <dcterms:modified xsi:type="dcterms:W3CDTF">2026-04-10T07:44:59Z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B728BED0473A4B308F87109709FF1A0F</vt:lpwstr>
  </property>
  <property fmtid="{D5CDD505-2E9C-101B-9397-08002B2CF9AE}" pid="4" name="KSOTemplateDocerSaveRecord">
    <vt:lpwstr>eyJoZGlkIjoiODRmNTZiMGZjNzE4NTQyZmMxZDM5Mjk0NmFhNDA1YTIiLCJ1c2VySWQiOiIyNjYzNDk5ODcifQ==</vt:lpwstr>
  </property>
</Properties>
</file>