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420AE"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大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 w14:paraId="10C62F88"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26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 w14:paraId="6E5EC08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387EAA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7A36F75"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今天我们共23人来园，1人请假。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顾宇浩、张钦言、吴文欣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能主动将水杯带绕好，放在水杯车上。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晞、吴文欣、许晨依、程桢雯、郭慕芸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等小朋友来园后自主签到。</w:t>
      </w:r>
    </w:p>
    <w:p w14:paraId="38E5C080"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 w14:paraId="41011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88A9267">
      <w:pPr>
        <w:bidi w:val="0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101CC1E0">
      <w:pPr>
        <w:bidi w:val="0"/>
        <w:ind w:firstLine="455" w:firstLineChars="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在今天的区域游戏中我们小朋友都能根据自己选择的区域，进行游戏。游戏后，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赵天睿、徐佑恒、郭慕芸、杨子熠等小朋友能够记得把材料收拾整齐。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5A236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 w14:paraId="0CE10496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2" name="图片 12" descr="e43b2c8533a74588f5205157f5c46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43b2c8533a74588f5205157f5c466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160100AE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3" name="图片 13" descr="c52c3bb26f61e997981cb3c9c319e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52c3bb26f61e997981cb3c9c319e95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DF3E5A5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4" name="图片 14" descr="f6a3c7094a61d3e0c7cf9d0e53308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6a3c7094a61d3e0c7cf9d0e53308b6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FD7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416" w:type="dxa"/>
          </w:tcPr>
          <w:p w14:paraId="69D306AD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5" name="图片 15" descr="93b55d06715ae62d757a855c85ce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3b55d06715ae62d757a855c85ce06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54EC8C7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6" name="图片 16" descr="a4804653150cee789fcc0f93701755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4804653150cee789fcc0f937017554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7D4736EF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17" name="图片 17" descr="7c07185a0b3f969640e6f0e1a65ac9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c07185a0b3f969640e6f0e1a65ac9b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0C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6F266BB9">
        <w:trPr>
          <w:trHeight w:val="2124" w:hRule="atLeast"/>
        </w:trPr>
        <w:tc>
          <w:tcPr>
            <w:tcW w:w="3416" w:type="dxa"/>
          </w:tcPr>
          <w:p w14:paraId="20C2B99B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7" name="图片 27" descr="a41be9c42c6bb3cbce02cf12209c8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41be9c42c6bb3cbce02cf12209c8bd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2E6A3C62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8" name="图片 28" descr="4013cc97775ad88da237441bf052de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013cc97775ad88da237441bf052dee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22C75555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29" name="图片 29" descr="4c349a9d366f018d5d9dde9eb0423f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c349a9d366f018d5d9dde9eb0423f7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609F0">
        <w:trPr>
          <w:trHeight w:val="2124" w:hRule="atLeast"/>
        </w:trPr>
        <w:tc>
          <w:tcPr>
            <w:tcW w:w="3416" w:type="dxa"/>
          </w:tcPr>
          <w:p w14:paraId="356B51FF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0" name="图片 30" descr="44b96960d4ebda0ec82a79928646db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4b96960d4ebda0ec82a79928646db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D8D829D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1" name="图片 31" descr="860dfb29dcc09cecfb72d3618ac2bc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60dfb29dcc09cecfb72d3618ac2bce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233F124F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2" name="图片 32" descr="c85ae31a81ca1248dda1c5924824df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85ae31a81ca1248dda1c5924824df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A70216">
        <w:trPr>
          <w:trHeight w:val="2124" w:hRule="atLeast"/>
        </w:trPr>
        <w:tc>
          <w:tcPr>
            <w:tcW w:w="3416" w:type="dxa"/>
          </w:tcPr>
          <w:p w14:paraId="24D532AA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3" name="图片 33" descr="c85ae31a81ca1248dda1c5924824df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85ae31a81ca1248dda1c5924824df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7650BF90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4" name="图片 34" descr="a7a8cf00563e2c82d50ce6e35d0de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7a8cf00563e2c82d50ce6e35d0dede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0EE2B7A6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23745" cy="1517650"/>
                  <wp:effectExtent l="0" t="0" r="8255" b="6350"/>
                  <wp:docPr id="35" name="图片 35" descr="fd4a42334fa68789b6d1fe194579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d4a42334fa68789b6d1fe19457932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83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今天我们在安吉区进行了户外活动，孩子们一会钻进安吉筒内，一会两个人一起滚动安吉筒，有的孩子还挑战了在安吉筒上行走。</w:t>
      </w:r>
    </w:p>
    <w:p w14:paraId="2F0F8BB6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927"/>
        <w:gridCol w:w="1322"/>
        <w:gridCol w:w="929"/>
      </w:tblGrid>
      <w:tr w14:paraId="17BB55E2">
        <w:tc>
          <w:tcPr>
            <w:tcW w:w="780" w:type="dxa"/>
            <w:vMerge w:val="restart"/>
          </w:tcPr>
          <w:p w14:paraId="44A918E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386600D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13A9A94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424643D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4"/>
          </w:tcPr>
          <w:p w14:paraId="1E86C02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 w14:paraId="70645C90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1C0823D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ACB6D7B">
        <w:tc>
          <w:tcPr>
            <w:tcW w:w="780" w:type="dxa"/>
            <w:vMerge w:val="continue"/>
          </w:tcPr>
          <w:p w14:paraId="51A00650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7FFB26B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40CF2A8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024752F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6C0A899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 w14:paraId="190FED00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952" w:type="dxa"/>
            <w:gridSpan w:val="2"/>
          </w:tcPr>
          <w:p w14:paraId="0AD370C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 w14:paraId="0DA9269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1DD825AA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3850D8E1">
        <w:tc>
          <w:tcPr>
            <w:tcW w:w="780" w:type="dxa"/>
            <w:vAlign w:val="center"/>
          </w:tcPr>
          <w:p w14:paraId="5E17F9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382D5B5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6B178AB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040D1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4A634B2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shd w:val="clear" w:color="auto" w:fill="auto"/>
            <w:vAlign w:val="top"/>
          </w:tcPr>
          <w:p w14:paraId="3CCFBC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shd w:val="clear" w:color="auto" w:fill="auto"/>
            <w:vAlign w:val="top"/>
          </w:tcPr>
          <w:p w14:paraId="2CB8FC12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shd w:val="clear" w:color="auto" w:fill="auto"/>
            <w:vAlign w:val="top"/>
          </w:tcPr>
          <w:p w14:paraId="2ED3F3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AECE5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A8D6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4BEC98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092EAB8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 w14:paraId="2D5569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01B01D5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4AE3F4E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4C85DCD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584DC5C9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770FF33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4061B89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86FC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4A757A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60706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1639A5C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0E1B78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65B052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7B3B66A3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4FCA2365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 w14:paraId="7108FA2E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13:10入睡</w:t>
            </w:r>
          </w:p>
        </w:tc>
        <w:tc>
          <w:tcPr>
            <w:tcW w:w="929" w:type="dxa"/>
          </w:tcPr>
          <w:p w14:paraId="1D00F0E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4E2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4ABE99B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5E1E82A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B78EC2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889055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4E2E198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shd w:val="clear" w:color="auto" w:fill="auto"/>
            <w:vAlign w:val="top"/>
          </w:tcPr>
          <w:p w14:paraId="77C9111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shd w:val="clear" w:color="auto" w:fill="auto"/>
            <w:vAlign w:val="top"/>
          </w:tcPr>
          <w:p w14:paraId="52508434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shd w:val="clear" w:color="auto" w:fill="auto"/>
            <w:vAlign w:val="top"/>
          </w:tcPr>
          <w:p w14:paraId="12BC550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906B5F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0EB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54B4371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5AFE261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 w14:paraId="0D08183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 w14:paraId="1E83969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 w14:paraId="6C555FB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5" w:type="dxa"/>
            <w:vAlign w:val="top"/>
          </w:tcPr>
          <w:p w14:paraId="35C9F7EE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2" w:type="dxa"/>
            <w:gridSpan w:val="2"/>
            <w:vAlign w:val="top"/>
          </w:tcPr>
          <w:p w14:paraId="5F97D610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2" w:type="dxa"/>
            <w:vAlign w:val="top"/>
          </w:tcPr>
          <w:p w14:paraId="4D763E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 w14:paraId="70B150A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D099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5618258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1A076C62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3D30AF0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208EA72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4C2C546A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吃得太快</w:t>
            </w:r>
          </w:p>
        </w:tc>
        <w:tc>
          <w:tcPr>
            <w:tcW w:w="760" w:type="dxa"/>
            <w:gridSpan w:val="2"/>
            <w:vAlign w:val="top"/>
          </w:tcPr>
          <w:p w14:paraId="21E17D63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27" w:type="dxa"/>
            <w:vAlign w:val="top"/>
          </w:tcPr>
          <w:p w14:paraId="5F4FB63C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0C8CE53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4FA9DCE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5763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30D33DF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0F3AFDE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54E521E6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3515EAD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46BCF6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0578031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484A0AF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5FD17F0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5B118E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9F2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738DEF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282431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 w14:paraId="0AF7EC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5C833FB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0D6F66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66CBF2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793771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1E3B071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127986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D646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4091EBC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21C3FB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 w14:paraId="626FE8A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4665D79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1AD1EA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7FE7B925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28049162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45D2B1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327A6F4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EA78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571C2FB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2610BB7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59EE32C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7C6124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5FC085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1D00060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524E3FF8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49E9AD6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51498BE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88D5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18E37EC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A0A06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 w14:paraId="351E774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52BEA0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368B69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704AB0DA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0BA1BE8F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60AE2F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574493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7ED2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6741A8E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4FB7BA6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 w14:paraId="306BF7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622716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6746C3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75034DFB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464C8898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742C825E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13:30醒</w:t>
            </w:r>
          </w:p>
        </w:tc>
        <w:tc>
          <w:tcPr>
            <w:tcW w:w="929" w:type="dxa"/>
            <w:vAlign w:val="top"/>
          </w:tcPr>
          <w:p w14:paraId="4C9F71E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623B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360C5A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46B8D7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343750D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CC0C73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4BC9F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36A6818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780B180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 w14:paraId="4B1DFE36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CC2C0E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ACAA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33F7AB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23DF9EA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3E7E6A1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CA5BA2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82A5A06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574FD4D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789C4A15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 w14:paraId="32A51BC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16FF820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6F57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23E3D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D63EB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 w14:paraId="4D2B9F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17F61B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4B6EDCC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3AA668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47DE04E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11BBD09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13:00入睡</w:t>
            </w:r>
          </w:p>
        </w:tc>
        <w:tc>
          <w:tcPr>
            <w:tcW w:w="929" w:type="dxa"/>
            <w:vAlign w:val="top"/>
          </w:tcPr>
          <w:p w14:paraId="4A457C3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F1AE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290D449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658B7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62282AB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6BA9CA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89236A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6C7330B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07F8FD2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 w14:paraId="1388DD1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A5A9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EFE1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7C12A2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227627C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 w:bidi="ar"/>
              </w:rPr>
              <w:t>张钦言</w:t>
            </w:r>
          </w:p>
        </w:tc>
        <w:tc>
          <w:tcPr>
            <w:tcW w:w="1327" w:type="dxa"/>
            <w:vAlign w:val="top"/>
          </w:tcPr>
          <w:p w14:paraId="28208B2D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0F4DE1E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1532D81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3E9E4851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27A4857B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574400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5377D9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03E7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01CBE8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227EC9C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0A48A01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2474E6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BE053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214342E9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72FF78F7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 w14:paraId="08B2C34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FE75F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FD64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224F36B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7AC0A8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 w14:paraId="466C66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 w14:paraId="14B2AB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 w14:paraId="6E8931F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 w14:paraId="480AA620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  <w:vAlign w:val="top"/>
          </w:tcPr>
          <w:p w14:paraId="1565188A"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 w14:paraId="014EC5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 w14:paraId="22C6D8B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A99F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59710E7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19D081B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76765F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FA9E8F9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FB0492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 w14:paraId="7500B0E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52" w:type="dxa"/>
            <w:gridSpan w:val="2"/>
          </w:tcPr>
          <w:p w14:paraId="4B95942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 w14:paraId="3857998B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13:10入睡</w:t>
            </w:r>
          </w:p>
        </w:tc>
        <w:tc>
          <w:tcPr>
            <w:tcW w:w="929" w:type="dxa"/>
          </w:tcPr>
          <w:p w14:paraId="3C3E57A8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403"/>
        <w:gridCol w:w="1277"/>
        <w:gridCol w:w="876"/>
        <w:gridCol w:w="833"/>
        <w:gridCol w:w="917"/>
        <w:gridCol w:w="1229"/>
        <w:gridCol w:w="940"/>
      </w:tblGrid>
      <w:tr w14:paraId="67A05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294390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704053B8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403" w:type="dxa"/>
            <w:vAlign w:val="top"/>
          </w:tcPr>
          <w:p w14:paraId="4CA87D0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7" w:type="dxa"/>
            <w:vAlign w:val="top"/>
          </w:tcPr>
          <w:p w14:paraId="6E83DC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6" w:type="dxa"/>
            <w:vAlign w:val="top"/>
          </w:tcPr>
          <w:p w14:paraId="0A3C8B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3" w:type="dxa"/>
            <w:vAlign w:val="top"/>
          </w:tcPr>
          <w:p w14:paraId="6D4A30C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7" w:type="dxa"/>
            <w:vAlign w:val="top"/>
          </w:tcPr>
          <w:p w14:paraId="0DE0A49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29" w:type="dxa"/>
            <w:vAlign w:val="top"/>
          </w:tcPr>
          <w:p w14:paraId="468A31C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40" w:type="dxa"/>
            <w:vAlign w:val="top"/>
          </w:tcPr>
          <w:p w14:paraId="2DCAC79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FD29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33725A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44B8850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403" w:type="dxa"/>
            <w:vAlign w:val="top"/>
          </w:tcPr>
          <w:p w14:paraId="3369B06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7" w:type="dxa"/>
            <w:vAlign w:val="top"/>
          </w:tcPr>
          <w:p w14:paraId="44B150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6" w:type="dxa"/>
            <w:vAlign w:val="top"/>
          </w:tcPr>
          <w:p w14:paraId="1782E7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3" w:type="dxa"/>
            <w:vAlign w:val="top"/>
          </w:tcPr>
          <w:p w14:paraId="51A29D5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7" w:type="dxa"/>
            <w:vAlign w:val="top"/>
          </w:tcPr>
          <w:p w14:paraId="72E2980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29" w:type="dxa"/>
            <w:vAlign w:val="top"/>
          </w:tcPr>
          <w:p w14:paraId="2EB70B8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40" w:type="dxa"/>
            <w:vAlign w:val="top"/>
          </w:tcPr>
          <w:p w14:paraId="0262984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F8C9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73EC91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1098" w:type="dxa"/>
            <w:vAlign w:val="center"/>
          </w:tcPr>
          <w:p w14:paraId="72BEC37B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吴文欣</w:t>
            </w:r>
          </w:p>
        </w:tc>
        <w:tc>
          <w:tcPr>
            <w:tcW w:w="1403" w:type="dxa"/>
            <w:vAlign w:val="top"/>
          </w:tcPr>
          <w:p w14:paraId="36BD149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7" w:type="dxa"/>
            <w:vAlign w:val="top"/>
          </w:tcPr>
          <w:p w14:paraId="41C5E89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6" w:type="dxa"/>
            <w:vAlign w:val="top"/>
          </w:tcPr>
          <w:p w14:paraId="24E8C6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3" w:type="dxa"/>
            <w:vAlign w:val="top"/>
          </w:tcPr>
          <w:p w14:paraId="7F9C0AE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7" w:type="dxa"/>
            <w:vAlign w:val="top"/>
          </w:tcPr>
          <w:p w14:paraId="208485B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29" w:type="dxa"/>
            <w:vAlign w:val="top"/>
          </w:tcPr>
          <w:p w14:paraId="57FFB5D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40" w:type="dxa"/>
            <w:vAlign w:val="top"/>
          </w:tcPr>
          <w:p w14:paraId="545107A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64E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0" w:type="auto"/>
            <w:vAlign w:val="center"/>
          </w:tcPr>
          <w:p w14:paraId="7CD433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24</w:t>
            </w:r>
          </w:p>
        </w:tc>
        <w:tc>
          <w:tcPr>
            <w:tcW w:w="0" w:type="auto"/>
            <w:vAlign w:val="center"/>
          </w:tcPr>
          <w:p w14:paraId="27B56426"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何子航</w:t>
            </w:r>
          </w:p>
        </w:tc>
        <w:tc>
          <w:tcPr>
            <w:tcW w:w="1403" w:type="dxa"/>
            <w:vAlign w:val="top"/>
          </w:tcPr>
          <w:p w14:paraId="1AF9C03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7" w:type="dxa"/>
            <w:vAlign w:val="top"/>
          </w:tcPr>
          <w:p w14:paraId="39A2D8F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76" w:type="dxa"/>
            <w:vAlign w:val="top"/>
          </w:tcPr>
          <w:p w14:paraId="4641923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0" w:type="auto"/>
            <w:vAlign w:val="top"/>
          </w:tcPr>
          <w:p w14:paraId="463B7F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0" w:type="auto"/>
            <w:vAlign w:val="top"/>
          </w:tcPr>
          <w:p w14:paraId="157FB8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29" w:type="dxa"/>
            <w:vAlign w:val="top"/>
          </w:tcPr>
          <w:p w14:paraId="4A391B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40" w:type="dxa"/>
            <w:vAlign w:val="top"/>
          </w:tcPr>
          <w:p w14:paraId="4C0714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4562A0F1"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49210A9C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905C721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1.大班孩子的自理能力更强了，请家长在家监督好幼儿自己</w:t>
      </w:r>
      <w:r>
        <w:rPr>
          <w:rFonts w:hint="eastAsia" w:ascii="宋体" w:hAnsi="宋体" w:eastAsia="宋体" w:cs="宋体"/>
          <w:kern w:val="0"/>
          <w:sz w:val="24"/>
        </w:rPr>
        <w:t>叠裤子叠衣服的本领，睡觉前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并</w:t>
      </w:r>
      <w:r>
        <w:rPr>
          <w:rFonts w:hint="eastAsia" w:ascii="宋体" w:hAnsi="宋体" w:eastAsia="宋体" w:cs="宋体"/>
          <w:kern w:val="0"/>
          <w:sz w:val="24"/>
        </w:rPr>
        <w:t>能把衣物整理好放在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固定的地方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6B1553F7"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2.最近传染病高发，请家长和孩子们一定要做好防护工作哦！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57E00">
    <w:pPr>
      <w:pStyle w:val="4"/>
    </w:pPr>
  </w:p>
  <w:p w14:paraId="1C6A8C93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89321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DD78FB6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3DCA968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3F00AC"/>
    <w:rsid w:val="4ECA645D"/>
    <w:rsid w:val="4F5921E9"/>
    <w:rsid w:val="4F6E839F"/>
    <w:rsid w:val="4F6F5E55"/>
    <w:rsid w:val="4F7BA5E8"/>
    <w:rsid w:val="4F8F602D"/>
    <w:rsid w:val="4FB72BD2"/>
    <w:rsid w:val="5032428D"/>
    <w:rsid w:val="548D2FEE"/>
    <w:rsid w:val="56BF6C25"/>
    <w:rsid w:val="573F7A0E"/>
    <w:rsid w:val="57577905"/>
    <w:rsid w:val="57BB27BA"/>
    <w:rsid w:val="59FE24CC"/>
    <w:rsid w:val="59FFF339"/>
    <w:rsid w:val="5A9039BA"/>
    <w:rsid w:val="5AA853CF"/>
    <w:rsid w:val="5ACC7A5C"/>
    <w:rsid w:val="5ADDA118"/>
    <w:rsid w:val="5BFEBA0E"/>
    <w:rsid w:val="5CF73A9D"/>
    <w:rsid w:val="5CF90EE1"/>
    <w:rsid w:val="5D7D7969"/>
    <w:rsid w:val="5DAB15BC"/>
    <w:rsid w:val="5DEF9451"/>
    <w:rsid w:val="5E8408E7"/>
    <w:rsid w:val="5EE46AC9"/>
    <w:rsid w:val="5F6D82F7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8F7468D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6D1F55"/>
    <w:rsid w:val="7D7F2B4E"/>
    <w:rsid w:val="7DB2A76A"/>
    <w:rsid w:val="7DCA284D"/>
    <w:rsid w:val="7DFB78EA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DE24B2"/>
    <w:rsid w:val="7FEBA531"/>
    <w:rsid w:val="7FEBE46B"/>
    <w:rsid w:val="7FEFE51A"/>
    <w:rsid w:val="7FF66692"/>
    <w:rsid w:val="7FF745CB"/>
    <w:rsid w:val="7FFA6BF3"/>
    <w:rsid w:val="7FFD0D78"/>
    <w:rsid w:val="7FFDEC8A"/>
    <w:rsid w:val="7FFE0D3E"/>
    <w:rsid w:val="7FFF0698"/>
    <w:rsid w:val="89ED5AC6"/>
    <w:rsid w:val="94DBC1DD"/>
    <w:rsid w:val="96FDC774"/>
    <w:rsid w:val="9BBAC640"/>
    <w:rsid w:val="9BEFF5AE"/>
    <w:rsid w:val="9EF3B351"/>
    <w:rsid w:val="9FEFB720"/>
    <w:rsid w:val="A79101DA"/>
    <w:rsid w:val="AD9EBEE4"/>
    <w:rsid w:val="AFF40B57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1FF0CE2"/>
    <w:rsid w:val="D37F6B83"/>
    <w:rsid w:val="D7E22410"/>
    <w:rsid w:val="D95C7016"/>
    <w:rsid w:val="D9B7C4C2"/>
    <w:rsid w:val="DACF3F29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CB53CD"/>
    <w:rsid w:val="DFD50F81"/>
    <w:rsid w:val="DFDDB07B"/>
    <w:rsid w:val="DFFFAC0A"/>
    <w:rsid w:val="DFFFD0BB"/>
    <w:rsid w:val="E7F9A5FD"/>
    <w:rsid w:val="E9F358C4"/>
    <w:rsid w:val="EA396856"/>
    <w:rsid w:val="EA6FB943"/>
    <w:rsid w:val="EBC2CD98"/>
    <w:rsid w:val="EBEBA16B"/>
    <w:rsid w:val="EBFF8A30"/>
    <w:rsid w:val="ECFFC907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AE886"/>
    <w:rsid w:val="FBFCC729"/>
    <w:rsid w:val="FC79CB9D"/>
    <w:rsid w:val="FD768A22"/>
    <w:rsid w:val="FD7D75B0"/>
    <w:rsid w:val="FD7EA79E"/>
    <w:rsid w:val="FDDFC22F"/>
    <w:rsid w:val="FDEF6B32"/>
    <w:rsid w:val="FDFB2B31"/>
    <w:rsid w:val="FDFCB462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2021-05-04T19:17:00Z</dcterms:created>
  <dc:creator>yixuange</dc:creator>
  <cp:lastModifiedBy>青柠</cp:lastModifiedBy>
  <cp:lastPrinted>2023-02-27T15:53:00Z</cp:lastPrinted>
  <dcterms:modified xsi:type="dcterms:W3CDTF">2026-03-31T15:38:25Z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