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C3DB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bookmarkStart w:id="0" w:name="_GoBack"/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 w14:paraId="5F9BE5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2026.3.30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一</w:t>
      </w:r>
    </w:p>
    <w:p w14:paraId="31CA47DB">
      <w:pPr>
        <w:jc w:val="center"/>
        <w:rPr>
          <w:rFonts w:hint="default" w:ascii="宋体" w:hAnsi="宋体" w:cs="宋体" w:eastAsiaTheme="minorEastAsia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/>
          <w:b/>
          <w:bCs/>
          <w:sz w:val="24"/>
          <w:szCs w:val="24"/>
          <w:lang w:val="en-US" w:eastAsia="zh-CN"/>
        </w:rPr>
        <w:t>我们在春天里！</w:t>
      </w:r>
    </w:p>
    <w:p w14:paraId="75BB03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一、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 w14:paraId="632441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</w:rPr>
        <w:t>出勤：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今天23名幼儿来园，两名幼儿请假。</w:t>
      </w:r>
    </w:p>
    <w:p w14:paraId="45C3CC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/>
          <w:color w:val="000000"/>
          <w:szCs w:val="21"/>
          <w:vertAlign w:val="baseline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二、区域活动：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0"/>
        <w:gridCol w:w="2840"/>
      </w:tblGrid>
      <w:tr w14:paraId="673EBF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0" w:hRule="atLeast"/>
        </w:trPr>
        <w:tc>
          <w:tcPr>
            <w:tcW w:w="2840" w:type="dxa"/>
          </w:tcPr>
          <w:p w14:paraId="0C3449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100330</wp:posOffset>
                  </wp:positionV>
                  <wp:extent cx="1631950" cy="1224280"/>
                  <wp:effectExtent l="0" t="0" r="6350" b="7620"/>
                  <wp:wrapNone/>
                  <wp:docPr id="12" name="图片 12" descr="IMG_5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67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0" w:type="dxa"/>
          </w:tcPr>
          <w:p w14:paraId="48BCB6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138430</wp:posOffset>
                  </wp:positionV>
                  <wp:extent cx="1631950" cy="1224280"/>
                  <wp:effectExtent l="0" t="0" r="6350" b="7620"/>
                  <wp:wrapNone/>
                  <wp:docPr id="11" name="图片 11" descr="IMG_567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672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0" w:type="dxa"/>
          </w:tcPr>
          <w:p w14:paraId="59E13E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93980</wp:posOffset>
                  </wp:positionV>
                  <wp:extent cx="1631950" cy="1224280"/>
                  <wp:effectExtent l="0" t="0" r="6350" b="7620"/>
                  <wp:wrapNone/>
                  <wp:docPr id="10" name="图片 10" descr="IMG_56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671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87CA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370F44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  <w:t>我们在自然角观察植物。</w:t>
            </w:r>
          </w:p>
        </w:tc>
        <w:tc>
          <w:tcPr>
            <w:tcW w:w="2840" w:type="dxa"/>
          </w:tcPr>
          <w:p w14:paraId="3294A7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  <w:t>我们在美工区用粘土做手工。</w:t>
            </w:r>
          </w:p>
        </w:tc>
        <w:tc>
          <w:tcPr>
            <w:tcW w:w="2840" w:type="dxa"/>
          </w:tcPr>
          <w:p w14:paraId="388D19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  <w:t>我在益智区玩小球扑通。</w:t>
            </w:r>
          </w:p>
        </w:tc>
      </w:tr>
      <w:tr w14:paraId="17CFC8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0" w:hRule="atLeast"/>
        </w:trPr>
        <w:tc>
          <w:tcPr>
            <w:tcW w:w="2840" w:type="dxa"/>
          </w:tcPr>
          <w:p w14:paraId="493349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24130</wp:posOffset>
                  </wp:positionV>
                  <wp:extent cx="1631950" cy="1224280"/>
                  <wp:effectExtent l="0" t="0" r="6350" b="7620"/>
                  <wp:wrapNone/>
                  <wp:docPr id="17" name="图片 17" descr="IMG_5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67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0" w:type="dxa"/>
          </w:tcPr>
          <w:p w14:paraId="154845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36830</wp:posOffset>
                  </wp:positionV>
                  <wp:extent cx="1631950" cy="1224280"/>
                  <wp:effectExtent l="0" t="0" r="6350" b="7620"/>
                  <wp:wrapNone/>
                  <wp:docPr id="16" name="图片 16" descr="IMG_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6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0" w:type="dxa"/>
          </w:tcPr>
          <w:p w14:paraId="54BD04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</w:p>
        </w:tc>
      </w:tr>
      <w:tr w14:paraId="67B93D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840" w:type="dxa"/>
          </w:tcPr>
          <w:p w14:paraId="241749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  <w:t>我们在桌面建构玩阿基米德积木。</w:t>
            </w:r>
          </w:p>
        </w:tc>
        <w:tc>
          <w:tcPr>
            <w:tcW w:w="2840" w:type="dxa"/>
          </w:tcPr>
          <w:p w14:paraId="568110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  <w:t>我在写生春天的鲜花。</w:t>
            </w:r>
          </w:p>
        </w:tc>
        <w:tc>
          <w:tcPr>
            <w:tcW w:w="2840" w:type="dxa"/>
          </w:tcPr>
          <w:p w14:paraId="2379D4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b w:val="0"/>
                <w:bCs/>
                <w:color w:val="000000"/>
                <w:szCs w:val="21"/>
                <w:vertAlign w:val="baseline"/>
                <w:lang w:val="en-US" w:eastAsia="zh-CN"/>
              </w:rPr>
            </w:pPr>
          </w:p>
        </w:tc>
      </w:tr>
    </w:tbl>
    <w:p w14:paraId="66C36A5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户外活动：</w:t>
      </w:r>
    </w:p>
    <w:p w14:paraId="4FE886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今天下雨，我们在室内玩跑酷游戏。</w:t>
      </w:r>
    </w:p>
    <w:p w14:paraId="51401D1C">
      <w:pPr>
        <w:numPr>
          <w:ilvl w:val="0"/>
          <w:numId w:val="0"/>
        </w:numPr>
        <w:spacing w:line="320" w:lineRule="exact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四、综合：春天来了</w:t>
      </w:r>
    </w:p>
    <w:p w14:paraId="5C6F7F8D">
      <w:pPr>
        <w:numPr>
          <w:ilvl w:val="0"/>
          <w:numId w:val="0"/>
        </w:numPr>
        <w:spacing w:line="320" w:lineRule="exact"/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通过挖掘孩子的已有经验以及自己亲眼目睹的所看到的春天，在小组合作形式的基础上，用大家认可的方式画出你们发现的春天的秘密。</w:t>
      </w:r>
    </w:p>
    <w:p w14:paraId="3B57C725">
      <w:pPr>
        <w:numPr>
          <w:ilvl w:val="0"/>
          <w:numId w:val="0"/>
        </w:numPr>
        <w:spacing w:line="320" w:lineRule="exact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五、午餐午睡</w:t>
      </w:r>
    </w:p>
    <w:p w14:paraId="203BBB1F">
      <w:pPr>
        <w:numPr>
          <w:ilvl w:val="0"/>
          <w:numId w:val="0"/>
        </w:numPr>
        <w:spacing w:line="320" w:lineRule="exact"/>
        <w:ind w:firstLine="420" w:firstLineChars="200"/>
        <w:rPr>
          <w:rFonts w:hint="eastAsia" w:ascii="宋体" w:hAnsi="宋体" w:eastAsia="宋体" w:cs="宋体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午餐：今天吃的是小米饭、芋头蒸排骨、芥蓝炒香菇、豆腐汤；大部分小朋友都能做到光盘，其中张梅伊小朋友由于肚子不舒服未吃完饭菜，韩以轩小朋友握筷姿势还需要调整。</w:t>
      </w:r>
    </w:p>
    <w:p w14:paraId="50E9F8F2">
      <w:pPr>
        <w:numPr>
          <w:ilvl w:val="0"/>
          <w:numId w:val="0"/>
        </w:numPr>
        <w:spacing w:line="320" w:lineRule="exact"/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午睡：韩昕悦、朱子贝、汤凌宇小朋友是在看护下入睡；杨宸小朋友没有入睡。</w:t>
      </w:r>
    </w:p>
    <w:p w14:paraId="0A8DC2C5">
      <w:pPr>
        <w:numPr>
          <w:ilvl w:val="0"/>
          <w:numId w:val="0"/>
        </w:numPr>
        <w:spacing w:line="320" w:lineRule="exact"/>
        <w:rPr>
          <w:rFonts w:hint="default" w:ascii="宋体" w:hAnsi="宋体" w:eastAsia="宋体" w:cs="宋体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DCF241B"/>
    <w:multiLevelType w:val="singleLevel"/>
    <w:tmpl w:val="5DCF241B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QsImhkaWQiOiJmZTY1OWIyN2VlNTNjYTgxNmUxNzY3MGQwZTYyMTJmMCIsInVzZXJDb3VudCI6NX0=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4F6D24"/>
    <w:rsid w:val="01E20067"/>
    <w:rsid w:val="031C257A"/>
    <w:rsid w:val="03237D85"/>
    <w:rsid w:val="05892E74"/>
    <w:rsid w:val="063C0E35"/>
    <w:rsid w:val="063C37BC"/>
    <w:rsid w:val="075A6A62"/>
    <w:rsid w:val="08F80AE9"/>
    <w:rsid w:val="13430888"/>
    <w:rsid w:val="13457756"/>
    <w:rsid w:val="13C42912"/>
    <w:rsid w:val="16BA07C7"/>
    <w:rsid w:val="1992246F"/>
    <w:rsid w:val="1B04502A"/>
    <w:rsid w:val="1C176E1B"/>
    <w:rsid w:val="1F584A72"/>
    <w:rsid w:val="1FE33389"/>
    <w:rsid w:val="233E2700"/>
    <w:rsid w:val="2426566E"/>
    <w:rsid w:val="26BD51E8"/>
    <w:rsid w:val="270B391A"/>
    <w:rsid w:val="272A2E68"/>
    <w:rsid w:val="27775489"/>
    <w:rsid w:val="27CC1ABA"/>
    <w:rsid w:val="27FA4F9E"/>
    <w:rsid w:val="294611D0"/>
    <w:rsid w:val="2C886EA1"/>
    <w:rsid w:val="302A38B7"/>
    <w:rsid w:val="31825726"/>
    <w:rsid w:val="3838457E"/>
    <w:rsid w:val="38C625C6"/>
    <w:rsid w:val="38C808A4"/>
    <w:rsid w:val="3AE2207F"/>
    <w:rsid w:val="3D41205F"/>
    <w:rsid w:val="406641BF"/>
    <w:rsid w:val="41460DC9"/>
    <w:rsid w:val="44043405"/>
    <w:rsid w:val="447A3168"/>
    <w:rsid w:val="48185562"/>
    <w:rsid w:val="49ED015C"/>
    <w:rsid w:val="4C674DE3"/>
    <w:rsid w:val="4F737FE7"/>
    <w:rsid w:val="53705AA9"/>
    <w:rsid w:val="55674105"/>
    <w:rsid w:val="56EA4785"/>
    <w:rsid w:val="58B01B37"/>
    <w:rsid w:val="5DC0258D"/>
    <w:rsid w:val="5F2A35B1"/>
    <w:rsid w:val="635544E0"/>
    <w:rsid w:val="6507117C"/>
    <w:rsid w:val="65C50CB9"/>
    <w:rsid w:val="671774AE"/>
    <w:rsid w:val="68385FA5"/>
    <w:rsid w:val="68775651"/>
    <w:rsid w:val="6A3550F2"/>
    <w:rsid w:val="6B0F1970"/>
    <w:rsid w:val="6D0463DD"/>
    <w:rsid w:val="6D676797"/>
    <w:rsid w:val="700F6882"/>
    <w:rsid w:val="709779A9"/>
    <w:rsid w:val="72525ED8"/>
    <w:rsid w:val="72893CEE"/>
    <w:rsid w:val="73FB6432"/>
    <w:rsid w:val="74A76BEC"/>
    <w:rsid w:val="77073B81"/>
    <w:rsid w:val="78522554"/>
    <w:rsid w:val="79B24069"/>
    <w:rsid w:val="79BD7FE2"/>
    <w:rsid w:val="7BF46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1</Pages>
  <Words>401</Words>
  <Characters>409</Characters>
  <Lines>1</Lines>
  <Paragraphs>1</Paragraphs>
  <TotalTime>5</TotalTime>
  <ScaleCrop>false</ScaleCrop>
  <LinksUpToDate>false</LinksUpToDate>
  <CharactersWithSpaces>410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梅蕾</cp:lastModifiedBy>
  <cp:lastPrinted>2025-11-11T23:46:00Z</cp:lastPrinted>
  <dcterms:modified xsi:type="dcterms:W3CDTF">2026-03-30T10:32:20Z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2FB447FB5BE84EDD94ABFD66DBF8B13D_13</vt:lpwstr>
  </property>
  <property fmtid="{D5CDD505-2E9C-101B-9397-08002B2CF9AE}" pid="5" name="KSOTemplateDocerSaveRecord">
    <vt:lpwstr>eyJoZGlkIjoiZjVhNGJiMWVmZTg4ZjFhYWZhYWFiMzBkODkwYWRkZmUiLCJ1c2VySWQiOiIyNjc4NDczMDgifQ==</vt:lpwstr>
  </property>
</Properties>
</file>