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46D6B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3BEA3427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1AE12A95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，3人请假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 w14:paraId="3A4F70C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7E062EBB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2D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56C8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18" name="图片 18" descr="C:/Users/ASUS/Desktop/新建文件夹 (5)/IMG_1475.JPGIMG_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1475.JPGIMG_14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6F51D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1" name="图片 1" descr="C:/Users/ASUS/Desktop/新建文件夹 (5)/IMG_1476.JPGIMG_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SUS/Desktop/新建文件夹 (5)/IMG_1476.JPGIMG_14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2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93C8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4DF87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2D6C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7C34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2" name="图片 2" descr="C:/Users/ASUS/Desktop/新建文件夹 (5)/IMG_1477.JPGIMG_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1477.JPGIMG_14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2E0F9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3" name="图片 3" descr="C:/Users/ASUS/Desktop/新建文件夹 (5)/IMG_1478.JPGIMG_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SUS/Desktop/新建文件夹 (5)/IMG_1478.JPGIMG_14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23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C5CB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010C8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C8F2ECF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33E63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1C0E5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855E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今天我们一起在户外进行了混班游戏。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416"/>
      </w:tblGrid>
      <w:tr w14:paraId="0844B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DC08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9525" b="14605"/>
                  <wp:docPr id="22" name="图片 22" descr="C:/Users/ASUS/Desktop/新建文件夹 (5)/IMG_1467.JPG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SUS/Desktop/新建文件夹 (5)/IMG_1467.JPGIMG_14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4FBAA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9525" b="14605"/>
                  <wp:docPr id="23" name="图片 23" descr="C:/Users/ASUS/Desktop/新建文件夹 (5)/IMG_1468.JPGIMG_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1468.JPGIMG_14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CC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471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11B9F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4410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281FE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4" name="图片 24" descr="C:/Users/ASUS/Desktop/新建文件夹 (5)/IMG_1469.JPGIMG_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1469.JPGIMG_14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1C845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5" name="图片 25" descr="C:/Users/ASUS/Desktop/新建文件夹 (5)/IMG_1470.JPGIMG_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1470.JPGIMG_14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19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57A3B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57F5D6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48E9DA2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集体活动——线描画：树</w:t>
      </w:r>
    </w:p>
    <w:p w14:paraId="762B28FD">
      <w:pPr>
        <w:spacing w:line="360" w:lineRule="exact"/>
        <w:ind w:firstLine="42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szCs w:val="21"/>
        </w:rPr>
        <w:t>冬天来了，树木也发生了变化，有的树叶变黄了，有的变成光秃秃的了，有的依旧常青。本节活动运用不同粗细、大小、曲直的点、线和图案对冬天的树进行装饰，来感受冬天的树的变化，提高对线描作品的审美感受能力。</w:t>
      </w: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60"/>
      </w:tblGrid>
      <w:tr w14:paraId="507C2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36" w:type="dxa"/>
          </w:tcPr>
          <w:p w14:paraId="645F2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6" name="图片 26" descr="C:/Users/ASUS/Desktop/新建文件夹 (5)/IMG_1482.JPGIMG_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1482.JPGIMG_14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5FA52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4" name="图片 4" descr="C:/Users/ASUS/Desktop/新建文件夹 (5)/IMG_1483.JPGIMG_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新建文件夹 (5)/IMG_1483.JPGIMG_14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95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35AE5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7" name="图片 7" descr="C:/Users/ASUS/Desktop/新建文件夹 (5)/IMG_1484.JPGIMG_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1484.JPGIMG_14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4FE1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5" name="图片 5" descr="C:/Users/ASUS/Desktop/新建文件夹 (5)/IMG_1485.JPGIMG_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1485.JPGIMG_14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3EA78"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 w14:paraId="485B6CCF">
      <w:pPr>
        <w:bidi w:val="0"/>
        <w:rPr>
          <w:rFonts w:hint="default" w:ascii="Calibri" w:hAnsi="Calibri" w:eastAsia="宋体" w:cs="宋体"/>
          <w:kern w:val="2"/>
          <w:sz w:val="21"/>
          <w:szCs w:val="22"/>
          <w:lang w:val="en-US" w:eastAsia="zh-CN" w:bidi="ar-SA"/>
        </w:rPr>
      </w:pPr>
    </w:p>
    <w:p w14:paraId="298A5E1A">
      <w:pPr>
        <w:bidi w:val="0"/>
        <w:rPr>
          <w:rFonts w:hint="default"/>
          <w:lang w:val="en-US" w:eastAsia="zh-CN"/>
        </w:rPr>
      </w:pPr>
    </w:p>
    <w:p w14:paraId="5A7F940D">
      <w:pPr>
        <w:bidi w:val="0"/>
        <w:rPr>
          <w:rFonts w:hint="default"/>
          <w:lang w:val="en-US" w:eastAsia="zh-CN"/>
        </w:rPr>
      </w:pPr>
    </w:p>
    <w:p w14:paraId="3163B7F8">
      <w:pPr>
        <w:bidi w:val="0"/>
        <w:rPr>
          <w:rFonts w:hint="default"/>
          <w:lang w:val="en-US" w:eastAsia="zh-CN"/>
        </w:rPr>
      </w:pPr>
    </w:p>
    <w:p w14:paraId="01BEFFB6">
      <w:pPr>
        <w:bidi w:val="0"/>
        <w:rPr>
          <w:rFonts w:hint="default"/>
          <w:lang w:val="en-US" w:eastAsia="zh-CN"/>
        </w:rPr>
      </w:pPr>
    </w:p>
    <w:p w14:paraId="77B3F669">
      <w:pPr>
        <w:bidi w:val="0"/>
        <w:rPr>
          <w:rFonts w:hint="default"/>
          <w:lang w:val="en-US" w:eastAsia="zh-CN"/>
        </w:rPr>
      </w:pPr>
    </w:p>
    <w:p w14:paraId="20B8101D">
      <w:pPr>
        <w:bidi w:val="0"/>
        <w:rPr>
          <w:rFonts w:hint="default"/>
          <w:lang w:val="en-US" w:eastAsia="zh-CN"/>
        </w:rPr>
      </w:pPr>
    </w:p>
    <w:p w14:paraId="5E799805">
      <w:pPr>
        <w:tabs>
          <w:tab w:val="left" w:pos="667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B10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A5CD4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9D912"/>
    <w:multiLevelType w:val="singleLevel"/>
    <w:tmpl w:val="B189D91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1E70628"/>
    <w:rsid w:val="02086659"/>
    <w:rsid w:val="023B4E13"/>
    <w:rsid w:val="023F2AD1"/>
    <w:rsid w:val="03400C6D"/>
    <w:rsid w:val="047A55B6"/>
    <w:rsid w:val="05CC7CE4"/>
    <w:rsid w:val="05DF15BF"/>
    <w:rsid w:val="0668092C"/>
    <w:rsid w:val="06BB7F47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7D334D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406F9B"/>
    <w:rsid w:val="13853216"/>
    <w:rsid w:val="14567ABD"/>
    <w:rsid w:val="14E21961"/>
    <w:rsid w:val="14E725D2"/>
    <w:rsid w:val="154A73F4"/>
    <w:rsid w:val="15885CA2"/>
    <w:rsid w:val="15D26D5F"/>
    <w:rsid w:val="16090B7C"/>
    <w:rsid w:val="161B48EC"/>
    <w:rsid w:val="178655BC"/>
    <w:rsid w:val="194809D3"/>
    <w:rsid w:val="19FE0D95"/>
    <w:rsid w:val="1A4733D8"/>
    <w:rsid w:val="1AE76FC1"/>
    <w:rsid w:val="1B0256D6"/>
    <w:rsid w:val="1B252495"/>
    <w:rsid w:val="1B6E108E"/>
    <w:rsid w:val="1B781634"/>
    <w:rsid w:val="1B7F25EE"/>
    <w:rsid w:val="1BA9215D"/>
    <w:rsid w:val="1BEE0DC0"/>
    <w:rsid w:val="1C5F2250"/>
    <w:rsid w:val="1C8C6154"/>
    <w:rsid w:val="1D4D2ECC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2C3CE0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8C14CC"/>
    <w:rsid w:val="25945D95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CE342C0"/>
    <w:rsid w:val="2D441CC8"/>
    <w:rsid w:val="2D83287A"/>
    <w:rsid w:val="2E5140AB"/>
    <w:rsid w:val="2E5B572B"/>
    <w:rsid w:val="2EB06C07"/>
    <w:rsid w:val="2EE22573"/>
    <w:rsid w:val="2EE37C2C"/>
    <w:rsid w:val="2F7950D6"/>
    <w:rsid w:val="30621EEB"/>
    <w:rsid w:val="306F1C94"/>
    <w:rsid w:val="31010477"/>
    <w:rsid w:val="31DF3559"/>
    <w:rsid w:val="32693814"/>
    <w:rsid w:val="32A45F3D"/>
    <w:rsid w:val="32AF446B"/>
    <w:rsid w:val="32F63DDB"/>
    <w:rsid w:val="33041D9C"/>
    <w:rsid w:val="3314285B"/>
    <w:rsid w:val="33DB4477"/>
    <w:rsid w:val="34081B1F"/>
    <w:rsid w:val="34270E75"/>
    <w:rsid w:val="345E30E7"/>
    <w:rsid w:val="35470535"/>
    <w:rsid w:val="35D5352D"/>
    <w:rsid w:val="35E13CB2"/>
    <w:rsid w:val="362B0E4B"/>
    <w:rsid w:val="36615687"/>
    <w:rsid w:val="368574FE"/>
    <w:rsid w:val="378B090B"/>
    <w:rsid w:val="37A44269"/>
    <w:rsid w:val="38826D59"/>
    <w:rsid w:val="38A73006"/>
    <w:rsid w:val="39625A9E"/>
    <w:rsid w:val="397317F4"/>
    <w:rsid w:val="39AF5EB5"/>
    <w:rsid w:val="3A217E73"/>
    <w:rsid w:val="3AA92F05"/>
    <w:rsid w:val="3ACA2B48"/>
    <w:rsid w:val="3AF365D3"/>
    <w:rsid w:val="3AF44AC4"/>
    <w:rsid w:val="3B0E5AD5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A63709"/>
    <w:rsid w:val="41B2609F"/>
    <w:rsid w:val="4237389C"/>
    <w:rsid w:val="427112FA"/>
    <w:rsid w:val="42A56447"/>
    <w:rsid w:val="42CC212D"/>
    <w:rsid w:val="439E0FE1"/>
    <w:rsid w:val="445F12B8"/>
    <w:rsid w:val="45171033"/>
    <w:rsid w:val="46312108"/>
    <w:rsid w:val="4696658B"/>
    <w:rsid w:val="46981A48"/>
    <w:rsid w:val="472254E4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841935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07190B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37833"/>
    <w:rsid w:val="54B971CF"/>
    <w:rsid w:val="54D75312"/>
    <w:rsid w:val="54EA6961"/>
    <w:rsid w:val="555830F0"/>
    <w:rsid w:val="55817184"/>
    <w:rsid w:val="558710D8"/>
    <w:rsid w:val="558B59A3"/>
    <w:rsid w:val="56C11315"/>
    <w:rsid w:val="58017E37"/>
    <w:rsid w:val="584A27F4"/>
    <w:rsid w:val="586B27CA"/>
    <w:rsid w:val="589F2B25"/>
    <w:rsid w:val="58D261AB"/>
    <w:rsid w:val="59865532"/>
    <w:rsid w:val="59D670EA"/>
    <w:rsid w:val="5AA20D99"/>
    <w:rsid w:val="5AA7369C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054CF4"/>
    <w:rsid w:val="5F392171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7301BF2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221647"/>
    <w:rsid w:val="6CD17F9C"/>
    <w:rsid w:val="6CF84E63"/>
    <w:rsid w:val="6D1241DB"/>
    <w:rsid w:val="6D315F6E"/>
    <w:rsid w:val="6D667CB0"/>
    <w:rsid w:val="6DC54022"/>
    <w:rsid w:val="6DD4684C"/>
    <w:rsid w:val="6DFC19D9"/>
    <w:rsid w:val="6ED60DC0"/>
    <w:rsid w:val="6F29588D"/>
    <w:rsid w:val="6FB20C0B"/>
    <w:rsid w:val="7017021C"/>
    <w:rsid w:val="70B0026D"/>
    <w:rsid w:val="70C745CA"/>
    <w:rsid w:val="717D3F41"/>
    <w:rsid w:val="718A222E"/>
    <w:rsid w:val="72762389"/>
    <w:rsid w:val="72A51834"/>
    <w:rsid w:val="72B9348E"/>
    <w:rsid w:val="72E261A3"/>
    <w:rsid w:val="72E90C14"/>
    <w:rsid w:val="7346520E"/>
    <w:rsid w:val="7465307E"/>
    <w:rsid w:val="746F2E58"/>
    <w:rsid w:val="74A74768"/>
    <w:rsid w:val="74CF11AD"/>
    <w:rsid w:val="74FF04A3"/>
    <w:rsid w:val="755A4AC8"/>
    <w:rsid w:val="75D36249"/>
    <w:rsid w:val="75F55576"/>
    <w:rsid w:val="7653635D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012AD6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  <w:color w:val="262626"/>
    </w:rPr>
  </w:style>
  <w:style w:type="character" w:styleId="10">
    <w:name w:val="Hyperlink"/>
    <w:qFormat/>
    <w:uiPriority w:val="0"/>
    <w:rPr>
      <w:color w:val="136EC2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396</Words>
  <Characters>405</Characters>
  <Paragraphs>83</Paragraphs>
  <TotalTime>0</TotalTime>
  <ScaleCrop>false</ScaleCrop>
  <LinksUpToDate>false</LinksUpToDate>
  <CharactersWithSpaces>411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幼儿园扛把子</cp:lastModifiedBy>
  <cp:lastPrinted>2023-04-19T23:59:00Z</cp:lastPrinted>
  <dcterms:modified xsi:type="dcterms:W3CDTF">2026-03-30T07:32:06Z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  <property fmtid="{D5CDD505-2E9C-101B-9397-08002B2CF9AE}" pid="5" name="KSOTemplateDocerSaveRecord">
    <vt:lpwstr>eyJoZGlkIjoiNDVkYWRhYWY4NWFhYTRhOGM5NDZmYTUxYWZlM2FhYWIiLCJ1c2VySWQiOiIxMjA2MzUzNDIwIn0=</vt:lpwstr>
  </property>
</Properties>
</file>