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D46D6B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3BEA3427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3.30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bookmarkStart w:id="0" w:name="_GoBack"/>
      <w:bookmarkEnd w:id="0"/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 w14:paraId="1AE12A95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，3人请假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。</w:t>
      </w:r>
    </w:p>
    <w:p w14:paraId="3A4F70CF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7E062EBB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6"/>
        <w:gridCol w:w="4768"/>
      </w:tblGrid>
      <w:tr w14:paraId="462DC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2" w:hRule="atLeast"/>
          <w:jc w:val="center"/>
        </w:trPr>
        <w:tc>
          <w:tcPr>
            <w:tcW w:w="4746" w:type="dxa"/>
          </w:tcPr>
          <w:p w14:paraId="556C8B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768" w:type="dxa"/>
          </w:tcPr>
          <w:p w14:paraId="6F51D4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35324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4746" w:type="dxa"/>
          </w:tcPr>
          <w:p w14:paraId="593C8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768" w:type="dxa"/>
          </w:tcPr>
          <w:p w14:paraId="4DF87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02D6C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2" w:hRule="atLeast"/>
          <w:jc w:val="center"/>
        </w:trPr>
        <w:tc>
          <w:tcPr>
            <w:tcW w:w="4746" w:type="dxa"/>
          </w:tcPr>
          <w:p w14:paraId="57C34B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768" w:type="dxa"/>
          </w:tcPr>
          <w:p w14:paraId="2E0F9A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6E623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4746" w:type="dxa"/>
          </w:tcPr>
          <w:p w14:paraId="5C5CBA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768" w:type="dxa"/>
          </w:tcPr>
          <w:p w14:paraId="010C8A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5C8F2ECF"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 w14:paraId="33E63F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1C0E50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4855E6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今天我们一起在户外进行了混班游戏。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6"/>
        <w:gridCol w:w="4416"/>
      </w:tblGrid>
      <w:tr w14:paraId="0844B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6" w:type="dxa"/>
          </w:tcPr>
          <w:p w14:paraId="4DC089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416" w:type="dxa"/>
          </w:tcPr>
          <w:p w14:paraId="4FBAA4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118CC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6" w:type="dxa"/>
          </w:tcPr>
          <w:p w14:paraId="4471F3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416" w:type="dxa"/>
          </w:tcPr>
          <w:p w14:paraId="11B9F6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144103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6" w:type="dxa"/>
          </w:tcPr>
          <w:p w14:paraId="281FE5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416" w:type="dxa"/>
          </w:tcPr>
          <w:p w14:paraId="1C845D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04A197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6" w:type="dxa"/>
          </w:tcPr>
          <w:p w14:paraId="57A3BC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416" w:type="dxa"/>
          </w:tcPr>
          <w:p w14:paraId="57F5D6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48E9DA28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集体活动——线描画：树</w:t>
      </w:r>
    </w:p>
    <w:p w14:paraId="762B28FD">
      <w:pPr>
        <w:spacing w:line="360" w:lineRule="exact"/>
        <w:ind w:firstLine="420" w:firstLineChars="200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/>
          <w:szCs w:val="21"/>
        </w:rPr>
        <w:t>冬天来了，树木也发生了变化，有的树叶变黄了，有的变成光秃秃的了，有的依旧常青。本节活动运用不同粗细、大小、曲直的点、线和图案对冬天的树进行装饰，来感受冬天的树的变化，提高对线描作品的审美感受能力。</w:t>
      </w:r>
    </w:p>
    <w:tbl>
      <w:tblPr>
        <w:tblStyle w:val="7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6"/>
        <w:gridCol w:w="4560"/>
      </w:tblGrid>
      <w:tr w14:paraId="507C2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6" w:type="dxa"/>
          </w:tcPr>
          <w:p w14:paraId="645F2B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60" w:type="dxa"/>
          </w:tcPr>
          <w:p w14:paraId="5FA52C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34C952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6" w:type="dxa"/>
          </w:tcPr>
          <w:p w14:paraId="35AE58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60" w:type="dxa"/>
          </w:tcPr>
          <w:p w14:paraId="4FE14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6593EA78"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 w14:paraId="485B6CCF">
      <w:pPr>
        <w:bidi w:val="0"/>
        <w:rPr>
          <w:rFonts w:hint="default" w:ascii="Calibri" w:hAnsi="Calibri" w:eastAsia="宋体" w:cs="宋体"/>
          <w:kern w:val="2"/>
          <w:sz w:val="21"/>
          <w:szCs w:val="22"/>
          <w:lang w:val="en-US" w:eastAsia="zh-CN" w:bidi="ar-SA"/>
        </w:rPr>
      </w:pPr>
    </w:p>
    <w:p w14:paraId="298A5E1A">
      <w:pPr>
        <w:bidi w:val="0"/>
        <w:rPr>
          <w:rFonts w:hint="default"/>
          <w:lang w:val="en-US" w:eastAsia="zh-CN"/>
        </w:rPr>
      </w:pPr>
    </w:p>
    <w:p w14:paraId="5A7F940D">
      <w:pPr>
        <w:bidi w:val="0"/>
        <w:rPr>
          <w:rFonts w:hint="default"/>
          <w:lang w:val="en-US" w:eastAsia="zh-CN"/>
        </w:rPr>
      </w:pPr>
    </w:p>
    <w:p w14:paraId="3163B7F8">
      <w:pPr>
        <w:bidi w:val="0"/>
        <w:rPr>
          <w:rFonts w:hint="default"/>
          <w:lang w:val="en-US" w:eastAsia="zh-CN"/>
        </w:rPr>
      </w:pPr>
    </w:p>
    <w:p w14:paraId="01BEFFB6">
      <w:pPr>
        <w:bidi w:val="0"/>
        <w:rPr>
          <w:rFonts w:hint="default"/>
          <w:lang w:val="en-US" w:eastAsia="zh-CN"/>
        </w:rPr>
      </w:pPr>
    </w:p>
    <w:p w14:paraId="77B3F669">
      <w:pPr>
        <w:bidi w:val="0"/>
        <w:rPr>
          <w:rFonts w:hint="default"/>
          <w:lang w:val="en-US" w:eastAsia="zh-CN"/>
        </w:rPr>
      </w:pPr>
    </w:p>
    <w:p w14:paraId="20B8101D">
      <w:pPr>
        <w:bidi w:val="0"/>
        <w:rPr>
          <w:rFonts w:hint="default"/>
          <w:lang w:val="en-US" w:eastAsia="zh-CN"/>
        </w:rPr>
      </w:pPr>
    </w:p>
    <w:p w14:paraId="5E799805">
      <w:pPr>
        <w:tabs>
          <w:tab w:val="left" w:pos="6671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2B10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CA5CD4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89D912"/>
    <w:multiLevelType w:val="singleLevel"/>
    <w:tmpl w:val="B189D91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1E70628"/>
    <w:rsid w:val="02086659"/>
    <w:rsid w:val="023B4E13"/>
    <w:rsid w:val="023F2AD1"/>
    <w:rsid w:val="03400C6D"/>
    <w:rsid w:val="047A55B6"/>
    <w:rsid w:val="05CC7CE4"/>
    <w:rsid w:val="05DF15BF"/>
    <w:rsid w:val="0668092C"/>
    <w:rsid w:val="06BB7F47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7D334D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406F9B"/>
    <w:rsid w:val="13853216"/>
    <w:rsid w:val="14567ABD"/>
    <w:rsid w:val="14E21961"/>
    <w:rsid w:val="14E725D2"/>
    <w:rsid w:val="154A73F4"/>
    <w:rsid w:val="15885CA2"/>
    <w:rsid w:val="15D26D5F"/>
    <w:rsid w:val="16090B7C"/>
    <w:rsid w:val="161B48EC"/>
    <w:rsid w:val="178655BC"/>
    <w:rsid w:val="194809D3"/>
    <w:rsid w:val="19FE0D95"/>
    <w:rsid w:val="1A4733D8"/>
    <w:rsid w:val="1AE76FC1"/>
    <w:rsid w:val="1B0256D6"/>
    <w:rsid w:val="1B252495"/>
    <w:rsid w:val="1B6E108E"/>
    <w:rsid w:val="1B781634"/>
    <w:rsid w:val="1B7F25EE"/>
    <w:rsid w:val="1BA9215D"/>
    <w:rsid w:val="1BEE0DC0"/>
    <w:rsid w:val="1C5F2250"/>
    <w:rsid w:val="1C8C6154"/>
    <w:rsid w:val="1D4D2ECC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2C3CE0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8C14CC"/>
    <w:rsid w:val="25945D95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CE342C0"/>
    <w:rsid w:val="2D441CC8"/>
    <w:rsid w:val="2D83287A"/>
    <w:rsid w:val="2E5140AB"/>
    <w:rsid w:val="2E5B572B"/>
    <w:rsid w:val="2EB06C07"/>
    <w:rsid w:val="2EDC3D59"/>
    <w:rsid w:val="2EE22573"/>
    <w:rsid w:val="2EE37C2C"/>
    <w:rsid w:val="2F7950D6"/>
    <w:rsid w:val="30621EEB"/>
    <w:rsid w:val="306F1C94"/>
    <w:rsid w:val="31010477"/>
    <w:rsid w:val="31DF3559"/>
    <w:rsid w:val="32693814"/>
    <w:rsid w:val="32A45F3D"/>
    <w:rsid w:val="32AF446B"/>
    <w:rsid w:val="32F63DDB"/>
    <w:rsid w:val="33041D9C"/>
    <w:rsid w:val="3314285B"/>
    <w:rsid w:val="33DB4477"/>
    <w:rsid w:val="34081B1F"/>
    <w:rsid w:val="34270E75"/>
    <w:rsid w:val="345E30E7"/>
    <w:rsid w:val="35470535"/>
    <w:rsid w:val="358265A8"/>
    <w:rsid w:val="35D5352D"/>
    <w:rsid w:val="35E13CB2"/>
    <w:rsid w:val="362B0E4B"/>
    <w:rsid w:val="36615687"/>
    <w:rsid w:val="368574FE"/>
    <w:rsid w:val="378B090B"/>
    <w:rsid w:val="37A44269"/>
    <w:rsid w:val="38826D59"/>
    <w:rsid w:val="38A73006"/>
    <w:rsid w:val="39625A9E"/>
    <w:rsid w:val="397317F4"/>
    <w:rsid w:val="39AF5EB5"/>
    <w:rsid w:val="3A217E73"/>
    <w:rsid w:val="3AA92F05"/>
    <w:rsid w:val="3ACA2B48"/>
    <w:rsid w:val="3AF365D3"/>
    <w:rsid w:val="3AF44AC4"/>
    <w:rsid w:val="3B0E5AD5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A63709"/>
    <w:rsid w:val="41B2609F"/>
    <w:rsid w:val="4237389C"/>
    <w:rsid w:val="427112FA"/>
    <w:rsid w:val="42A56447"/>
    <w:rsid w:val="42CC212D"/>
    <w:rsid w:val="439E0FE1"/>
    <w:rsid w:val="445F12B8"/>
    <w:rsid w:val="45171033"/>
    <w:rsid w:val="46312108"/>
    <w:rsid w:val="4696658B"/>
    <w:rsid w:val="46981A48"/>
    <w:rsid w:val="472254E4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841935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07190B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37833"/>
    <w:rsid w:val="54B971CF"/>
    <w:rsid w:val="54D75312"/>
    <w:rsid w:val="54EA6961"/>
    <w:rsid w:val="555830F0"/>
    <w:rsid w:val="55817184"/>
    <w:rsid w:val="558710D8"/>
    <w:rsid w:val="558B59A3"/>
    <w:rsid w:val="56C11315"/>
    <w:rsid w:val="58017E37"/>
    <w:rsid w:val="584A27F4"/>
    <w:rsid w:val="586B27CA"/>
    <w:rsid w:val="589F2B25"/>
    <w:rsid w:val="58D261AB"/>
    <w:rsid w:val="59865532"/>
    <w:rsid w:val="59D670EA"/>
    <w:rsid w:val="5AA20D99"/>
    <w:rsid w:val="5AA7369C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054CF4"/>
    <w:rsid w:val="5F392171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7301BF2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221647"/>
    <w:rsid w:val="6CD17F9C"/>
    <w:rsid w:val="6CF84E63"/>
    <w:rsid w:val="6D1241DB"/>
    <w:rsid w:val="6D315F6E"/>
    <w:rsid w:val="6D667CB0"/>
    <w:rsid w:val="6DC54022"/>
    <w:rsid w:val="6DD4684C"/>
    <w:rsid w:val="6DFC19D9"/>
    <w:rsid w:val="6ED60DC0"/>
    <w:rsid w:val="6F29588D"/>
    <w:rsid w:val="6FB20C0B"/>
    <w:rsid w:val="7017021C"/>
    <w:rsid w:val="70B0026D"/>
    <w:rsid w:val="70C745CA"/>
    <w:rsid w:val="717D3F41"/>
    <w:rsid w:val="718A222E"/>
    <w:rsid w:val="72762389"/>
    <w:rsid w:val="72A51834"/>
    <w:rsid w:val="72B9348E"/>
    <w:rsid w:val="72E261A3"/>
    <w:rsid w:val="72E90C14"/>
    <w:rsid w:val="7346520E"/>
    <w:rsid w:val="7465307E"/>
    <w:rsid w:val="746F2E58"/>
    <w:rsid w:val="74A74768"/>
    <w:rsid w:val="74CF11AD"/>
    <w:rsid w:val="74FF04A3"/>
    <w:rsid w:val="755A4AC8"/>
    <w:rsid w:val="75D36249"/>
    <w:rsid w:val="75F55576"/>
    <w:rsid w:val="7653635D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012AD6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qFormat/>
    <w:uiPriority w:val="1"/>
  </w:style>
  <w:style w:type="table" w:default="1" w:styleId="6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  <w:color w:val="262626"/>
    </w:rPr>
  </w:style>
  <w:style w:type="character" w:styleId="10">
    <w:name w:val="Hyperlink"/>
    <w:qFormat/>
    <w:uiPriority w:val="0"/>
    <w:rPr>
      <w:color w:val="136EC2"/>
      <w:u w:val="single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paragraph" w:customStyle="1" w:styleId="12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2</Pages>
  <Words>396</Words>
  <Characters>405</Characters>
  <Paragraphs>83</Paragraphs>
  <TotalTime>0</TotalTime>
  <ScaleCrop>false</ScaleCrop>
  <LinksUpToDate>false</LinksUpToDate>
  <CharactersWithSpaces>411</CharactersWithSpaces>
  <Application>WPS Office_12.1.0.25835_F1E327BC-269C-435d-A152-05C5408002CA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幼儿园扛把子</cp:lastModifiedBy>
  <cp:lastPrinted>2023-04-19T23:59:00Z</cp:lastPrinted>
  <dcterms:modified xsi:type="dcterms:W3CDTF">2026-03-30T07:35:04Z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2052-12.1.0.25835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  <property fmtid="{D5CDD505-2E9C-101B-9397-08002B2CF9AE}" pid="5" name="KSOTemplateDocerSaveRecord">
    <vt:lpwstr>eyJoZGlkIjoiNDVkYWRhYWY4NWFhYTRhOGM5NDZmYTUxYWZlM2FhYWIiLCJ1c2VySWQiOiIxMjA2MzUzNDIwIn0=</vt:lpwstr>
  </property>
</Properties>
</file>