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3.26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阴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2人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请假。</w:t>
      </w:r>
    </w:p>
    <w:p w14:paraId="7F1CD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区域游戏活动</w:t>
      </w:r>
    </w:p>
    <w:p w14:paraId="72EDB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val="en-US" w:eastAsia="zh-CN"/>
        </w:rPr>
        <w:t>孩子们自主点心后，根据自己的兴趣爱好选择区域进行游戏。万能工匠区，孩子们建构作品；益智区里，孩子们和好朋友一起探索不同益智玩具的玩法；地面建构区，孩子们和同伴一起用单元积木建构新龙生态公园的场景；桌面建构区，孩子们用雪花片建构自己想建构的作品</w:t>
      </w:r>
      <w:r>
        <w:rPr>
          <w:rFonts w:hint="default" w:ascii="Arial" w:hAnsi="Arial" w:cs="Arial"/>
          <w:b w:val="0"/>
          <w:bCs w:val="0"/>
          <w:sz w:val="24"/>
          <w:szCs w:val="24"/>
          <w:u w:val="none"/>
          <w:lang w:val="en-US" w:eastAsia="zh-CN"/>
        </w:rPr>
        <w:t>……</w:t>
      </w:r>
      <w:r>
        <w:rPr>
          <w:rFonts w:hint="eastAsia" w:ascii="Arial" w:hAnsi="Arial" w:cs="Arial"/>
          <w:b w:val="0"/>
          <w:bCs w:val="0"/>
          <w:sz w:val="24"/>
          <w:szCs w:val="24"/>
          <w:u w:val="none"/>
          <w:lang w:val="en-US" w:eastAsia="zh-CN"/>
        </w:rPr>
        <w:t>孩子们在区域游戏中亲身体验，动手尝试，体验游戏快乐的同时发展多元能力。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08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97990"/>
                  <wp:effectExtent l="0" t="0" r="11430" b="3810"/>
                  <wp:docPr id="10" name="图片 10" descr="C:/Users/50691/Desktop/新龙湖中三班/3月/3.26/IMG_20260326_083919.jpgIMG_20260326_083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新龙湖中三班/3月/3.26/IMG_20260326_083919.jpgIMG_20260326_083919"/>
                          <pic:cNvPicPr/>
                        </pic:nvPicPr>
                        <pic:blipFill>
                          <a:blip r:embed="rId6"/>
                          <a:srcRect l="2300" r="2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1710055"/>
                  <wp:effectExtent l="0" t="0" r="6985" b="4445"/>
                  <wp:docPr id="11" name="图片 11" descr="C:/Users/50691/Desktop/新龙湖中三班/3月/3.26/IMG_20260326_084058.jpgIMG_20260326_084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新龙湖中三班/3月/3.26/IMG_20260326_084058.jpgIMG_20260326_084058"/>
                          <pic:cNvPicPr/>
                        </pic:nvPicPr>
                        <pic:blipFill>
                          <a:blip r:embed="rId7"/>
                          <a:srcRect t="4775" b="4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7" name="图片 7" descr="C:/Users/50691/Desktop/新龙湖中三班/3月/3.26/IMG_20260326_084341.jpgIMG_20260326_084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50691/Desktop/新龙湖中三班/3月/3.26/IMG_20260326_084341.jpgIMG_20260326_084341"/>
                          <pic:cNvPicPr/>
                        </pic:nvPicPr>
                        <pic:blipFill>
                          <a:blip r:embed="rId8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8" name="图片 8" descr="C:/Users/50691/Desktop/新龙湖中三班/3月/3.26/IMG_20260326_084407.jpgIMG_20260326_084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50691/Desktop/新龙湖中三班/3月/3.26/IMG_20260326_084407.jpgIMG_20260326_084407"/>
                          <pic:cNvPicPr/>
                        </pic:nvPicPr>
                        <pic:blipFill>
                          <a:blip r:embed="rId9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D74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7" w:hRule="atLeast"/>
          <w:jc w:val="center"/>
        </w:trPr>
        <w:tc>
          <w:tcPr>
            <w:tcW w:w="4752" w:type="dxa"/>
          </w:tcPr>
          <w:p w14:paraId="691CA479">
            <w:pPr>
              <w:keepNext w:val="0"/>
              <w:keepLines w:val="0"/>
              <w:pageBreakBefore w:val="0"/>
              <w:widowControl w:val="0"/>
              <w:tabs>
                <w:tab w:val="left" w:pos="9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71755</wp:posOffset>
                  </wp:positionV>
                  <wp:extent cx="2520315" cy="2160270"/>
                  <wp:effectExtent l="0" t="0" r="6985" b="11430"/>
                  <wp:wrapSquare wrapText="bothSides"/>
                  <wp:docPr id="12" name="图片 12" descr="C:/Users/50691/Desktop/新龙湖中三班/3月/3.26/IMG_20260326_084538.jpgIMG_20260326_084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新龙湖中三班/3月/3.26/IMG_20260326_084538.jpgIMG_20260326_084538"/>
                          <pic:cNvPicPr/>
                        </pic:nvPicPr>
                        <pic:blipFill>
                          <a:blip r:embed="rId10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8" w:type="dxa"/>
          </w:tcPr>
          <w:p w14:paraId="4E02D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9" name="图片 9" descr="C:/Users/50691/Desktop/新龙湖中三班/3月/3.26/IMG_20260326_084723.jpgIMG_20260326_084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50691/Desktop/新龙湖中三班/3月/3.26/IMG_20260326_084723.jpgIMG_20260326_084723"/>
                          <pic:cNvPicPr/>
                        </pic:nvPicPr>
                        <pic:blipFill>
                          <a:blip r:embed="rId11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5A3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200"/>
        <w:jc w:val="left"/>
        <w:textAlignment w:val="baseline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三、</w:t>
      </w:r>
      <w:r>
        <w:rPr>
          <w:rFonts w:hint="eastAsia" w:ascii="宋体" w:hAnsi="宋体" w:cs="宋体"/>
          <w:b/>
          <w:bCs/>
          <w:sz w:val="24"/>
          <w:szCs w:val="24"/>
          <w:u w:val="none"/>
          <w:lang w:val="en-US" w:eastAsia="zh-CN"/>
        </w:rPr>
        <w:t>集体</w:t>
      </w:r>
      <w:bookmarkStart w:id="0" w:name="_GoBack"/>
      <w:bookmarkEnd w:id="0"/>
      <w:r>
        <w:rPr>
          <w:rFonts w:hint="eastAsia" w:ascii="宋体" w:hAnsi="宋体" w:cs="宋体"/>
          <w:b/>
          <w:bCs/>
          <w:sz w:val="24"/>
          <w:szCs w:val="24"/>
          <w:u w:val="none"/>
          <w:lang w:val="en-US" w:eastAsia="zh-CN"/>
        </w:rPr>
        <w:t>活动</w:t>
      </w:r>
    </w:p>
    <w:p w14:paraId="2063982B">
      <w:pPr>
        <w:spacing w:line="360" w:lineRule="exact"/>
        <w:ind w:firstLine="480" w:firstLineChars="200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今天的午饭吃的是杂粮饭、白菜炒肉丝、鱼香猪肝肉、时蔬汤，小朋友们散完步后都比较累了，很早就睡着啦！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 w14:paraId="39385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53AE3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3" name="图片 3" descr="C:/Users/50691/Desktop/新龙湖中三班/3月/3.26/IMG_20260326_092704.jpgIMG_20260326_092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/Users/50691/Desktop/新龙湖中三班/3月/3.26/IMG_20260326_092704.jpgIMG_20260326_092704"/>
                          <pic:cNvPicPr/>
                        </pic:nvPicPr>
                        <pic:blipFill>
                          <a:blip r:embed="rId12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5F9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4" name="图片 4" descr="C:/Users/50691/Desktop/新龙湖中三班/3月/3.26/IMG_20260326_092704_1.jpgIMG_20260326_092704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C:/Users/50691/Desktop/新龙湖中三班/3月/3.26/IMG_20260326_092704_1.jpgIMG_20260326_092704_1"/>
                          <pic:cNvPicPr/>
                        </pic:nvPicPr>
                        <pic:blipFill>
                          <a:blip r:embed="rId13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0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697" w:type="dxa"/>
          </w:tcPr>
          <w:p w14:paraId="754EA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12700</wp:posOffset>
                  </wp:positionV>
                  <wp:extent cx="2520315" cy="2160270"/>
                  <wp:effectExtent l="0" t="0" r="6985" b="11430"/>
                  <wp:wrapSquare wrapText="bothSides"/>
                  <wp:docPr id="15" name="图片 5" descr="C:/Users/50691/Desktop/新龙湖中三班/3月/3.26/IMG_20260326_092712.jpgIMG_20260326_092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C:/Users/50691/Desktop/新龙湖中三班/3月/3.26/IMG_20260326_092712.jpgIMG_20260326_092712"/>
                          <pic:cNvPicPr/>
                        </pic:nvPicPr>
                        <pic:blipFill>
                          <a:blip r:embed="rId14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79072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2540</wp:posOffset>
                  </wp:positionV>
                  <wp:extent cx="2520315" cy="2160270"/>
                  <wp:effectExtent l="0" t="0" r="6985" b="11430"/>
                  <wp:wrapSquare wrapText="bothSides"/>
                  <wp:docPr id="16" name="图片 6" descr="C:/Users/50691/Desktop/新龙湖中三班/3月/3.26/IMG_20260326_092723.jpgIMG_20260326_092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50691/Desktop/新龙湖中三班/3月/3.26/IMG_20260326_092723.jpgIMG_20260326_092723"/>
                          <pic:cNvPicPr/>
                        </pic:nvPicPr>
                        <pic:blipFill>
                          <a:blip r:embed="rId15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F1D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3BFFF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7" name="图片 7" descr="C:/Users/50691/Desktop/新龙湖中三班/3月/3.26/IMG_20260326_092727.jpgIMG_20260326_092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50691/Desktop/新龙湖中三班/3月/3.26/IMG_20260326_092727.jpgIMG_20260326_092727"/>
                          <pic:cNvPicPr/>
                        </pic:nvPicPr>
                        <pic:blipFill>
                          <a:blip r:embed="rId16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5409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8" name="图片 8" descr="C:/Users/50691/Desktop/新龙湖中三班/3月/3.26/IMG_20260326_092740.jpgIMG_20260326_092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C:/Users/50691/Desktop/新龙湖中三班/3月/3.26/IMG_20260326_092740.jpgIMG_20260326_092740"/>
                          <pic:cNvPicPr/>
                        </pic:nvPicPr>
                        <pic:blipFill>
                          <a:blip r:embed="rId17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C855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4A56D895">
      <w:pPr>
        <w:spacing w:line="360" w:lineRule="exact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天气逐渐转热，请为孩子适当穿脱衣服。</w:t>
      </w:r>
    </w:p>
    <w:p w14:paraId="315BD8F2">
      <w:pPr>
        <w:spacing w:line="360" w:lineRule="exact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1、小朋友来园的路上要注意安全哦。</w:t>
      </w:r>
    </w:p>
    <w:p w14:paraId="5FD0B261">
      <w:pPr>
        <w:spacing w:line="360" w:lineRule="exact"/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2、有部分小朋友的指甲有点长，回去后修剪一下。</w:t>
      </w:r>
    </w:p>
    <w:p w14:paraId="43AD54CA">
      <w:pPr>
        <w:spacing w:line="360" w:lineRule="exact"/>
        <w:ind w:firstLine="480" w:firstLineChars="200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3、各位家长大家好，我们实行分时间段来园，我们大班入园时间是8点，请大家自觉遵守哦！请大家根据时间安排送孩子来园哦，感谢配合。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636BA0"/>
    <w:rsid w:val="05CC7CE4"/>
    <w:rsid w:val="05DF15BF"/>
    <w:rsid w:val="0661309E"/>
    <w:rsid w:val="0668092C"/>
    <w:rsid w:val="06A25EF3"/>
    <w:rsid w:val="070B6B66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3E15B2"/>
    <w:rsid w:val="0B721760"/>
    <w:rsid w:val="0B9D1D19"/>
    <w:rsid w:val="0C87388C"/>
    <w:rsid w:val="0C9C57D4"/>
    <w:rsid w:val="0CA51F3D"/>
    <w:rsid w:val="0D090CDC"/>
    <w:rsid w:val="0D377AD4"/>
    <w:rsid w:val="0D6D699E"/>
    <w:rsid w:val="0D7E7E5B"/>
    <w:rsid w:val="0E485779"/>
    <w:rsid w:val="0E861C49"/>
    <w:rsid w:val="0E881BBF"/>
    <w:rsid w:val="0EDB31E4"/>
    <w:rsid w:val="0F0F2E2E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E21961"/>
    <w:rsid w:val="154A73F4"/>
    <w:rsid w:val="155E58FA"/>
    <w:rsid w:val="15885CA2"/>
    <w:rsid w:val="161B48EC"/>
    <w:rsid w:val="178655BC"/>
    <w:rsid w:val="191F7DAD"/>
    <w:rsid w:val="194809D3"/>
    <w:rsid w:val="19FE0D95"/>
    <w:rsid w:val="1A4733D8"/>
    <w:rsid w:val="1AAF2ADA"/>
    <w:rsid w:val="1B0256D6"/>
    <w:rsid w:val="1B252495"/>
    <w:rsid w:val="1B2913CF"/>
    <w:rsid w:val="1B781634"/>
    <w:rsid w:val="1B7E6AC7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5C2514"/>
    <w:rsid w:val="229A6B16"/>
    <w:rsid w:val="23584AF2"/>
    <w:rsid w:val="236B7511"/>
    <w:rsid w:val="23DE2682"/>
    <w:rsid w:val="249D3004"/>
    <w:rsid w:val="24E960F0"/>
    <w:rsid w:val="24E9725F"/>
    <w:rsid w:val="24ED110E"/>
    <w:rsid w:val="24F10AA1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568EB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24038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9A59A4"/>
    <w:rsid w:val="39AF5EB5"/>
    <w:rsid w:val="3A217E73"/>
    <w:rsid w:val="3A7461F5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ED22D6E"/>
    <w:rsid w:val="3F024DDD"/>
    <w:rsid w:val="3F5B7F3F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431172"/>
    <w:rsid w:val="4696658B"/>
    <w:rsid w:val="46981A48"/>
    <w:rsid w:val="476F7B5E"/>
    <w:rsid w:val="47735A64"/>
    <w:rsid w:val="47B440D5"/>
    <w:rsid w:val="48274028"/>
    <w:rsid w:val="484255A8"/>
    <w:rsid w:val="48524C5E"/>
    <w:rsid w:val="485A52A7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93911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CA5C89"/>
    <w:rsid w:val="58D261AB"/>
    <w:rsid w:val="593C5CDE"/>
    <w:rsid w:val="5AA20D99"/>
    <w:rsid w:val="5AB3646E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203028"/>
    <w:rsid w:val="64973CA6"/>
    <w:rsid w:val="64DC3261"/>
    <w:rsid w:val="653865E1"/>
    <w:rsid w:val="657357D8"/>
    <w:rsid w:val="6583444E"/>
    <w:rsid w:val="659740A0"/>
    <w:rsid w:val="6638389E"/>
    <w:rsid w:val="665F781C"/>
    <w:rsid w:val="66BD02CA"/>
    <w:rsid w:val="66CA4A49"/>
    <w:rsid w:val="670D49A7"/>
    <w:rsid w:val="684513B3"/>
    <w:rsid w:val="68505DD7"/>
    <w:rsid w:val="6871298D"/>
    <w:rsid w:val="68F9236C"/>
    <w:rsid w:val="6916631D"/>
    <w:rsid w:val="699835BA"/>
    <w:rsid w:val="6A3A44B6"/>
    <w:rsid w:val="6A705DBE"/>
    <w:rsid w:val="6A912F52"/>
    <w:rsid w:val="6AAA2656"/>
    <w:rsid w:val="6AB04F87"/>
    <w:rsid w:val="6AC9392C"/>
    <w:rsid w:val="6AE6619B"/>
    <w:rsid w:val="6B311856"/>
    <w:rsid w:val="6C3C4FC3"/>
    <w:rsid w:val="6CD17F9C"/>
    <w:rsid w:val="6CF84E63"/>
    <w:rsid w:val="6D1241DB"/>
    <w:rsid w:val="6D315F6E"/>
    <w:rsid w:val="6D667CB0"/>
    <w:rsid w:val="6DC54022"/>
    <w:rsid w:val="6DE805BF"/>
    <w:rsid w:val="6DFC19D9"/>
    <w:rsid w:val="6E772341"/>
    <w:rsid w:val="6F29588D"/>
    <w:rsid w:val="6F835F55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0D2A7F"/>
    <w:rsid w:val="76592168"/>
    <w:rsid w:val="76787169"/>
    <w:rsid w:val="7702010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372</Words>
  <Characters>382</Characters>
  <Paragraphs>83</Paragraphs>
  <TotalTime>26</TotalTime>
  <ScaleCrop>false</ScaleCrop>
  <LinksUpToDate>false</LinksUpToDate>
  <CharactersWithSpaces>388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刘鱿鱿鱿鱼</cp:lastModifiedBy>
  <cp:lastPrinted>2023-04-19T23:59:00Z</cp:lastPrinted>
  <dcterms:modified xsi:type="dcterms:W3CDTF">2026-03-26T07:16:53Z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eyJoZGlkIjoiYjkyZmNhZmMwYTRkMzdjNDc0ZDBiODA4ZTNmNjg2YzYiLCJ1c2VySWQiOiIzOTYxOTczODQifQ==</vt:lpwstr>
  </property>
</Properties>
</file>