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i w:val="0"/>
          <w:caps w:val="0"/>
          <w:color w:val="FFFFFF" w:themeColor="background1"/>
          <w:spacing w:val="0"/>
          <w:sz w:val="32"/>
          <w:szCs w:val="32"/>
          <w:u w:val="none"/>
          <w:lang w:eastAsia="zh-CN"/>
          <w14:textFill>
            <w14:solidFill>
              <w14:schemeClr w14:val="bg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95250</wp:posOffset>
                </wp:positionV>
                <wp:extent cx="6407785" cy="92329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4155" y="1009650"/>
                          <a:ext cx="6407785" cy="923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US" w:eastAsia="zh-CN"/>
                              </w:rPr>
                              <w:t>如何预防春季传染病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723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2" w:firstLineChars="200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春季是小儿传染病的多发季节，孩子还小，身体免疫力不是很高，就容易被传染生病，影响孩子的健康成长。家长也要了解相关疾病的预防工作，做好预防，那么孩子如何预防春季传染病？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2" w:firstLineChars="200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接种疫苗：对于孩子来说，想要更好地预防春季传染病，接种疫苗是很不错的方法。家长可以带孩子到当地疾控中心接种某些疫苗，可以帮助孩子身体产生病毒抗体，减少被感染的几率。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2" w:firstLineChars="200"/>
                              <w:textAlignment w:val="auto"/>
                              <w:rPr>
                                <w:rFonts w:hint="default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远离传染源：家长在照顾孩子时，要注意避免带着孩子到传染病流行的地区。如果必须要去，一定要给孩子带上口罩，回家后也要做好消毒工作，这样才可以避免病毒的感染。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2" w:firstLineChars="200"/>
                              <w:textAlignment w:val="auto"/>
                              <w:rPr>
                                <w:rFonts w:hint="default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个人卫生要注意：家长要注意帮助孩子做好个人卫生工作。饭前饭后、便后都要及时给孩子洗手，可以选择孩子专用的洗手液，用流动清水彻底清洗干净。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2" w:firstLineChars="200"/>
                              <w:textAlignment w:val="auto"/>
                              <w:rPr>
                                <w:rFonts w:hint="default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全面补充营养：家长可以通过合理地给孩子补充膳食，增加营养，提高免疫力，减少传染病的发生。多给孩子吃一些富含高蛋白、微量元素的食物，同时也要注意多给孩子喝水，促进新陈代谢，帮助孩子健康成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firstLine="562" w:firstLineChars="200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适当增加户外运动，家长有时间可多带孩子到户外运动，多晒太阳。晒太阳可以促进体内钙的吸收，同时也增强孩子的体质。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2" w:firstLineChars="200"/>
                              <w:textAlignment w:val="auto"/>
                              <w:rPr>
                                <w:rFonts w:hint="default" w:ascii="宋体" w:hAnsi="宋体" w:cs="宋体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家长朋友们，从现在一起努力吧，让我们用悉心和耐心给孩子一个可以尽情玩耍的温暖春天！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4pt;margin-top:7.5pt;height:727pt;width:504.55pt;z-index:251659264;mso-width-relative:page;mso-height-relative:page;" filled="f" stroked="f" coordsize="21600,21600" o:gfxdata="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6eFOn3AAAAAsBAAAPAAAAAAAAAAEA&#10;IAAAACIAAABkcnMvZG93bnJldi54bWxQSwECFAAUAAAACACHTuJAQ2bbKE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spacing w:line="360" w:lineRule="auto"/>
                        <w:jc w:val="center"/>
                        <w:rPr>
                          <w:rFonts w:hint="eastAsia" w:ascii="宋体" w:hAnsi="宋体" w:cs="宋体"/>
                          <w:b/>
                          <w:bCs/>
                          <w:color w:val="00000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000000"/>
                          <w:sz w:val="44"/>
                          <w:szCs w:val="44"/>
                          <w:lang w:val="en-US" w:eastAsia="zh-CN"/>
                        </w:rPr>
                        <w:t>如何预防春季传染病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723" w:firstLineChars="200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2" w:firstLineChars="200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春季是小儿传染病的多发季节，孩子还小，身体免疫力不是很高，就容易被传染生病，影响孩子的健康成长。家长也要了解相关疾病的预防工作，做好预防，那么孩子如何预防春季传染病？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2" w:firstLineChars="200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接种疫苗：对于孩子来说，想要更好地预防春季传染病，接种疫苗是很不错的方法。家长可以带孩子到当地疾控中心接种某些疫苗，可以帮助孩子身体产生病毒抗体，减少被感染的几率。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2" w:firstLineChars="200"/>
                        <w:textAlignment w:val="auto"/>
                        <w:rPr>
                          <w:rFonts w:hint="default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远离传染源：家长在照顾孩子时，要注意避免带着孩子到传染病流行的地区。如果必须要去，一定要给孩子带上口罩，回家后也要做好消毒工作，这样才可以避免病毒的感染。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2" w:firstLineChars="200"/>
                        <w:textAlignment w:val="auto"/>
                        <w:rPr>
                          <w:rFonts w:hint="default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个人卫生要注意：家长要注意帮助孩子做好个人卫生工作。饭前饭后、便后都要及时给孩子洗手，可以选择孩子专用的洗手液，用流动清水彻底清洗干净。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2" w:firstLineChars="200"/>
                        <w:textAlignment w:val="auto"/>
                        <w:rPr>
                          <w:rFonts w:hint="default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全面补充营养：家长可以通过合理地给孩子补充膳食，增加营养，提高免疫力，减少传染病的发生。多给孩子吃一些富含高蛋白、微量元素的食物，同时也要注意多给孩子喝水，促进新陈代谢，帮助孩子健康成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leftChars="0" w:firstLine="562" w:firstLineChars="200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适当增加户外运动，家长有时间可多带孩子到户外运动，多晒太阳。晒太阳可以促进体内钙的吸收，同时也增强孩子的体质。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2" w:firstLineChars="200"/>
                        <w:textAlignment w:val="auto"/>
                        <w:rPr>
                          <w:rFonts w:hint="default" w:ascii="宋体" w:hAnsi="宋体" w:cs="宋体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家长朋友们，从现在一起努力吧，让我们用悉心和耐心给孩子一个可以尽情玩耍的温暖春天！</w:t>
                      </w:r>
                    </w:p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</w:rPr>
      </w:pPr>
    </w:p>
    <w:p>
      <w:pPr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u w:val="none"/>
          <w:lang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CF5DD1-7BA2-43BE-A634-1AF1B339DF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93B6B1-A42D-4DB3-BA37-7C7F309AEA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D096EE-F166-4B99-9ABB-111D2136A4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6F3CE4-29A2-4D4C-8E35-9314545E3C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D660496-2122-411E-92F8-8622D1B5FFB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CA665FA8-188E-43A5-96F7-1DF0A1E5B233}"/>
  </w:font>
  <w:font w:name="字心坊童年体">
    <w:panose1 w:val="00020600040101010101"/>
    <w:charset w:val="86"/>
    <w:family w:val="auto"/>
    <w:pitch w:val="default"/>
    <w:sig w:usb0="80000283" w:usb1="080F1C10" w:usb2="00000016" w:usb3="00000000" w:csb0="40040001" w:csb1="C0D6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-1222375</wp:posOffset>
          </wp:positionH>
          <wp:positionV relativeFrom="paragraph">
            <wp:posOffset>-523875</wp:posOffset>
          </wp:positionV>
          <wp:extent cx="2781935" cy="2781935"/>
          <wp:effectExtent l="0" t="0" r="0" b="0"/>
          <wp:wrapNone/>
          <wp:docPr id="35" name="图片 35" descr="f17e1eddeb14ffe18f01e35287429a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 descr="f17e1eddeb14ffe18f01e35287429a0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935" cy="2781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-1197610</wp:posOffset>
          </wp:positionH>
          <wp:positionV relativeFrom="paragraph">
            <wp:posOffset>2494915</wp:posOffset>
          </wp:positionV>
          <wp:extent cx="7669530" cy="7669530"/>
          <wp:effectExtent l="0" t="0" r="1270" b="635"/>
          <wp:wrapNone/>
          <wp:docPr id="34" name="图片 34" descr="11915185_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图片 34" descr="11915185_0_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69530" cy="766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eastAsiaTheme="minor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-1237615</wp:posOffset>
          </wp:positionH>
          <wp:positionV relativeFrom="paragraph">
            <wp:posOffset>-603250</wp:posOffset>
          </wp:positionV>
          <wp:extent cx="7749540" cy="10833100"/>
          <wp:effectExtent l="0" t="0" r="10160" b="0"/>
          <wp:wrapNone/>
          <wp:docPr id="32" name="图片 32" descr="5811790_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5811790_0_0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49540" cy="1083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43447"/>
    <w:multiLevelType w:val="singleLevel"/>
    <w:tmpl w:val="8524344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885730"/>
    <w:rsid w:val="002D5F35"/>
    <w:rsid w:val="00D96CB1"/>
    <w:rsid w:val="011D25C8"/>
    <w:rsid w:val="02644762"/>
    <w:rsid w:val="045A6B65"/>
    <w:rsid w:val="0532721D"/>
    <w:rsid w:val="081E4C48"/>
    <w:rsid w:val="08544205"/>
    <w:rsid w:val="08571469"/>
    <w:rsid w:val="091F52B0"/>
    <w:rsid w:val="0A1530EC"/>
    <w:rsid w:val="0AC85A96"/>
    <w:rsid w:val="0DBB56E2"/>
    <w:rsid w:val="0E606F77"/>
    <w:rsid w:val="100D66E0"/>
    <w:rsid w:val="10DE6955"/>
    <w:rsid w:val="11E55241"/>
    <w:rsid w:val="13234C90"/>
    <w:rsid w:val="14D0412D"/>
    <w:rsid w:val="14F408B4"/>
    <w:rsid w:val="15144B32"/>
    <w:rsid w:val="168D4A9D"/>
    <w:rsid w:val="17206E7B"/>
    <w:rsid w:val="17745E09"/>
    <w:rsid w:val="1ABB53D4"/>
    <w:rsid w:val="1B3548A6"/>
    <w:rsid w:val="1C372898"/>
    <w:rsid w:val="1C7550B1"/>
    <w:rsid w:val="1CF52C3A"/>
    <w:rsid w:val="1E155C59"/>
    <w:rsid w:val="1E215FC8"/>
    <w:rsid w:val="1EAB5331"/>
    <w:rsid w:val="2010035E"/>
    <w:rsid w:val="205638A8"/>
    <w:rsid w:val="2161558A"/>
    <w:rsid w:val="2212198D"/>
    <w:rsid w:val="23676AFF"/>
    <w:rsid w:val="23715C06"/>
    <w:rsid w:val="23FB65CC"/>
    <w:rsid w:val="24611812"/>
    <w:rsid w:val="24A12273"/>
    <w:rsid w:val="25DE6308"/>
    <w:rsid w:val="27F67C8D"/>
    <w:rsid w:val="286124A5"/>
    <w:rsid w:val="291B3726"/>
    <w:rsid w:val="2AE05C0D"/>
    <w:rsid w:val="2BDF083D"/>
    <w:rsid w:val="2D7D6988"/>
    <w:rsid w:val="2EB95ECF"/>
    <w:rsid w:val="30054F0B"/>
    <w:rsid w:val="30A01AFE"/>
    <w:rsid w:val="320A1159"/>
    <w:rsid w:val="33BF2196"/>
    <w:rsid w:val="340D1696"/>
    <w:rsid w:val="34147492"/>
    <w:rsid w:val="37501EC1"/>
    <w:rsid w:val="378F6801"/>
    <w:rsid w:val="391C546A"/>
    <w:rsid w:val="393804CD"/>
    <w:rsid w:val="3A2A0195"/>
    <w:rsid w:val="3B037E6B"/>
    <w:rsid w:val="3B870A5A"/>
    <w:rsid w:val="3BE02827"/>
    <w:rsid w:val="3C0A5132"/>
    <w:rsid w:val="3D892E04"/>
    <w:rsid w:val="3DAD0F8E"/>
    <w:rsid w:val="3F9344A4"/>
    <w:rsid w:val="411766DF"/>
    <w:rsid w:val="41C83EBE"/>
    <w:rsid w:val="439275FF"/>
    <w:rsid w:val="445D2A34"/>
    <w:rsid w:val="44E37E87"/>
    <w:rsid w:val="45701F33"/>
    <w:rsid w:val="48E03BF7"/>
    <w:rsid w:val="4A1A04F9"/>
    <w:rsid w:val="4A885730"/>
    <w:rsid w:val="4DFC38FD"/>
    <w:rsid w:val="4EFF416C"/>
    <w:rsid w:val="4F296067"/>
    <w:rsid w:val="506C34E1"/>
    <w:rsid w:val="50CA58D6"/>
    <w:rsid w:val="50D07ECD"/>
    <w:rsid w:val="52103405"/>
    <w:rsid w:val="594B71A9"/>
    <w:rsid w:val="5CE62984"/>
    <w:rsid w:val="5E260741"/>
    <w:rsid w:val="5FAC0184"/>
    <w:rsid w:val="62C24853"/>
    <w:rsid w:val="62DC07C8"/>
    <w:rsid w:val="638A4C84"/>
    <w:rsid w:val="64B96E56"/>
    <w:rsid w:val="651E6AF3"/>
    <w:rsid w:val="653E1B20"/>
    <w:rsid w:val="656A12A8"/>
    <w:rsid w:val="686250BD"/>
    <w:rsid w:val="69377E56"/>
    <w:rsid w:val="6A1A76E9"/>
    <w:rsid w:val="6A44532A"/>
    <w:rsid w:val="6A6E48FA"/>
    <w:rsid w:val="6C8B25AC"/>
    <w:rsid w:val="6CC63AD2"/>
    <w:rsid w:val="702D2204"/>
    <w:rsid w:val="70D41B53"/>
    <w:rsid w:val="71714D7C"/>
    <w:rsid w:val="727430E2"/>
    <w:rsid w:val="72CC06E0"/>
    <w:rsid w:val="75C866ED"/>
    <w:rsid w:val="772A65B0"/>
    <w:rsid w:val="773638E0"/>
    <w:rsid w:val="7B0F510E"/>
    <w:rsid w:val="7B862090"/>
    <w:rsid w:val="7EA83077"/>
    <w:rsid w:val="7F3F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\AppData\Roaming\kingsoft\office6\templates\download\96664638-b7d7-4b5d-ba08-00504cbd3ed4\&#31616;&#32422;&#28165;&#26032;&#26149;&#22825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简约清新春天信纸.docx</Template>
  <Pages>1</Pages>
  <Words>0</Words>
  <Characters>0</Characters>
  <Lines>0</Lines>
  <Paragraphs>0</Paragraphs>
  <TotalTime>3</TotalTime>
  <ScaleCrop>false</ScaleCrop>
  <LinksUpToDate>false</LinksUpToDate>
  <CharactersWithSpaces>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2022-02-23T13:36:00Z</dcterms:created>
  <dc:creator>一只鱼</dc:creator>
  <cp:lastModifiedBy>杨老师</cp:lastModifiedBy>
  <dcterms:modified xsi:type="dcterms:W3CDTF">2022-02-24T15:56:28Z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TemplateUUID">
    <vt:lpwstr>v1.0_mb_OsDe9guiPvWNYjTs1094hA==</vt:lpwstr>
  </property>
  <property fmtid="{D5CDD505-2E9C-101B-9397-08002B2CF9AE}" pid="4" name="KSOSaveFontToCloudKey">
    <vt:lpwstr>559241219_embed</vt:lpwstr>
  </property>
  <property fmtid="{D5CDD505-2E9C-101B-9397-08002B2CF9AE}" pid="5" name="ICV">
    <vt:lpwstr>1E538D7C41EB492C9531EE494FB89A0C</vt:lpwstr>
  </property>
</Properties>
</file>