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3.19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雨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0人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请假。</w:t>
      </w:r>
    </w:p>
    <w:p w14:paraId="7F1C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区域游戏活动</w:t>
      </w:r>
    </w:p>
    <w:p w14:paraId="72EDB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孩子们自主点心后，根据自己的兴趣爱好选择区域进行游戏。万能工匠区，孩子们建构作品；益智区里，孩子们和好朋友一起探索不同益智玩具的玩法；地面建构区，孩子们和同伴一起用单元积木建构新龙生态公园的场景；桌面建构区，孩子们用雪花片建构自己想建构的作品</w:t>
      </w:r>
      <w:r>
        <w:rPr>
          <w:rFonts w:hint="default" w:ascii="Arial" w:hAnsi="Arial" w:cs="Arial"/>
          <w:b w:val="0"/>
          <w:bCs w:val="0"/>
          <w:sz w:val="24"/>
          <w:szCs w:val="24"/>
          <w:u w:val="none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sz w:val="24"/>
          <w:szCs w:val="24"/>
          <w:u w:val="none"/>
          <w:lang w:val="en-US" w:eastAsia="zh-CN"/>
        </w:rPr>
        <w:t>孩子们在区域游戏中亲身体验，动手尝试，体验游戏快乐的同时发展多元能力。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08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97990"/>
                  <wp:effectExtent l="0" t="0" r="11430" b="3810"/>
                  <wp:docPr id="10" name="图片 10" descr="C:/Users/50691/Desktop/新龙湖中三班/3月/3.19/IMG_20260319_083254.jpgIMG_20260319_083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新龙湖中三班/3月/3.19/IMG_20260319_083254.jpgIMG_20260319_083254"/>
                          <pic:cNvPicPr/>
                        </pic:nvPicPr>
                        <pic:blipFill>
                          <a:blip r:embed="rId6"/>
                          <a:srcRect l="2300" r="2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1710055"/>
                  <wp:effectExtent l="0" t="0" r="6985" b="4445"/>
                  <wp:docPr id="11" name="图片 11" descr="C:/Users/50691/Desktop/新龙湖中三班/3月/3.19/IMG_20260319_091443.jpgIMG_20260319_091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新龙湖中三班/3月/3.19/IMG_20260319_091443.jpgIMG_20260319_091443"/>
                          <pic:cNvPicPr/>
                        </pic:nvPicPr>
                        <pic:blipFill>
                          <a:blip r:embed="rId7"/>
                          <a:srcRect t="4775" b="4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7" name="图片 7" descr="C:/Users/50691/Desktop/新龙湖中三班/3月/3.19/IMG_20260319_091453.jpgIMG_20260319_091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50691/Desktop/新龙湖中三班/3月/3.19/IMG_20260319_091453.jpgIMG_20260319_091453"/>
                          <pic:cNvPicPr/>
                        </pic:nvPicPr>
                        <pic:blipFill>
                          <a:blip r:embed="rId8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8" name="图片 8" descr="C:/Users/50691/Desktop/新龙湖中三班/3月/3.19/IMG_20260319_091455.jpgIMG_20260319_091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50691/Desktop/新龙湖中三班/3月/3.19/IMG_20260319_091455.jpgIMG_20260319_091455"/>
                          <pic:cNvPicPr/>
                        </pic:nvPicPr>
                        <pic:blipFill>
                          <a:blip r:embed="rId9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D74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7" w:hRule="atLeast"/>
          <w:jc w:val="center"/>
        </w:trPr>
        <w:tc>
          <w:tcPr>
            <w:tcW w:w="4752" w:type="dxa"/>
          </w:tcPr>
          <w:p w14:paraId="691CA479">
            <w:pPr>
              <w:keepNext w:val="0"/>
              <w:keepLines w:val="0"/>
              <w:pageBreakBefore w:val="0"/>
              <w:widowControl w:val="0"/>
              <w:tabs>
                <w:tab w:val="left" w:pos="9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71755</wp:posOffset>
                  </wp:positionV>
                  <wp:extent cx="2520315" cy="2160270"/>
                  <wp:effectExtent l="0" t="0" r="6985" b="11430"/>
                  <wp:wrapSquare wrapText="bothSides"/>
                  <wp:docPr id="12" name="图片 12" descr="C:/Users/50691/Desktop/新龙湖中三班/3月/3.19/IMG_20260319_091511.jpgIMG_20260319_091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新龙湖中三班/3月/3.19/IMG_20260319_091511.jpgIMG_20260319_091511"/>
                          <pic:cNvPicPr/>
                        </pic:nvPicPr>
                        <pic:blipFill>
                          <a:blip r:embed="rId10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8" w:type="dxa"/>
          </w:tcPr>
          <w:p w14:paraId="4E02D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9" name="图片 9" descr="C:/Users/50691/Desktop/新龙湖中三班/3月/3.19/IMG_20260319_091501.jpgIMG_20260319_091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50691/Desktop/新龙湖中三班/3月/3.19/IMG_20260319_091501.jpgIMG_20260319_091501"/>
                          <pic:cNvPicPr/>
                        </pic:nvPicPr>
                        <pic:blipFill>
                          <a:blip r:embed="rId11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5A3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200"/>
        <w:jc w:val="left"/>
        <w:textAlignment w:val="baseline"/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三、</w:t>
      </w:r>
      <w:r>
        <w:rPr>
          <w:rFonts w:hint="eastAsia" w:ascii="宋体" w:hAnsi="宋体" w:cs="宋体"/>
          <w:b/>
          <w:bCs/>
          <w:sz w:val="24"/>
          <w:szCs w:val="24"/>
          <w:u w:val="none"/>
          <w:lang w:val="en-US" w:eastAsia="zh-CN"/>
        </w:rPr>
        <w:t>生活活动</w:t>
      </w:r>
    </w:p>
    <w:p w14:paraId="2063982B">
      <w:pPr>
        <w:spacing w:line="360" w:lineRule="exact"/>
        <w:ind w:firstLine="480" w:firstLineChars="200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今天的午饭吃的是杂粮饭、白菜炒肉丝、鱼香猪肝肉、时蔬汤，小朋友们散完步后都比较累了，很早就睡着啦！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3" name="图片 3" descr="C:/Users/50691/Desktop/新龙湖中三班/3月/3.5/IMG_20260305_134515.jpgIMG_20260305_134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/Users/50691/Desktop/新龙湖中三班/3月/3.5/IMG_20260305_134515.jpgIMG_20260305_134515"/>
                          <pic:cNvPicPr/>
                        </pic:nvPicPr>
                        <pic:blipFill>
                          <a:blip r:embed="rId12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4" name="图片 4" descr="C:/Users/50691/Desktop/新龙湖中三班/3月/3.5/IMG_20260305_134525.jpgIMG_20260305_134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C:/Users/50691/Desktop/新龙湖中三班/3月/3.5/IMG_20260305_134525.jpgIMG_20260305_134525"/>
                          <pic:cNvPicPr/>
                        </pic:nvPicPr>
                        <pic:blipFill>
                          <a:blip r:embed="rId13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0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697" w:type="dxa"/>
          </w:tcPr>
          <w:p w14:paraId="754EA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1905</wp:posOffset>
                  </wp:positionV>
                  <wp:extent cx="2520315" cy="2160270"/>
                  <wp:effectExtent l="0" t="0" r="6985" b="11430"/>
                  <wp:wrapSquare wrapText="bothSides"/>
                  <wp:docPr id="15" name="图片 5" descr="C:/Users/50691/Desktop/新龙湖中三班/3月/3.5/IMG_20260305_134519.jpgIMG_20260305_134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C:/Users/50691/Desktop/新龙湖中三班/3月/3.5/IMG_20260305_134519.jpgIMG_20260305_134519"/>
                          <pic:cNvPicPr/>
                        </pic:nvPicPr>
                        <pic:blipFill>
                          <a:blip r:embed="rId14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14:paraId="79072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2540</wp:posOffset>
                  </wp:positionV>
                  <wp:extent cx="2520315" cy="2160270"/>
                  <wp:effectExtent l="0" t="0" r="6985" b="11430"/>
                  <wp:wrapSquare wrapText="bothSides"/>
                  <wp:docPr id="16" name="图片 6" descr="C:/Users/50691/Desktop/新龙湖中三班/3月/3.5/IMG_20260305_134536.jpgIMG_20260305_1345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50691/Desktop/新龙湖中三班/3月/3.5/IMG_20260305_134536.jpgIMG_20260305_134536"/>
                          <pic:cNvPicPr/>
                        </pic:nvPicPr>
                        <pic:blipFill>
                          <a:blip r:embed="rId15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7" name="图片 7" descr="C:/Users/50691/Desktop/新龙湖中三班/3月/3.5/IMG_20260305_134544.jpgIMG_20260305_134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50691/Desktop/新龙湖中三班/3月/3.5/IMG_20260305_134544.jpgIMG_20260305_134544"/>
                          <pic:cNvPicPr/>
                        </pic:nvPicPr>
                        <pic:blipFill>
                          <a:blip r:embed="rId16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20315" cy="2160270"/>
                  <wp:effectExtent l="0" t="0" r="6985" b="11430"/>
                  <wp:docPr id="18" name="图片 8" descr="C:/Users/50691/Desktop/新龙湖中三班/3月/3.5/IMG_20260305_134554.jpgIMG_20260305_134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 descr="C:/Users/50691/Desktop/新龙湖中三班/3月/3.5/IMG_20260305_134554.jpgIMG_20260305_134554"/>
                          <pic:cNvPicPr/>
                        </pic:nvPicPr>
                        <pic:blipFill>
                          <a:blip r:embed="rId17"/>
                          <a:srcRect l="6261" r="6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C855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4A56D895">
      <w:pPr>
        <w:spacing w:line="360" w:lineRule="exact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天气逐渐转热，请为孩子适当穿脱衣服。</w:t>
      </w:r>
    </w:p>
    <w:p w14:paraId="315BD8F2">
      <w:pPr>
        <w:spacing w:line="360" w:lineRule="exact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1、小朋友来园的路上要注意安全哦。</w:t>
      </w:r>
    </w:p>
    <w:p w14:paraId="5FD0B261">
      <w:pPr>
        <w:spacing w:line="360" w:lineRule="exact"/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2、有部分小朋友的指甲有点长，回去后修剪一下。</w:t>
      </w:r>
    </w:p>
    <w:p w14:paraId="43AD54CA">
      <w:pPr>
        <w:spacing w:line="360" w:lineRule="exact"/>
        <w:ind w:firstLine="480" w:firstLineChars="200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3、各位家长大家好，我们实行分时间段来园，我们大班入园时间是8点，请大家自觉遵守哦！请大家根据时间安排送孩子来园哦，感谢配合。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636BA0"/>
    <w:rsid w:val="05CC7CE4"/>
    <w:rsid w:val="05DF15BF"/>
    <w:rsid w:val="0661309E"/>
    <w:rsid w:val="0668092C"/>
    <w:rsid w:val="06A25EF3"/>
    <w:rsid w:val="070B6B66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0F2E2E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E21961"/>
    <w:rsid w:val="154A73F4"/>
    <w:rsid w:val="155E58FA"/>
    <w:rsid w:val="15885CA2"/>
    <w:rsid w:val="161B48EC"/>
    <w:rsid w:val="178655BC"/>
    <w:rsid w:val="191F7DAD"/>
    <w:rsid w:val="194809D3"/>
    <w:rsid w:val="19FE0D95"/>
    <w:rsid w:val="1A4733D8"/>
    <w:rsid w:val="1AAF2ADA"/>
    <w:rsid w:val="1B0256D6"/>
    <w:rsid w:val="1B252495"/>
    <w:rsid w:val="1B2913CF"/>
    <w:rsid w:val="1B781634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4F10AA1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7461F5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ED22D6E"/>
    <w:rsid w:val="3F024DDD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431172"/>
    <w:rsid w:val="4696658B"/>
    <w:rsid w:val="46981A48"/>
    <w:rsid w:val="476F7B5E"/>
    <w:rsid w:val="47735A64"/>
    <w:rsid w:val="47B440D5"/>
    <w:rsid w:val="48274028"/>
    <w:rsid w:val="484255A8"/>
    <w:rsid w:val="48524C5E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CA5C89"/>
    <w:rsid w:val="58D261AB"/>
    <w:rsid w:val="593C5CDE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203028"/>
    <w:rsid w:val="64DC3261"/>
    <w:rsid w:val="653865E1"/>
    <w:rsid w:val="657357D8"/>
    <w:rsid w:val="6583444E"/>
    <w:rsid w:val="659740A0"/>
    <w:rsid w:val="6638389E"/>
    <w:rsid w:val="66BD02CA"/>
    <w:rsid w:val="66CA4A49"/>
    <w:rsid w:val="670D49A7"/>
    <w:rsid w:val="684513B3"/>
    <w:rsid w:val="68505DD7"/>
    <w:rsid w:val="6871298D"/>
    <w:rsid w:val="68F9236C"/>
    <w:rsid w:val="6916631D"/>
    <w:rsid w:val="699835BA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835F55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0D2A7F"/>
    <w:rsid w:val="76592168"/>
    <w:rsid w:val="76787169"/>
    <w:rsid w:val="7702010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372</Words>
  <Characters>382</Characters>
  <Paragraphs>83</Paragraphs>
  <TotalTime>24</TotalTime>
  <ScaleCrop>false</ScaleCrop>
  <LinksUpToDate>false</LinksUpToDate>
  <CharactersWithSpaces>388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刘鱿鱿鱿鱼</cp:lastModifiedBy>
  <cp:lastPrinted>2023-04-19T23:59:00Z</cp:lastPrinted>
  <dcterms:modified xsi:type="dcterms:W3CDTF">2026-03-19T05:37:53Z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eyJoZGlkIjoiYjkyZmNhZmMwYTRkMzdjNDc0ZDBiODA4ZTNmNjg2YzYiLCJ1c2VySWQiOiIzOTYxOTczODQifQ==</vt:lpwstr>
  </property>
</Properties>
</file>