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FD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6D28A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2026.1.16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 w14:paraId="667B33BE">
      <w:pPr>
        <w:jc w:val="center"/>
        <w:rPr>
          <w:rFonts w:hint="eastAsia" w:ascii="宋体" w:hAnsi="宋体" w:cs="宋体" w:eastAsiaTheme="minorEastAsia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-635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拥抱冬天</w:t>
      </w:r>
    </w:p>
    <w:p w14:paraId="0F9409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2811E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今天1位小朋友请假。来园后小朋友都能有序签到和</w:t>
      </w:r>
      <w:bookmarkStart w:id="0" w:name="_GoBack"/>
      <w:bookmarkEnd w:id="0"/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喝牛奶，。</w:t>
      </w:r>
    </w:p>
    <w:p w14:paraId="665E0E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drawing>
          <wp:inline distT="0" distB="0" distL="114300" distR="114300">
            <wp:extent cx="2567940" cy="1925955"/>
            <wp:effectExtent l="0" t="0" r="7620" b="9525"/>
            <wp:docPr id="7" name="图片 7" descr="IMG_3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36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E1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</w:t>
      </w:r>
    </w:p>
    <w:p w14:paraId="2F7C317B">
      <w:pPr>
        <w:ind w:firstLine="420"/>
        <w:jc w:val="left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数学：5的第二组加减</w:t>
      </w:r>
    </w:p>
    <w:p w14:paraId="61142756">
      <w:pPr>
        <w:ind w:firstLine="420"/>
        <w:jc w:val="left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default" w:ascii="宋体" w:hAnsi="宋体" w:eastAsia="宋体" w:cs="宋体"/>
          <w:u w:val="none"/>
          <w:lang w:val="en-US" w:eastAsia="zh-CN"/>
        </w:rPr>
        <w:t xml:space="preserve"> 5的加减运算是比较抽象的概念。本次活动涉及的是 5的第二组加减，包括2+3=5，3+2=5，5-2=3，5-3=2。活动利用形象的图片动画效果引导幼儿讲述动画过程所表达的含义，感受事物的数量发展关系，让幼儿理解5的加减法。</w:t>
      </w:r>
    </w:p>
    <w:p w14:paraId="10069CD8">
      <w:pPr>
        <w:ind w:firstLine="420"/>
        <w:jc w:val="left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single"/>
          <w:lang w:val="en-US" w:eastAsia="zh-CN"/>
        </w:rPr>
        <w:t>张致远、张梅伊、韩昕怡、张予安、高瑞泽、张路翔、汤凌宇、丁承安、丁承旭</w:t>
      </w:r>
      <w:r>
        <w:rPr>
          <w:rFonts w:hint="eastAsia" w:ascii="宋体" w:hAnsi="宋体" w:eastAsia="宋体" w:cs="宋体"/>
          <w:u w:val="none"/>
          <w:lang w:val="en-US" w:eastAsia="zh-CN"/>
        </w:rPr>
        <w:t>能仔细看图，理解其中的数量关系，学习5的第二组加减。</w:t>
      </w:r>
      <w:r>
        <w:rPr>
          <w:rFonts w:hint="eastAsia" w:ascii="宋体" w:hAnsi="宋体" w:eastAsia="宋体" w:cs="宋体"/>
          <w:u w:val="single"/>
          <w:lang w:val="en-US" w:eastAsia="zh-CN"/>
        </w:rPr>
        <w:t>韩昕悦、吴清墨、陆晟涵、吴沐檀、曹果、曹煜琪、蒋安乐、韩书华、顾言希、贾钧尧、谢咏呈、韩以轩、冯煦晨、郑哲皓、</w:t>
      </w:r>
      <w:r>
        <w:rPr>
          <w:rFonts w:hint="eastAsia" w:ascii="宋体" w:hAnsi="宋体" w:eastAsia="宋体" w:cs="宋体"/>
          <w:u w:val="none"/>
          <w:lang w:val="en-US" w:eastAsia="zh-CN"/>
        </w:rPr>
        <w:t>也能能用简明的语言讲述算式中各数字、符号表示的含义！希望</w:t>
      </w:r>
      <w:r>
        <w:rPr>
          <w:rFonts w:hint="eastAsia" w:ascii="宋体" w:hAnsi="宋体" w:eastAsia="宋体" w:cs="宋体"/>
          <w:u w:val="single"/>
          <w:lang w:val="en-US" w:eastAsia="zh-CN"/>
        </w:rPr>
        <w:t>杨宸、</w:t>
      </w:r>
      <w:r>
        <w:rPr>
          <w:rFonts w:hint="eastAsia" w:ascii="宋体" w:hAnsi="宋体" w:eastAsia="宋体" w:cs="宋体"/>
          <w:u w:val="none"/>
          <w:lang w:val="en-US" w:eastAsia="zh-CN"/>
        </w:rPr>
        <w:t>小朋友能安静倾听，养成良好的学习习惯很重要。</w:t>
      </w:r>
    </w:p>
    <w:p w14:paraId="78048762">
      <w:pPr>
        <w:jc w:val="center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2" name="图片 12" descr="IMG_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36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24"/>
          <w:szCs w:val="24"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3" name="图片 13" descr="IMG_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36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24"/>
          <w:szCs w:val="24"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4" name="图片 14" descr="IMG_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363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24"/>
          <w:szCs w:val="24"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6" name="图片 16" descr="IMG_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36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-635</wp:posOffset>
            </wp:positionV>
            <wp:extent cx="7560310" cy="10692765"/>
            <wp:effectExtent l="0" t="0" r="13970" b="5715"/>
            <wp:wrapNone/>
            <wp:docPr id="19" name="图片 19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742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-635</wp:posOffset>
            </wp:positionV>
            <wp:extent cx="7560310" cy="10692765"/>
            <wp:effectExtent l="0" t="0" r="13970" b="5715"/>
            <wp:wrapNone/>
            <wp:docPr id="17" name="图片 17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D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三、区域活动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AFE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61" w:type="dxa"/>
          </w:tcPr>
          <w:p w14:paraId="5AF13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38095" cy="1903730"/>
                  <wp:effectExtent l="0" t="0" r="6985" b="1270"/>
                  <wp:docPr id="3" name="图片 3" descr="IMG_3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36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95" cy="190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2985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940" cy="1925955"/>
                  <wp:effectExtent l="0" t="0" r="7620" b="9525"/>
                  <wp:docPr id="5" name="图片 5" descr="IMG_3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361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92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BDA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61" w:type="dxa"/>
          </w:tcPr>
          <w:p w14:paraId="57F1F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t>书中有好多奇奇怪怪的车，真有趣</w:t>
            </w:r>
          </w:p>
        </w:tc>
        <w:tc>
          <w:tcPr>
            <w:tcW w:w="4261" w:type="dxa"/>
          </w:tcPr>
          <w:p w14:paraId="51D6A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t>用我们种的青菜给鹦鹉吃吧</w:t>
            </w:r>
          </w:p>
        </w:tc>
      </w:tr>
      <w:tr w14:paraId="58BC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61" w:type="dxa"/>
          </w:tcPr>
          <w:p w14:paraId="25B9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940" cy="1925955"/>
                  <wp:effectExtent l="0" t="0" r="7620" b="9525"/>
                  <wp:docPr id="4" name="图片 4" descr="IMG_3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361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92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B027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940" cy="1925955"/>
                  <wp:effectExtent l="0" t="0" r="7620" b="9525"/>
                  <wp:docPr id="6" name="图片 6" descr="IMG_3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36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92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13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61" w:type="dxa"/>
          </w:tcPr>
          <w:p w14:paraId="077FB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t>今天照着坦克的步骤图来试一试吧</w:t>
            </w:r>
          </w:p>
        </w:tc>
        <w:tc>
          <w:tcPr>
            <w:tcW w:w="4261" w:type="dxa"/>
          </w:tcPr>
          <w:p w14:paraId="7F802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vertAlign w:val="baseline"/>
                <w:lang w:val="en-US" w:eastAsia="zh-CN"/>
              </w:rPr>
              <w:t>我们一起来设计一下小球路线吧</w:t>
            </w:r>
          </w:p>
        </w:tc>
      </w:tr>
    </w:tbl>
    <w:p w14:paraId="6A5B3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</w:pPr>
    </w:p>
    <w:p w14:paraId="7D8A7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四、户外活动</w:t>
      </w:r>
    </w:p>
    <w:p w14:paraId="5E153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1"/>
          <w:lang w:val="en-US" w:eastAsia="zh-CN"/>
        </w:rPr>
        <w:t>今天我们在前操场的滑滑梯进行了游戏，孩子们在活动中能相互配合，友爱的进行游戏。在老师的提醒下能够及时补充水分和擦汗！</w:t>
      </w:r>
    </w:p>
    <w:p w14:paraId="6C49B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</w:pPr>
      <w:r>
        <w:rPr>
          <w:rFonts w:hint="default" w:ascii="宋体" w:hAnsi="宋体" w:eastAsia="宋体" w:cs="宋体"/>
          <w:b/>
          <w:bCs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8" name="图片 8" descr="IMG_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36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9" name="图片 9" descr="IMG_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0" name="图片 10" descr="IMG_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36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lang w:val="en-US"/>
        </w:rPr>
        <w:drawing>
          <wp:inline distT="0" distB="0" distL="114300" distR="114300">
            <wp:extent cx="2400300" cy="1800225"/>
            <wp:effectExtent l="0" t="0" r="7620" b="13335"/>
            <wp:docPr id="11" name="图片 11" descr="IMG_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36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-1270</wp:posOffset>
            </wp:positionV>
            <wp:extent cx="7560310" cy="10692765"/>
            <wp:effectExtent l="0" t="0" r="13970" b="5715"/>
            <wp:wrapNone/>
            <wp:docPr id="24" name="图片 24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FDB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五、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生活活动</w:t>
      </w:r>
    </w:p>
    <w:p w14:paraId="17DCA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午餐情况</w:t>
      </w:r>
      <w:r>
        <w:rPr>
          <w:rFonts w:hint="eastAsia" w:ascii="宋体" w:hAnsi="宋体" w:eastAsia="宋体" w:cs="宋体"/>
          <w:lang w:val="en-US" w:eastAsia="zh-CN"/>
        </w:rPr>
        <w:t>：中午吃的是红烧肉炖萝卜、芹菜炒腰果、海苔饭、牛肉山药汤！</w:t>
      </w:r>
    </w:p>
    <w:p w14:paraId="2C34B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今天杨宸、韩书华、曹果小朋友要加快一些速度哦。韩昕悦、</w:t>
      </w:r>
      <w:r>
        <w:rPr>
          <w:rFonts w:hint="eastAsia" w:ascii="宋体" w:hAnsi="宋体" w:eastAsia="宋体" w:cs="宋体"/>
          <w:u w:val="none"/>
          <w:lang w:val="en-US" w:eastAsia="zh-CN"/>
        </w:rPr>
        <w:t>曹煜琪剩了一些饭和汤。</w:t>
      </w:r>
    </w:p>
    <w:p w14:paraId="6B2C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午睡情况：</w:t>
      </w:r>
    </w:p>
    <w:p w14:paraId="4CF9A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杨宸、贾均尧小朋友也要尽快自主入睡哦，充分的休息也很必要哦~</w:t>
      </w:r>
    </w:p>
    <w:p w14:paraId="64BFF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CAFF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default" w:ascii="宋体" w:hAnsi="宋体" w:eastAsia="宋体" w:cs="宋体"/>
          <w:b/>
          <w:bCs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15" name="图片 15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lang w:val="en-US" w:eastAsia="zh-CN"/>
        </w:rPr>
        <w:t>六、温馨提示</w:t>
      </w:r>
    </w:p>
    <w:p w14:paraId="001DDB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1.今天不上延时班，请大家3：35来园接幼儿，感谢配合！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4E9E5"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个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73F02"/>
    <w:multiLevelType w:val="singleLevel"/>
    <w:tmpl w:val="B8973F02"/>
    <w:lvl w:ilvl="0" w:tentative="0">
      <w:start w:val="1"/>
      <w:numFmt w:val="chineseCounting"/>
      <w:suff w:val="nothing"/>
      <w:lvlText w:val="%1、"/>
      <w:lvlJc w:val="left"/>
      <w:pPr>
        <w:ind w:left="-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AsImhkaWQiOiJmZTY1OWIyN2VlNTNjYTgxNmUxNzY3MGQwZTYyMTJmMCIsInVzZXJDb3VudCI6MzF9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31C257A"/>
    <w:rsid w:val="03237D85"/>
    <w:rsid w:val="04F9554C"/>
    <w:rsid w:val="05892E74"/>
    <w:rsid w:val="05CB2DBE"/>
    <w:rsid w:val="06851D7C"/>
    <w:rsid w:val="06A61907"/>
    <w:rsid w:val="075A6A62"/>
    <w:rsid w:val="077C7554"/>
    <w:rsid w:val="07BD6DA0"/>
    <w:rsid w:val="07EF19C2"/>
    <w:rsid w:val="08772174"/>
    <w:rsid w:val="095142C9"/>
    <w:rsid w:val="11586E21"/>
    <w:rsid w:val="13C42912"/>
    <w:rsid w:val="14EB73AB"/>
    <w:rsid w:val="14F42BDB"/>
    <w:rsid w:val="16DE180E"/>
    <w:rsid w:val="184C5231"/>
    <w:rsid w:val="189521B9"/>
    <w:rsid w:val="1C2F2847"/>
    <w:rsid w:val="219000AA"/>
    <w:rsid w:val="22E231FC"/>
    <w:rsid w:val="242B6642"/>
    <w:rsid w:val="26B928D0"/>
    <w:rsid w:val="27CC1ABA"/>
    <w:rsid w:val="27FA4F9E"/>
    <w:rsid w:val="28E21DC4"/>
    <w:rsid w:val="2B9138BF"/>
    <w:rsid w:val="2C886EA1"/>
    <w:rsid w:val="2C905381"/>
    <w:rsid w:val="2CA97DC5"/>
    <w:rsid w:val="2CF04FAC"/>
    <w:rsid w:val="2F104811"/>
    <w:rsid w:val="30E02E6F"/>
    <w:rsid w:val="33C133C6"/>
    <w:rsid w:val="33F1548D"/>
    <w:rsid w:val="34F556BE"/>
    <w:rsid w:val="369322C9"/>
    <w:rsid w:val="370E3688"/>
    <w:rsid w:val="3838457E"/>
    <w:rsid w:val="38E008DD"/>
    <w:rsid w:val="39AB195F"/>
    <w:rsid w:val="3A1C60E6"/>
    <w:rsid w:val="3AD214F6"/>
    <w:rsid w:val="3AE2207F"/>
    <w:rsid w:val="3D3776D7"/>
    <w:rsid w:val="3E263C80"/>
    <w:rsid w:val="3FA43C0D"/>
    <w:rsid w:val="3FE418FA"/>
    <w:rsid w:val="40695FDB"/>
    <w:rsid w:val="43545B75"/>
    <w:rsid w:val="46632558"/>
    <w:rsid w:val="47EE04C4"/>
    <w:rsid w:val="48185562"/>
    <w:rsid w:val="49792212"/>
    <w:rsid w:val="4AFF167B"/>
    <w:rsid w:val="4B835B73"/>
    <w:rsid w:val="4C4D1EEC"/>
    <w:rsid w:val="4F737FE7"/>
    <w:rsid w:val="507F399C"/>
    <w:rsid w:val="50F1639A"/>
    <w:rsid w:val="51F34EBD"/>
    <w:rsid w:val="53705AA9"/>
    <w:rsid w:val="53F93715"/>
    <w:rsid w:val="55674105"/>
    <w:rsid w:val="56FE18B4"/>
    <w:rsid w:val="5CF67709"/>
    <w:rsid w:val="5F2A35B1"/>
    <w:rsid w:val="65C50CB9"/>
    <w:rsid w:val="662A5169"/>
    <w:rsid w:val="67AC7A22"/>
    <w:rsid w:val="696F387A"/>
    <w:rsid w:val="6A3550F2"/>
    <w:rsid w:val="6A9042E2"/>
    <w:rsid w:val="6C106D61"/>
    <w:rsid w:val="6F97019D"/>
    <w:rsid w:val="709779A9"/>
    <w:rsid w:val="71CD4FC5"/>
    <w:rsid w:val="721A2858"/>
    <w:rsid w:val="72893CEE"/>
    <w:rsid w:val="729321CF"/>
    <w:rsid w:val="73FB6432"/>
    <w:rsid w:val="74A76BEC"/>
    <w:rsid w:val="75D91027"/>
    <w:rsid w:val="78522554"/>
    <w:rsid w:val="7BF46CFC"/>
    <w:rsid w:val="7C7E57C8"/>
    <w:rsid w:val="7D27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3</Pages>
  <Words>792</Words>
  <Characters>801</Characters>
  <Lines>1</Lines>
  <Paragraphs>1</Paragraphs>
  <TotalTime>0</TotalTime>
  <ScaleCrop>false</ScaleCrop>
  <LinksUpToDate>false</LinksUpToDate>
  <CharactersWithSpaces>805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Moent</cp:lastModifiedBy>
  <dcterms:modified xsi:type="dcterms:W3CDTF">2026-01-16T07:31:41Z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C44A46FA161E45C29117B1E717CDB28C_13</vt:lpwstr>
  </property>
  <property fmtid="{D5CDD505-2E9C-101B-9397-08002B2CF9AE}" pid="5" name="KSOTemplateDocerSaveRecord">
    <vt:lpwstr>eyJoZGlkIjoiNDU5YmYxZWU3MGQ4NmNlYzMzMjU1YTNmOWZjYmRmMWYiLCJ1c2VySWQiOiIxMTY1NTUxMzE4In0=</vt:lpwstr>
  </property>
</Properties>
</file>