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4D7A74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</w:p>
    <w:p w14:paraId="7CAA3F11">
      <w:pPr>
        <w:spacing w:line="24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西阆苑大二班幼儿一日生活</w:t>
      </w:r>
    </w:p>
    <w:p w14:paraId="3E88A59B">
      <w:pPr>
        <w:spacing w:line="240" w:lineRule="auto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2025年12月31日    星期三</w:t>
      </w:r>
    </w:p>
    <w:p w14:paraId="567CCE50">
      <w:pPr>
        <w:spacing w:line="24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今日来园：25人。</w:t>
      </w:r>
    </w:p>
    <w:p w14:paraId="512DCC9E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1户外游戏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06D02D5B">
        <w:tc>
          <w:tcPr>
            <w:tcW w:w="2840" w:type="dxa"/>
          </w:tcPr>
          <w:p w14:paraId="7E8E5E36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4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427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32E3421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13" name="图片 13" descr="IMG_4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428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A1561BF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14" name="图片 14" descr="IMG_4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428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3FB748">
        <w:tc>
          <w:tcPr>
            <w:tcW w:w="2840" w:type="dxa"/>
          </w:tcPr>
          <w:p w14:paraId="13DDC8CF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4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428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9E1659D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16" name="图片 16" descr="IMG_4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428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2ABF2A3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4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428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23C754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64521004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2区域活动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45EF25C3">
        <w:tc>
          <w:tcPr>
            <w:tcW w:w="2840" w:type="dxa"/>
          </w:tcPr>
          <w:p w14:paraId="0E140E60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4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426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BD961A6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4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427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56A9C82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4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426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5AD792">
        <w:tc>
          <w:tcPr>
            <w:tcW w:w="2840" w:type="dxa"/>
          </w:tcPr>
          <w:p w14:paraId="6EA1E435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4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427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0A9F870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4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427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7A319C8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4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427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BF2172">
        <w:tc>
          <w:tcPr>
            <w:tcW w:w="2840" w:type="dxa"/>
          </w:tcPr>
          <w:p w14:paraId="35EA83C7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4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427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92ABA35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31950" cy="2176145"/>
                  <wp:effectExtent l="0" t="0" r="19050" b="8255"/>
                  <wp:docPr id="9" name="图片 9" descr="IMG_4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427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217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B258761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31950" cy="2176145"/>
                  <wp:effectExtent l="0" t="0" r="19050" b="8255"/>
                  <wp:docPr id="10" name="图片 10" descr="IMG_4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427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217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16F933">
      <w:pPr>
        <w:spacing w:line="240" w:lineRule="auto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p w14:paraId="33B1C3AA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3午餐活动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130"/>
        <w:gridCol w:w="2130"/>
        <w:gridCol w:w="2131"/>
        <w:gridCol w:w="2131"/>
      </w:tblGrid>
      <w:tr w14:paraId="02AE76DD">
        <w:tc>
          <w:tcPr>
            <w:tcW w:w="2130" w:type="dxa"/>
          </w:tcPr>
          <w:p w14:paraId="2E9682BA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0" name="图片 20" descr="IMG_4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429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14:paraId="7EA5AE92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1" name="图片 21" descr="IMG_4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429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121CD7B5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2" name="图片 22" descr="IMG_4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429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56626110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3" name="图片 23" descr="IMG_4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429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158EC3">
        <w:tc>
          <w:tcPr>
            <w:tcW w:w="2130" w:type="dxa"/>
          </w:tcPr>
          <w:p w14:paraId="7B960DB9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4" name="图片 24" descr="IMG_4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429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14:paraId="4269D0CA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5" name="图片 25" descr="IMG_4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429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6AA638B1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6" name="图片 26" descr="IMG_4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429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49AFF5A1">
            <w:pPr>
              <w:tabs>
                <w:tab w:val="left" w:pos="2940"/>
              </w:tabs>
              <w:bidi w:val="0"/>
              <w:jc w:val="both"/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color w:val="000000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7" name="图片 27" descr="IMG_4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429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B2D46B">
      <w:pPr>
        <w:tabs>
          <w:tab w:val="left" w:pos="2940"/>
        </w:tabs>
        <w:bidi w:val="0"/>
        <w:jc w:val="both"/>
        <w:rPr>
          <w:rFonts w:hint="default"/>
          <w:color w:val="000000"/>
          <w:szCs w:val="21"/>
          <w:lang w:val="en-US" w:eastAsia="zh-CN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40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2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jMsImhkaWQiOiI4NmE4NzUyOWQxNGEyNmNjZTQ3Y2U2MDYwNDEyZjg2OSIsInVzZXJDb3VudCI6NjN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46D7CB8"/>
    <w:rsid w:val="15FFB9D0"/>
    <w:rsid w:val="19EEE531"/>
    <w:rsid w:val="1FFF61F1"/>
    <w:rsid w:val="27EF6778"/>
    <w:rsid w:val="2EFFC0B7"/>
    <w:rsid w:val="2FF5CAF7"/>
    <w:rsid w:val="3667CCAC"/>
    <w:rsid w:val="37BE368F"/>
    <w:rsid w:val="397E34D7"/>
    <w:rsid w:val="3AF711A0"/>
    <w:rsid w:val="3DF9EABD"/>
    <w:rsid w:val="3EFE140C"/>
    <w:rsid w:val="3FFD0D9A"/>
    <w:rsid w:val="4DFFD4F9"/>
    <w:rsid w:val="4FADBC64"/>
    <w:rsid w:val="4FDA5104"/>
    <w:rsid w:val="533F90C3"/>
    <w:rsid w:val="578C1D15"/>
    <w:rsid w:val="5B72F489"/>
    <w:rsid w:val="5BD7BB13"/>
    <w:rsid w:val="5DEE75D2"/>
    <w:rsid w:val="5E3EF3AD"/>
    <w:rsid w:val="5EE92E69"/>
    <w:rsid w:val="5F7F5AE8"/>
    <w:rsid w:val="62FFFA5E"/>
    <w:rsid w:val="657F4073"/>
    <w:rsid w:val="65EF1059"/>
    <w:rsid w:val="67F1A61B"/>
    <w:rsid w:val="6B0F5998"/>
    <w:rsid w:val="6BAF5546"/>
    <w:rsid w:val="6BD99D9B"/>
    <w:rsid w:val="6BF93F57"/>
    <w:rsid w:val="6D33DC7B"/>
    <w:rsid w:val="6DDFF5E7"/>
    <w:rsid w:val="6E67E748"/>
    <w:rsid w:val="6EFF1490"/>
    <w:rsid w:val="6EFF7B9C"/>
    <w:rsid w:val="6FD19B71"/>
    <w:rsid w:val="6FE622EE"/>
    <w:rsid w:val="6FF733BB"/>
    <w:rsid w:val="6FFB617D"/>
    <w:rsid w:val="71DB88D5"/>
    <w:rsid w:val="73E75083"/>
    <w:rsid w:val="73F9C1FD"/>
    <w:rsid w:val="73FD902B"/>
    <w:rsid w:val="77FD6C35"/>
    <w:rsid w:val="797B6335"/>
    <w:rsid w:val="79A5D034"/>
    <w:rsid w:val="79D450CE"/>
    <w:rsid w:val="79F3583A"/>
    <w:rsid w:val="79FC4AF5"/>
    <w:rsid w:val="7BFFABFD"/>
    <w:rsid w:val="7C120305"/>
    <w:rsid w:val="7E35BB4E"/>
    <w:rsid w:val="7EDDFFE1"/>
    <w:rsid w:val="7EEE5278"/>
    <w:rsid w:val="7EFF938A"/>
    <w:rsid w:val="7F375512"/>
    <w:rsid w:val="7F3E53EA"/>
    <w:rsid w:val="7F7FDDA0"/>
    <w:rsid w:val="7FEF596E"/>
    <w:rsid w:val="7FF98A04"/>
    <w:rsid w:val="7FFBF8D9"/>
    <w:rsid w:val="7FFDEF95"/>
    <w:rsid w:val="7FFEBFB9"/>
    <w:rsid w:val="8FE7CDC6"/>
    <w:rsid w:val="9747CE3F"/>
    <w:rsid w:val="9CDFC0C8"/>
    <w:rsid w:val="9FFEBB0E"/>
    <w:rsid w:val="AC9ADE74"/>
    <w:rsid w:val="B4FF06D5"/>
    <w:rsid w:val="B6973797"/>
    <w:rsid w:val="B7679710"/>
    <w:rsid w:val="BEDB4049"/>
    <w:rsid w:val="BF738FB1"/>
    <w:rsid w:val="BFD75D7C"/>
    <w:rsid w:val="BFEB666D"/>
    <w:rsid w:val="BFED9384"/>
    <w:rsid w:val="BFF94287"/>
    <w:rsid w:val="CD7B058D"/>
    <w:rsid w:val="CF7F0648"/>
    <w:rsid w:val="CFBE2DC4"/>
    <w:rsid w:val="D7FD5E37"/>
    <w:rsid w:val="D8CF64A9"/>
    <w:rsid w:val="DBBA493F"/>
    <w:rsid w:val="DE2A9FBB"/>
    <w:rsid w:val="DEFB7238"/>
    <w:rsid w:val="DFF72AD4"/>
    <w:rsid w:val="E56B80E7"/>
    <w:rsid w:val="E8BDBD58"/>
    <w:rsid w:val="EA7F88E9"/>
    <w:rsid w:val="EDDFE9AA"/>
    <w:rsid w:val="EE7F6DBE"/>
    <w:rsid w:val="EE8EAEA5"/>
    <w:rsid w:val="EED7F13C"/>
    <w:rsid w:val="EF5E2E51"/>
    <w:rsid w:val="EF794578"/>
    <w:rsid w:val="EFBF740C"/>
    <w:rsid w:val="EFEBBA44"/>
    <w:rsid w:val="F3C5F6A5"/>
    <w:rsid w:val="F3F3B3CE"/>
    <w:rsid w:val="F4F70EBE"/>
    <w:rsid w:val="F5D6FA9A"/>
    <w:rsid w:val="F6DF8D74"/>
    <w:rsid w:val="F6E74475"/>
    <w:rsid w:val="F711D1A8"/>
    <w:rsid w:val="F77B68E0"/>
    <w:rsid w:val="F77F97CC"/>
    <w:rsid w:val="F79A8066"/>
    <w:rsid w:val="F7F2123F"/>
    <w:rsid w:val="F9B523CA"/>
    <w:rsid w:val="F9DF3E66"/>
    <w:rsid w:val="FA7BBF00"/>
    <w:rsid w:val="FAFB20EE"/>
    <w:rsid w:val="FB9F31F5"/>
    <w:rsid w:val="FBBFCC19"/>
    <w:rsid w:val="FBFE6AB6"/>
    <w:rsid w:val="FC761BFD"/>
    <w:rsid w:val="FCAC0ADB"/>
    <w:rsid w:val="FDD72226"/>
    <w:rsid w:val="FDFF44B4"/>
    <w:rsid w:val="FDFF45E1"/>
    <w:rsid w:val="FDFF81BE"/>
    <w:rsid w:val="FEED7A84"/>
    <w:rsid w:val="FF5BEEBD"/>
    <w:rsid w:val="FF7E8976"/>
    <w:rsid w:val="FF8D6C5E"/>
    <w:rsid w:val="FFAE7AF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6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8">
    <w:name w:val="Table Grid"/>
    <w:basedOn w:val="7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页眉 Char"/>
    <w:basedOn w:val="9"/>
    <w:link w:val="4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9"/>
    <w:link w:val="3"/>
    <w:semiHidden/>
    <w:qFormat/>
    <w:uiPriority w:val="99"/>
    <w:rPr>
      <w:sz w:val="18"/>
      <w:szCs w:val="18"/>
    </w:rPr>
  </w:style>
  <w:style w:type="character" w:customStyle="1" w:styleId="12">
    <w:name w:val="批注框文本 Char"/>
    <w:basedOn w:val="9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9" Type="http://schemas.openxmlformats.org/officeDocument/2006/relationships/fontTable" Target="fontTable.xml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9</TotalTime>
  <ScaleCrop>false</ScaleCrop>
  <LinksUpToDate>false</LinksUpToDate>
  <CharactersWithSpaces>0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2024-03-31T13:51:00Z</dcterms:created>
  <dc:creator>hsy.</dc:creator>
  <cp:lastModifiedBy>hsy.</cp:lastModifiedBy>
  <dcterms:modified xsi:type="dcterms:W3CDTF">2026-01-04T16:10:23Z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212DBFC42A9789756F205A69113BBE55_43</vt:lpwstr>
  </property>
</Properties>
</file>