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48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48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2025年12月26日    星期五</w:t>
      </w:r>
    </w:p>
    <w:p w14:paraId="567CCE50">
      <w:pPr>
        <w:spacing w:line="48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今日来园：25人。</w:t>
      </w:r>
    </w:p>
    <w:p w14:paraId="64521004">
      <w:pPr>
        <w:spacing w:line="48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1区域活动</w:t>
      </w:r>
      <w:r>
        <w:rPr>
          <w:rFonts w:hint="eastAsia" w:asciiTheme="minorEastAsia" w:hAnsiTheme="minorEastAsia"/>
          <w:color w:val="0070C0"/>
        </w:rPr>
        <w:t>】</w:t>
      </w:r>
    </w:p>
    <w:bookmarkEnd w:id="0"/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5EF25C3">
        <w:tc>
          <w:tcPr>
            <w:tcW w:w="2840" w:type="dxa"/>
          </w:tcPr>
          <w:p w14:paraId="0E140E6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8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D961A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37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79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6A9C8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AD792">
        <w:tc>
          <w:tcPr>
            <w:tcW w:w="2840" w:type="dxa"/>
          </w:tcPr>
          <w:p w14:paraId="6EA1E43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7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A9F87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3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7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319C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8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425B1">
      <w:pPr>
        <w:spacing w:line="240" w:lineRule="auto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 w14:paraId="5AA2BC2A">
      <w:pPr>
        <w:spacing w:line="480" w:lineRule="auto"/>
        <w:jc w:val="center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25F977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音乐：颠倒哥</w:t>
      </w:r>
      <w:r>
        <w:rPr>
          <w:rFonts w:hint="eastAsia"/>
          <w:color w:val="000000"/>
        </w:rPr>
        <w:t>《颠倒歌》是一首生动有趣，旋律富有个性的歌曲，节奏平欢快稳，幼儿易于掌握，主要以2/4拍为主，歌词将自然界的现象都颠倒过来，充满了幽默、风趣感。歌曲大多运用了八分音符，使歌曲显得欢快活泼，全曲唱起来朗朗上口，生动有趣地描述诙谐逗乐的动物场面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2A98B60">
        <w:tc>
          <w:tcPr>
            <w:tcW w:w="2840" w:type="dxa"/>
          </w:tcPr>
          <w:p w14:paraId="3DFC875F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4440"/>
                  <wp:effectExtent l="0" t="0" r="4445" b="10160"/>
                  <wp:docPr id="11" name="图片 11" descr="68a2fde35490ec2addd40047dc1de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8a2fde35490ec2addd40047dc1de9a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EFD317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4440"/>
                  <wp:effectExtent l="0" t="0" r="4445" b="10160"/>
                  <wp:docPr id="12" name="图片 12" descr="79cf6e68d2957611bf29787f5133ee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9cf6e68d2957611bf29787f5133eec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D6EA07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4440"/>
                  <wp:effectExtent l="0" t="0" r="4445" b="10160"/>
                  <wp:docPr id="13" name="图片 13" descr="f11384621e859842fd6edfe4b472a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11384621e859842fd6edfe4b472a5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86F69">
      <w:pPr>
        <w:tabs>
          <w:tab w:val="left" w:pos="2940"/>
        </w:tabs>
        <w:bidi w:val="0"/>
        <w:jc w:val="both"/>
        <w:rPr>
          <w:rFonts w:hint="default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doNotDisplayPageBoundaries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9EEE531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B8771"/>
    <w:rsid w:val="3EFE140C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9C1FD"/>
    <w:rsid w:val="73FD902B"/>
    <w:rsid w:val="77FD6C35"/>
    <w:rsid w:val="797B6335"/>
    <w:rsid w:val="79A5D034"/>
    <w:rsid w:val="79D450CE"/>
    <w:rsid w:val="79F3583A"/>
    <w:rsid w:val="79FC4AF5"/>
    <w:rsid w:val="7BFFABFD"/>
    <w:rsid w:val="7C120305"/>
    <w:rsid w:val="7E35BB4E"/>
    <w:rsid w:val="7EDDFFE1"/>
    <w:rsid w:val="7EEE5278"/>
    <w:rsid w:val="7EFF938A"/>
    <w:rsid w:val="7F375512"/>
    <w:rsid w:val="7F3E53EA"/>
    <w:rsid w:val="7F7FDDA0"/>
    <w:rsid w:val="7FF98A04"/>
    <w:rsid w:val="7FFBF8D9"/>
    <w:rsid w:val="7FFDEF95"/>
    <w:rsid w:val="7FFEBFB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7FD5E37"/>
    <w:rsid w:val="D8CF64A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4F70EBE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E6AB6"/>
    <w:rsid w:val="FC761BFD"/>
    <w:rsid w:val="FCAC0ADB"/>
    <w:rsid w:val="FDD72226"/>
    <w:rsid w:val="FDFF44B4"/>
    <w:rsid w:val="FDFF45E1"/>
    <w:rsid w:val="FDFF81BE"/>
    <w:rsid w:val="FEED7A84"/>
    <w:rsid w:val="FF5BEEBD"/>
    <w:rsid w:val="FF7E8976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2024-03-31T05:51:00Z</dcterms:created>
  <dc:creator>hsy.</dc:creator>
  <cp:lastModifiedBy>hsy.</cp:lastModifiedBy>
  <dcterms:modified xsi:type="dcterms:W3CDTF">2025-12-31T07:54:57Z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ED0245FA9E5F0B3C5166546982DEAAA1_43</vt:lpwstr>
  </property>
</Properties>
</file>