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5C55728D">
      <w:pPr>
        <w:spacing w:line="24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2025年12月8日    星期一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今日来园：20人，5人请假。</w:t>
      </w:r>
    </w:p>
    <w:p w14:paraId="6452100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0073F610">
      <w:pPr>
        <w:spacing w:line="240" w:lineRule="auto"/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6B3C5FBE">
      <w:pPr>
        <w:spacing w:line="240" w:lineRule="auto"/>
        <w:ind w:firstLine="1470" w:firstLineChars="700"/>
        <w:jc w:val="both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2.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5EF25C3">
        <w:tc>
          <w:tcPr>
            <w:tcW w:w="2840" w:type="dxa"/>
          </w:tcPr>
          <w:p w14:paraId="0E140E6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31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D961A6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3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15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6A9C82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15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5AD792">
        <w:tc>
          <w:tcPr>
            <w:tcW w:w="2840" w:type="dxa"/>
          </w:tcPr>
          <w:p w14:paraId="6EA1E43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1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0A9F870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1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319C8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1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7AB71B">
        <w:tc>
          <w:tcPr>
            <w:tcW w:w="2840" w:type="dxa"/>
          </w:tcPr>
          <w:p w14:paraId="60D3E7F7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3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1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971C08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3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1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DE875D4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1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A2A9E8">
        <w:tc>
          <w:tcPr>
            <w:tcW w:w="2840" w:type="dxa"/>
          </w:tcPr>
          <w:p w14:paraId="3231777B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3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1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8EFA94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3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1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03D5C1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3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14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CF41D1">
        <w:tc>
          <w:tcPr>
            <w:tcW w:w="2840" w:type="dxa"/>
          </w:tcPr>
          <w:p w14:paraId="37F4860C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14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F211F6A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314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AD7031A">
            <w:pPr>
              <w:rPr>
                <w:rFonts w:hint="eastAsia" w:eastAsiaTheme="minorEastAsia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3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14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7088C53D">
      <w:pPr>
        <w:spacing w:line="24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318E260C">
      <w:pPr>
        <w:bidi w:val="0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455112BA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4221E72C">
      <w:pPr>
        <w:bidi w:val="0"/>
        <w:jc w:val="both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语言：猴子捞月</w:t>
      </w:r>
    </w:p>
    <w:p w14:paraId="7F9A20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</w:rPr>
      </w:pPr>
      <w:r>
        <w:rPr>
          <w:rFonts w:hint="eastAsia"/>
        </w:rPr>
        <w:t>《猴子捞月》是由三张图片组成的，图片内容简单，主要讲述了猴子误把井里月亮的倒影当成真月亮，想方设法去捞</w:t>
      </w:r>
      <w:r>
        <w:rPr>
          <w:rFonts w:hint="eastAsia"/>
          <w:lang w:val="en-US" w:eastAsia="zh-CN"/>
        </w:rPr>
        <w:t>月亮</w:t>
      </w:r>
      <w:r>
        <w:rPr>
          <w:rFonts w:hint="eastAsia"/>
        </w:rPr>
        <w:t>的故事。图片中猴子们的心理变化以及一系列生动有趣的动作，如倒挂、捞，适合用于幼儿观察、理解和讲述。故事揭示了遇到事情要多动脑筋，认真观察，仔细思考的道理，否则只能像猴子那样“竹篮打水一场空”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2FCF2B54">
        <w:tc>
          <w:tcPr>
            <w:tcW w:w="2130" w:type="dxa"/>
          </w:tcPr>
          <w:p w14:paraId="15F8CB46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198880" cy="553085"/>
                  <wp:effectExtent l="0" t="0" r="20320" b="5715"/>
                  <wp:docPr id="2" name="图片 2" descr="515c0f2481fde5c1d0d4685b2143f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515c0f2481fde5c1d0d4685b2143f18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80" cy="55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7291599A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198880" cy="553085"/>
                  <wp:effectExtent l="0" t="0" r="20320" b="5715"/>
                  <wp:docPr id="3" name="图片 3" descr="0571e92d905e301a87788fdcea44e4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0571e92d905e301a87788fdcea44e44d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80" cy="55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4198582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198880" cy="553085"/>
                  <wp:effectExtent l="0" t="0" r="20320" b="5715"/>
                  <wp:docPr id="4" name="图片 4" descr="6ef62be3edb1d677e775cfe6d9be9ce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6ef62be3edb1d677e775cfe6d9be9ce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80" cy="55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7FD9C50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198880" cy="553085"/>
                  <wp:effectExtent l="0" t="0" r="20320" b="5715"/>
                  <wp:docPr id="5" name="图片 5" descr="5f442e9b94336ce5cc2bfc0794babe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f442e9b94336ce5cc2bfc0794babe7d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80" cy="55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4DD3F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6C35"/>
    <w:rsid w:val="797B6335"/>
    <w:rsid w:val="79A5D034"/>
    <w:rsid w:val="79D450CE"/>
    <w:rsid w:val="79F3583A"/>
    <w:rsid w:val="79FC4AF5"/>
    <w:rsid w:val="7BFFABFD"/>
    <w:rsid w:val="7C120305"/>
    <w:rsid w:val="7DFB3385"/>
    <w:rsid w:val="7E35BB4E"/>
    <w:rsid w:val="7EDDFFE1"/>
    <w:rsid w:val="7EFF938A"/>
    <w:rsid w:val="7F375512"/>
    <w:rsid w:val="7F3E53EA"/>
    <w:rsid w:val="7F7FDDA0"/>
    <w:rsid w:val="7FF98A04"/>
    <w:rsid w:val="7FFBF8D9"/>
    <w:rsid w:val="7FFDEF95"/>
    <w:rsid w:val="7FFFE8B3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EFFF844B"/>
    <w:rsid w:val="F3C5F6A5"/>
    <w:rsid w:val="F3F3B3CE"/>
    <w:rsid w:val="F4F70EBE"/>
    <w:rsid w:val="F6DF8D74"/>
    <w:rsid w:val="F711D1A8"/>
    <w:rsid w:val="F77B68E0"/>
    <w:rsid w:val="F77F97CC"/>
    <w:rsid w:val="F79A8066"/>
    <w:rsid w:val="F7F2123F"/>
    <w:rsid w:val="F9B523CA"/>
    <w:rsid w:val="F9DF3E66"/>
    <w:rsid w:val="FA7BBF00"/>
    <w:rsid w:val="FAFB20EE"/>
    <w:rsid w:val="FB9F31F5"/>
    <w:rsid w:val="FBBFCC19"/>
    <w:rsid w:val="FBFE6AB6"/>
    <w:rsid w:val="FC761BFD"/>
    <w:rsid w:val="FCAC0ADB"/>
    <w:rsid w:val="FDFF44B4"/>
    <w:rsid w:val="FDFF45E1"/>
    <w:rsid w:val="FDFF81BE"/>
    <w:rsid w:val="FEED7A84"/>
    <w:rsid w:val="FF5BEEBD"/>
    <w:rsid w:val="FF7E8976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2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2024-03-30T05:51:00Z</dcterms:created>
  <dc:creator>hsy.</dc:creator>
  <cp:lastModifiedBy>hsy.</cp:lastModifiedBy>
  <dcterms:modified xsi:type="dcterms:W3CDTF">2025-12-15T14:27:37Z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9D58440DA8D045D659AA3F691E3C6360_43</vt:lpwstr>
  </property>
</Properties>
</file>