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3D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default"/>
          <w:b/>
          <w:bCs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399415</wp:posOffset>
            </wp:positionV>
            <wp:extent cx="7560310" cy="10692765"/>
            <wp:effectExtent l="0" t="0" r="8890" b="635"/>
            <wp:wrapNone/>
            <wp:docPr id="23" name="图片 23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 w14:paraId="5F9BE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2025.12.11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四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</w:p>
    <w:p w14:paraId="31CA47DB">
      <w:pPr>
        <w:jc w:val="center"/>
        <w:rPr>
          <w:rFonts w:hint="default" w:ascii="宋体" w:hAnsi="宋体" w:cs="宋体" w:eastAsiaTheme="minorEastAsia"/>
          <w:b/>
          <w:bCs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eastAsia"/>
          <w:b/>
          <w:bCs/>
          <w:sz w:val="24"/>
          <w:szCs w:val="24"/>
          <w:lang w:val="en-US" w:eastAsia="zh-CN"/>
        </w:rPr>
        <w:t>动物王国</w:t>
      </w:r>
    </w:p>
    <w:p w14:paraId="75BB039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09" w:leftChars="0" w:firstLine="211" w:firstLineChars="0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 w14:paraId="632441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出勤：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今天21名幼儿来园，4名幼儿请假。</w:t>
      </w:r>
    </w:p>
    <w:p w14:paraId="0B092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 w14:paraId="0CA611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09" w:leftChars="0" w:firstLine="211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区域活动</w:t>
      </w:r>
    </w:p>
    <w:p w14:paraId="45923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b/>
          <w:bCs/>
          <w:lang w:val="en-US" w:eastAsia="zh-CN"/>
        </w:rPr>
      </w:pPr>
    </w:p>
    <w:p w14:paraId="45C3CC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09" w:leftChars="0" w:firstLine="211" w:firstLineChars="0"/>
        <w:textAlignment w:val="auto"/>
        <w:rPr>
          <w:rFonts w:hint="default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户外活动：</w:t>
      </w: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今天我们在中操场玩攀爬架和跳绳。选择自己想要的活动。跳绳不熟练的孩子坚持练习呢！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67C76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0" w:hRule="atLeast"/>
        </w:trPr>
        <w:tc>
          <w:tcPr>
            <w:tcW w:w="4261" w:type="dxa"/>
          </w:tcPr>
          <w:p w14:paraId="779469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43180</wp:posOffset>
                  </wp:positionV>
                  <wp:extent cx="2557145" cy="3409315"/>
                  <wp:effectExtent l="0" t="0" r="8255" b="6985"/>
                  <wp:wrapNone/>
                  <wp:docPr id="6" name="图片 6" descr="IMG_0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082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145" cy="3409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1" w:type="dxa"/>
          </w:tcPr>
          <w:p w14:paraId="11CC5D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</w:pPr>
          </w:p>
        </w:tc>
      </w:tr>
    </w:tbl>
    <w:p w14:paraId="2B5A4E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bookmarkStart w:id="0" w:name="_GoBack"/>
      <w:bookmarkEnd w:id="0"/>
    </w:p>
    <w:p w14:paraId="13ABA7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default" w:ascii="宋体" w:hAnsi="宋体" w:cs="宋体"/>
          <w:b/>
          <w:color w:val="000000"/>
          <w:szCs w:val="21"/>
          <w:vertAlign w:val="baseline"/>
          <w:lang w:val="en-US" w:eastAsia="zh-CN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四、集体活动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6CBA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500" w:hRule="atLeast"/>
        </w:trPr>
        <w:tc>
          <w:tcPr>
            <w:tcW w:w="4261" w:type="dxa"/>
          </w:tcPr>
          <w:p w14:paraId="0F483B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93980</wp:posOffset>
                  </wp:positionV>
                  <wp:extent cx="2538730" cy="1904365"/>
                  <wp:effectExtent l="0" t="0" r="1270" b="635"/>
                  <wp:wrapNone/>
                  <wp:docPr id="2" name="图片 2" descr="IMG_07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078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730" cy="190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1" w:type="dxa"/>
          </w:tcPr>
          <w:p w14:paraId="434583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87630</wp:posOffset>
                  </wp:positionV>
                  <wp:extent cx="2560320" cy="1920240"/>
                  <wp:effectExtent l="0" t="0" r="5080" b="10160"/>
                  <wp:wrapNone/>
                  <wp:docPr id="3" name="图片 3" descr="IMG_07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079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78309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default" w:ascii="宋体" w:hAnsi="宋体" w:cs="宋体"/>
          <w:b/>
          <w:color w:val="000000"/>
          <w:szCs w:val="21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4C279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240" w:hRule="atLeast"/>
        </w:trPr>
        <w:tc>
          <w:tcPr>
            <w:tcW w:w="4261" w:type="dxa"/>
          </w:tcPr>
          <w:p w14:paraId="5A9808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36830</wp:posOffset>
                  </wp:positionV>
                  <wp:extent cx="2538730" cy="1904365"/>
                  <wp:effectExtent l="0" t="0" r="1270" b="635"/>
                  <wp:wrapNone/>
                  <wp:docPr id="4" name="图片 4" descr="IMG_079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0795(1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730" cy="190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1" w:type="dxa"/>
          </w:tcPr>
          <w:p w14:paraId="024DEF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36830</wp:posOffset>
                  </wp:positionV>
                  <wp:extent cx="2538730" cy="1904365"/>
                  <wp:effectExtent l="0" t="0" r="1270" b="635"/>
                  <wp:wrapNone/>
                  <wp:docPr id="7" name="图片 7" descr="IMG_079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0799(1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730" cy="190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D14A6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default" w:ascii="宋体" w:hAnsi="宋体" w:cs="宋体"/>
          <w:b/>
          <w:color w:val="000000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73F02"/>
    <w:multiLevelType w:val="singleLevel"/>
    <w:tmpl w:val="B8973F02"/>
    <w:lvl w:ilvl="0" w:tentative="0">
      <w:start w:val="1"/>
      <w:numFmt w:val="chineseCounting"/>
      <w:suff w:val="nothing"/>
      <w:lvlText w:val="%1、"/>
      <w:lvlJc w:val="left"/>
      <w:pPr>
        <w:ind w:left="-1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QsImhkaWQiOiJmZTY1OWIyN2VlNTNjYTgxNmUxNzY3MGQwZTYyMTJmMCIsInVzZXJDb3VudCI6NX0="/>
    <w:docVar w:name="KSO_WPS_MARK_KEY" w:val="2d77432d-3eb3-4d42-88e0-c2ce87633266"/>
  </w:docVars>
  <w:rsids>
    <w:rsidRoot w:val="27FA4F9E"/>
    <w:rsid w:val="00034887"/>
    <w:rsid w:val="00085CCB"/>
    <w:rsid w:val="00091F88"/>
    <w:rsid w:val="000D66EC"/>
    <w:rsid w:val="001D7978"/>
    <w:rsid w:val="00357139"/>
    <w:rsid w:val="003F7DB6"/>
    <w:rsid w:val="00437CDF"/>
    <w:rsid w:val="005136B9"/>
    <w:rsid w:val="00561E12"/>
    <w:rsid w:val="00571D77"/>
    <w:rsid w:val="00655D2E"/>
    <w:rsid w:val="00786221"/>
    <w:rsid w:val="007E58D1"/>
    <w:rsid w:val="007F2E2C"/>
    <w:rsid w:val="008B7359"/>
    <w:rsid w:val="009171B0"/>
    <w:rsid w:val="009230A5"/>
    <w:rsid w:val="00983404"/>
    <w:rsid w:val="009C1196"/>
    <w:rsid w:val="00C163EB"/>
    <w:rsid w:val="00CD6390"/>
    <w:rsid w:val="00D22456"/>
    <w:rsid w:val="00D37DF1"/>
    <w:rsid w:val="00DA162C"/>
    <w:rsid w:val="00E54213"/>
    <w:rsid w:val="00F02919"/>
    <w:rsid w:val="00F32825"/>
    <w:rsid w:val="00F565D1"/>
    <w:rsid w:val="00F70516"/>
    <w:rsid w:val="00F809C1"/>
    <w:rsid w:val="00FA0C7E"/>
    <w:rsid w:val="00FA6DFC"/>
    <w:rsid w:val="014F6D24"/>
    <w:rsid w:val="01E20067"/>
    <w:rsid w:val="031C257A"/>
    <w:rsid w:val="03237D85"/>
    <w:rsid w:val="05892E74"/>
    <w:rsid w:val="063C0E35"/>
    <w:rsid w:val="075A6A62"/>
    <w:rsid w:val="08F80AE9"/>
    <w:rsid w:val="13430888"/>
    <w:rsid w:val="13457756"/>
    <w:rsid w:val="13C42912"/>
    <w:rsid w:val="16BA07C7"/>
    <w:rsid w:val="1992246F"/>
    <w:rsid w:val="1B04502A"/>
    <w:rsid w:val="1C176E1B"/>
    <w:rsid w:val="1F584A72"/>
    <w:rsid w:val="233E2700"/>
    <w:rsid w:val="2426566E"/>
    <w:rsid w:val="26BD51E8"/>
    <w:rsid w:val="270B391A"/>
    <w:rsid w:val="27775489"/>
    <w:rsid w:val="27CC1ABA"/>
    <w:rsid w:val="27FA4F9E"/>
    <w:rsid w:val="294611D0"/>
    <w:rsid w:val="2C886EA1"/>
    <w:rsid w:val="302A38B7"/>
    <w:rsid w:val="31825726"/>
    <w:rsid w:val="3838457E"/>
    <w:rsid w:val="38C625C6"/>
    <w:rsid w:val="38C808A4"/>
    <w:rsid w:val="3AE2207F"/>
    <w:rsid w:val="44043405"/>
    <w:rsid w:val="48185562"/>
    <w:rsid w:val="49ED015C"/>
    <w:rsid w:val="4C674DE3"/>
    <w:rsid w:val="4F737FE7"/>
    <w:rsid w:val="53705AA9"/>
    <w:rsid w:val="55674105"/>
    <w:rsid w:val="56EA4785"/>
    <w:rsid w:val="5DC0258D"/>
    <w:rsid w:val="5F2A35B1"/>
    <w:rsid w:val="635544E0"/>
    <w:rsid w:val="6507117C"/>
    <w:rsid w:val="65C50CB9"/>
    <w:rsid w:val="671774AE"/>
    <w:rsid w:val="68385FA5"/>
    <w:rsid w:val="6A3550F2"/>
    <w:rsid w:val="6B0F1970"/>
    <w:rsid w:val="6D0463DD"/>
    <w:rsid w:val="6D676797"/>
    <w:rsid w:val="709779A9"/>
    <w:rsid w:val="72525ED8"/>
    <w:rsid w:val="72893CEE"/>
    <w:rsid w:val="73FB6432"/>
    <w:rsid w:val="74A76BEC"/>
    <w:rsid w:val="78522554"/>
    <w:rsid w:val="79B24069"/>
    <w:rsid w:val="79BD7FE2"/>
    <w:rsid w:val="7BF4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2328da55-1654-415e-bd26-e46928638d26\&#20845;&#19968;&#20799;&#31461;&#33410;&#21345;&#36890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六一儿童节卡通信纸.docx</Template>
  <Pages>2</Pages>
  <Words>142</Words>
  <Characters>154</Characters>
  <Lines>1</Lines>
  <Paragraphs>1</Paragraphs>
  <TotalTime>66</TotalTime>
  <ScaleCrop>false</ScaleCrop>
  <LinksUpToDate>false</LinksUpToDate>
  <CharactersWithSpaces>157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2021-09-14T23:58:00Z</dcterms:created>
  <dc:creator>Moent</dc:creator>
  <cp:lastModifiedBy>陈清凉</cp:lastModifiedBy>
  <cp:lastPrinted>2025-11-11T23:46:00Z</cp:lastPrinted>
  <dcterms:modified xsi:type="dcterms:W3CDTF">2025-12-12T00:57:09Z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UUID">
    <vt:lpwstr>v1.0_mb_RYw+NC2lL6ly8rw6Uh/mgw==</vt:lpwstr>
  </property>
  <property fmtid="{D5CDD505-2E9C-101B-9397-08002B2CF9AE}" pid="4" name="ICV">
    <vt:lpwstr>ECDF7EF79A834D21BFC455C1F02C2941_13</vt:lpwstr>
  </property>
  <property fmtid="{D5CDD505-2E9C-101B-9397-08002B2CF9AE}" pid="5" name="KSOTemplateDocerSaveRecord">
    <vt:lpwstr>eyJoZGlkIjoiZjVhNGJiMWVmZTg4ZjFhYWZhYWFiMzBkODkwYWRkZmUiLCJ1c2VySWQiOiIzMzQ5NTc1NzUifQ==</vt:lpwstr>
  </property>
</Properties>
</file>