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D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-6350</wp:posOffset>
            </wp:positionH>
            <wp:positionV relativeFrom="page">
              <wp:posOffset>-26035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5F9BE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2025.10.17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</w:p>
    <w:p w14:paraId="31CA47DB">
      <w:pPr>
        <w:jc w:val="center"/>
        <w:rPr>
          <w:rFonts w:hint="default" w:ascii="宋体" w:hAnsi="宋体" w:cs="宋体" w:eastAsiaTheme="minorEastAsia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/>
          <w:b/>
          <w:bCs/>
          <w:sz w:val="24"/>
          <w:szCs w:val="24"/>
          <w:lang w:val="en-US" w:eastAsia="zh-CN"/>
        </w:rPr>
        <w:t>自信的中国人</w:t>
      </w:r>
    </w:p>
    <w:p w14:paraId="75BB03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632441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今天24名幼儿来园，1名小朋友请假。</w:t>
      </w:r>
    </w:p>
    <w:p w14:paraId="0B092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 w14:paraId="16E853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eastAsia"/>
          <w:b/>
          <w:bCs/>
          <w:vertAlign w:val="baseline"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户外活动</w:t>
      </w:r>
    </w:p>
    <w:p w14:paraId="453C83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今天的户外混班活动在前操场热闹开启，不同班级的孩子像撒欢的小雀儿，在各个区域间穿梭。风里都裹着他们清亮的笑声，飘得满场都是。悦动拍球角的“砰砰”声此起彼伏，有的孩子追着滚远的球满场跑，笑声比球声还响，有的则稳稳运球绕圈，小胳膊甩得格外有力；竹梯轮胎区里，孩子们扶着竹梯、踩着轮胎慢慢走。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F5D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4261" w:type="dxa"/>
          </w:tcPr>
          <w:p w14:paraId="7B7A4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30480</wp:posOffset>
                  </wp:positionV>
                  <wp:extent cx="2538730" cy="1904365"/>
                  <wp:effectExtent l="0" t="0" r="1270" b="635"/>
                  <wp:wrapNone/>
                  <wp:docPr id="2" name="图片 2" descr="IMG_7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71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14:paraId="7BD075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55880</wp:posOffset>
                  </wp:positionV>
                  <wp:extent cx="2538730" cy="1904365"/>
                  <wp:effectExtent l="0" t="0" r="1270" b="635"/>
                  <wp:wrapNone/>
                  <wp:docPr id="4" name="图片 4" descr="IMG_7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71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C6B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4261" w:type="dxa"/>
          </w:tcPr>
          <w:p w14:paraId="31A6D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49530</wp:posOffset>
                  </wp:positionV>
                  <wp:extent cx="2538730" cy="1904365"/>
                  <wp:effectExtent l="0" t="0" r="1270" b="635"/>
                  <wp:wrapNone/>
                  <wp:docPr id="3" name="图片 3" descr="IMG_71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7159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14:paraId="7BCE1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49530</wp:posOffset>
                  </wp:positionV>
                  <wp:extent cx="2538730" cy="1904365"/>
                  <wp:effectExtent l="0" t="0" r="1270" b="635"/>
                  <wp:wrapNone/>
                  <wp:docPr id="1" name="图片 1" descr="IMG_716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7165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623B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</w:p>
    <w:p w14:paraId="7CA02B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eastAsia"/>
          <w:b/>
          <w:bCs/>
          <w:vertAlign w:val="baseline"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集体活动：小格桑</w:t>
      </w:r>
    </w:p>
    <w:p w14:paraId="60FEEA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b/>
          <w:bCs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小格桑是一首两拍子的藏族歌曲，曲风豪放，欢快活泼，本次活动主要是在感知歌曲《小格桑》的旋律及情绪的基础上，幼儿自己创编动作来表现藏族歌曲的豪放情感和洒脱的曲风。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5BB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0" w:hRule="atLeast"/>
        </w:trPr>
        <w:tc>
          <w:tcPr>
            <w:tcW w:w="8522" w:type="dxa"/>
          </w:tcPr>
          <w:p w14:paraId="631468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page">
                    <wp:posOffset>-1068070</wp:posOffset>
                  </wp:positionH>
                  <wp:positionV relativeFrom="page">
                    <wp:posOffset>-286385</wp:posOffset>
                  </wp:positionV>
                  <wp:extent cx="7560310" cy="10692765"/>
                  <wp:effectExtent l="0" t="0" r="8890" b="635"/>
                  <wp:wrapNone/>
                  <wp:docPr id="10" name="图片 10" descr="F:\海报\九月\9.29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F:\海报\九月\9.29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10" cy="1069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55880</wp:posOffset>
                  </wp:positionV>
                  <wp:extent cx="5217160" cy="2662555"/>
                  <wp:effectExtent l="0" t="0" r="2540" b="4445"/>
                  <wp:wrapNone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7160" cy="266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5D6F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0" w:hRule="atLeast"/>
        </w:trPr>
        <w:tc>
          <w:tcPr>
            <w:tcW w:w="8522" w:type="dxa"/>
          </w:tcPr>
          <w:p w14:paraId="74981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6350</wp:posOffset>
                  </wp:positionV>
                  <wp:extent cx="4661535" cy="3370580"/>
                  <wp:effectExtent l="0" t="0" r="12065" b="7620"/>
                  <wp:wrapNone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1535" cy="337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D5A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</w:p>
    <w:p w14:paraId="7E626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lang w:val="en-US" w:eastAsia="zh-CN"/>
        </w:rPr>
      </w:pPr>
    </w:p>
    <w:p w14:paraId="59DEA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000000"/>
          <w:szCs w:val="21"/>
          <w:lang w:val="en-US" w:eastAsia="zh-CN"/>
        </w:rPr>
        <w:t>、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生活活动</w:t>
      </w:r>
    </w:p>
    <w:p w14:paraId="06DD4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午餐情况</w:t>
      </w:r>
      <w:r>
        <w:rPr>
          <w:rFonts w:hint="eastAsia" w:ascii="宋体" w:hAnsi="宋体" w:eastAsia="宋体" w:cs="宋体"/>
          <w:lang w:val="en-US" w:eastAsia="zh-CN"/>
        </w:rPr>
        <w:t>：中午吃的是金银饭、虫草花蒸草鸡、糖醋藕丝、润肺蔬菜牛肉汤！</w:t>
      </w:r>
    </w:p>
    <w:p w14:paraId="20624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今天大多数小朋友都光盘啦，其中</w:t>
      </w:r>
      <w:r>
        <w:rPr>
          <w:rFonts w:hint="eastAsia" w:ascii="宋体" w:hAnsi="宋体" w:eastAsia="宋体" w:cs="宋体"/>
          <w:u w:val="single"/>
          <w:lang w:val="en-US" w:eastAsia="zh-CN"/>
        </w:rPr>
        <w:t>韩以轩</w:t>
      </w:r>
      <w:r>
        <w:rPr>
          <w:rFonts w:hint="eastAsia" w:ascii="宋体" w:hAnsi="宋体" w:eastAsia="宋体" w:cs="宋体"/>
          <w:u w:val="none"/>
          <w:lang w:val="en-US" w:eastAsia="zh-CN"/>
        </w:rPr>
        <w:t>小朋友握筷姿势还需要多练习哦；</w:t>
      </w:r>
      <w:r>
        <w:rPr>
          <w:rFonts w:hint="eastAsia" w:ascii="宋体" w:hAnsi="宋体" w:eastAsia="宋体" w:cs="宋体"/>
          <w:u w:val="single"/>
          <w:lang w:val="en-US" w:eastAsia="zh-CN"/>
        </w:rPr>
        <w:t>谢咏呈、朱子贝、曹煜琪</w:t>
      </w:r>
      <w:r>
        <w:rPr>
          <w:rFonts w:hint="eastAsia" w:ascii="宋体" w:hAnsi="宋体" w:eastAsia="宋体" w:cs="宋体"/>
          <w:lang w:val="en-US" w:eastAsia="zh-CN"/>
        </w:rPr>
        <w:t>小朋友饭菜要根据自己的饭量自主盛哦。</w:t>
      </w:r>
    </w:p>
    <w:p w14:paraId="043C7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午睡情况</w:t>
      </w:r>
      <w:r>
        <w:rPr>
          <w:rFonts w:hint="eastAsia" w:ascii="宋体" w:hAnsi="宋体" w:eastAsia="宋体" w:cs="宋体"/>
          <w:lang w:val="en-US" w:eastAsia="zh-CN"/>
        </w:rPr>
        <w:t>：今天</w:t>
      </w:r>
      <w:r>
        <w:rPr>
          <w:rFonts w:hint="eastAsia" w:ascii="宋体" w:hAnsi="宋体" w:eastAsia="宋体" w:cs="宋体"/>
          <w:u w:val="single"/>
          <w:lang w:val="en-US" w:eastAsia="zh-CN"/>
        </w:rPr>
        <w:t>杨宸</w:t>
      </w:r>
      <w:r>
        <w:rPr>
          <w:rFonts w:hint="eastAsia" w:ascii="宋体" w:hAnsi="宋体" w:eastAsia="宋体" w:cs="宋体"/>
          <w:lang w:val="en-US" w:eastAsia="zh-CN"/>
        </w:rPr>
        <w:t>小朋友入睡晚；</w:t>
      </w:r>
      <w:r>
        <w:rPr>
          <w:rFonts w:hint="eastAsia" w:ascii="宋体" w:hAnsi="宋体" w:eastAsia="宋体" w:cs="宋体"/>
          <w:u w:val="single"/>
          <w:lang w:val="en-US" w:eastAsia="zh-CN"/>
        </w:rPr>
        <w:t>韩昕怡</w:t>
      </w:r>
      <w:r>
        <w:rPr>
          <w:rFonts w:hint="eastAsia" w:ascii="宋体" w:hAnsi="宋体" w:eastAsia="宋体" w:cs="宋体"/>
          <w:lang w:val="en-US" w:eastAsia="zh-CN"/>
        </w:rPr>
        <w:t>小朋友咳嗽。</w:t>
      </w:r>
    </w:p>
    <w:p w14:paraId="4E2F1B9A">
      <w:pPr>
        <w:jc w:val="both"/>
        <w:rPr>
          <w:rFonts w:hint="eastAsia" w:ascii="宋体" w:hAnsi="宋体" w:eastAsia="宋体" w:cs="宋体"/>
          <w:b w:val="0"/>
          <w:bCs w:val="0"/>
          <w:sz w:val="1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73F02"/>
    <w:multiLevelType w:val="singleLevel"/>
    <w:tmpl w:val="B8973F02"/>
    <w:lvl w:ilvl="0" w:tentative="0">
      <w:start w:val="1"/>
      <w:numFmt w:val="chineseCounting"/>
      <w:suff w:val="nothing"/>
      <w:lvlText w:val="%1、"/>
      <w:lvlJc w:val="left"/>
      <w:pPr>
        <w:ind w:left="-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QsImhkaWQiOiJmZTY1OWIyN2VlNTNjYTgxNmUxNzY3MGQwZTYyMTJmMCIsInVzZXJDb3VudCI6NX0=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1E20067"/>
    <w:rsid w:val="031C257A"/>
    <w:rsid w:val="03237D85"/>
    <w:rsid w:val="05892E74"/>
    <w:rsid w:val="075A6A62"/>
    <w:rsid w:val="08F80AE9"/>
    <w:rsid w:val="13457756"/>
    <w:rsid w:val="13C42912"/>
    <w:rsid w:val="16BA07C7"/>
    <w:rsid w:val="1992246F"/>
    <w:rsid w:val="1F584A72"/>
    <w:rsid w:val="26BD51E8"/>
    <w:rsid w:val="270B391A"/>
    <w:rsid w:val="27775489"/>
    <w:rsid w:val="27CC1ABA"/>
    <w:rsid w:val="27FA4F9E"/>
    <w:rsid w:val="2C886EA1"/>
    <w:rsid w:val="31825726"/>
    <w:rsid w:val="3838457E"/>
    <w:rsid w:val="38C625C6"/>
    <w:rsid w:val="3AE2207F"/>
    <w:rsid w:val="44043405"/>
    <w:rsid w:val="48185562"/>
    <w:rsid w:val="49ED015C"/>
    <w:rsid w:val="4F737FE7"/>
    <w:rsid w:val="53705AA9"/>
    <w:rsid w:val="55674105"/>
    <w:rsid w:val="56EA4785"/>
    <w:rsid w:val="5DC0258D"/>
    <w:rsid w:val="5F2A35B1"/>
    <w:rsid w:val="635544E0"/>
    <w:rsid w:val="65C50CB9"/>
    <w:rsid w:val="6A3550F2"/>
    <w:rsid w:val="6D0463DD"/>
    <w:rsid w:val="709779A9"/>
    <w:rsid w:val="72893CEE"/>
    <w:rsid w:val="73FB6432"/>
    <w:rsid w:val="74A76BEC"/>
    <w:rsid w:val="78522554"/>
    <w:rsid w:val="79BD7FE2"/>
    <w:rsid w:val="7BF4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2</Pages>
  <Words>454</Words>
  <Characters>464</Characters>
  <Lines>1</Lines>
  <Paragraphs>1</Paragraphs>
  <TotalTime>5</TotalTime>
  <ScaleCrop>false</ScaleCrop>
  <LinksUpToDate>false</LinksUpToDate>
  <CharactersWithSpaces>466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陈清凉</cp:lastModifiedBy>
  <dcterms:modified xsi:type="dcterms:W3CDTF">2025-10-17T05:59:29Z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ECDF7EF79A834D21BFC455C1F02C2941_13</vt:lpwstr>
  </property>
  <property fmtid="{D5CDD505-2E9C-101B-9397-08002B2CF9AE}" pid="5" name="KSOTemplateDocerSaveRecord">
    <vt:lpwstr>eyJoZGlkIjoiZjVhNGJiMWVmZTg4ZjFhYWZhYWFiMzBkODkwYWRkZmUiLCJ1c2VySWQiOiIzMzQ5NTc1NzUifQ==</vt:lpwstr>
  </property>
</Properties>
</file>