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24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4FF5D941">
      <w:pPr>
        <w:spacing w:line="24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2025年9月15日    星期一</w:t>
      </w:r>
    </w:p>
    <w:p w14:paraId="567CCE50">
      <w:pPr>
        <w:spacing w:line="24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今日来园：25</w:t>
      </w:r>
      <w:bookmarkStart w:id="0" w:name="_GoBack"/>
      <w:bookmarkEnd w:id="0"/>
      <w:r>
        <w:rPr>
          <w:rFonts w:hint="eastAsia" w:asciiTheme="minorEastAsia" w:hAnsiTheme="minorEastAsia"/>
          <w:color w:val="0070C0"/>
          <w:lang w:val="en-US" w:eastAsia="zh-CN"/>
        </w:rPr>
        <w:t>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spacing w:line="240" w:lineRule="auto"/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spacing w:line="240" w:lineRule="auto"/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E3D57C">
        <w:tc>
          <w:tcPr>
            <w:tcW w:w="2840" w:type="dxa"/>
          </w:tcPr>
          <w:p w14:paraId="4E50C8E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color w:val="auto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9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3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23C9D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9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3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EE327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9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3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65638">
        <w:tc>
          <w:tcPr>
            <w:tcW w:w="2840" w:type="dxa"/>
          </w:tcPr>
          <w:p w14:paraId="5207929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9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3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500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9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3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6408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9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3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CA1E54">
        <w:tc>
          <w:tcPr>
            <w:tcW w:w="2840" w:type="dxa"/>
          </w:tcPr>
          <w:p w14:paraId="21BBE47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9" name="图片 9" descr="IMG_9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3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D06094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9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3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92A1541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3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F045A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30C48CDF">
        <w:tc>
          <w:tcPr>
            <w:tcW w:w="2130" w:type="dxa"/>
          </w:tcPr>
          <w:p w14:paraId="01C58DE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" name="图片 2" descr="IMG_9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3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6522CE07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2" name="图片 12" descr="IMG_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3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4134B1CB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3" name="图片 13" descr="IMG_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3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6B4F5270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4" name="图片 14" descr="IMG_9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3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1352A6">
        <w:tc>
          <w:tcPr>
            <w:tcW w:w="2130" w:type="dxa"/>
          </w:tcPr>
          <w:p w14:paraId="3D4B2EBE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5" name="图片 15" descr="IMG_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36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29652F8E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6" name="图片 16" descr="IMG_9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36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22518A85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7" name="图片 17" descr="IMG_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3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155E4857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8" name="图片 38" descr="IMG_9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93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897A45">
        <w:tc>
          <w:tcPr>
            <w:tcW w:w="2130" w:type="dxa"/>
          </w:tcPr>
          <w:p w14:paraId="68763E8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0" name="图片 20" descr="IMG_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3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1DD8CF6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9" name="图片 19" descr="IMG_9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36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03F406C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1" name="图片 21" descr="IMG_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35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6C62340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2" name="图片 22" descr="IMG_9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3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6E912D">
        <w:tc>
          <w:tcPr>
            <w:tcW w:w="2130" w:type="dxa"/>
          </w:tcPr>
          <w:p w14:paraId="78AFC23D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77925" cy="883285"/>
                  <wp:effectExtent l="0" t="0" r="15875" b="5715"/>
                  <wp:docPr id="23" name="图片 23" descr="IMG_9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35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69928E04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4" name="图片 24" descr="IMG_9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35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29F12BC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6" name="图片 26" descr="IMG_9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935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4A6C209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7" name="图片 27" descr="IMG_9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935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2FC3C1">
        <w:tc>
          <w:tcPr>
            <w:tcW w:w="2130" w:type="dxa"/>
          </w:tcPr>
          <w:p w14:paraId="1861F30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8" name="图片 28" descr="IMG_9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935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17F62F80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29" name="图片 29" descr="IMG_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935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0E64D90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0" name="图片 30" descr="IMG_9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935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40EED03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1" name="图片 31" descr="IMG_9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934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4915C6">
        <w:tc>
          <w:tcPr>
            <w:tcW w:w="2130" w:type="dxa"/>
          </w:tcPr>
          <w:p w14:paraId="6A551F9A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2" name="图片 32" descr="IMG_9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934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33B53A3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3" name="图片 33" descr="IMG_9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934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476284E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4" name="图片 34" descr="IMG_9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934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08855A6F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5" name="图片 35" descr="IMG_9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934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ECFDEE">
        <w:tc>
          <w:tcPr>
            <w:tcW w:w="2130" w:type="dxa"/>
          </w:tcPr>
          <w:p w14:paraId="3AFCA04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7" name="图片 37" descr="IMG_9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934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4E24141B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</w:p>
        </w:tc>
        <w:tc>
          <w:tcPr>
            <w:tcW w:w="2131" w:type="dxa"/>
          </w:tcPr>
          <w:p w14:paraId="0A044C1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</w:p>
        </w:tc>
        <w:tc>
          <w:tcPr>
            <w:tcW w:w="2131" w:type="dxa"/>
          </w:tcPr>
          <w:p w14:paraId="20B7E79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</w:p>
        </w:tc>
      </w:tr>
    </w:tbl>
    <w:p w14:paraId="09B12D63">
      <w:pPr>
        <w:spacing w:line="240" w:lineRule="auto"/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11DE87A7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1DEDB706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5CD8D258">
      <w:pPr>
        <w:bidi w:val="0"/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YsImhkaWQiOiI4NmE4NzUyOWQxNGEyNmNjZTQ3Y2U2MDYwNDEyZjg2OSIsInVzZXJDb3VudCI6NTZ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7BE368F"/>
    <w:rsid w:val="397E34D7"/>
    <w:rsid w:val="3DF9EABD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E92E69"/>
    <w:rsid w:val="5F7F5AE8"/>
    <w:rsid w:val="62FFFA5E"/>
    <w:rsid w:val="657F4073"/>
    <w:rsid w:val="65EF1059"/>
    <w:rsid w:val="67F1A61B"/>
    <w:rsid w:val="6B0F5998"/>
    <w:rsid w:val="6BAF5546"/>
    <w:rsid w:val="6BD99D9B"/>
    <w:rsid w:val="6BF93F57"/>
    <w:rsid w:val="6C3B0CEC"/>
    <w:rsid w:val="6D33DC7B"/>
    <w:rsid w:val="6DDFF5E7"/>
    <w:rsid w:val="6E67E748"/>
    <w:rsid w:val="6FD19B71"/>
    <w:rsid w:val="6FE622EE"/>
    <w:rsid w:val="6FF733BB"/>
    <w:rsid w:val="6FFB617D"/>
    <w:rsid w:val="73E75083"/>
    <w:rsid w:val="73F9C1FD"/>
    <w:rsid w:val="77FD6C35"/>
    <w:rsid w:val="79A5D034"/>
    <w:rsid w:val="79D450CE"/>
    <w:rsid w:val="79F3583A"/>
    <w:rsid w:val="79FC4AF5"/>
    <w:rsid w:val="7BFFABFD"/>
    <w:rsid w:val="7E35BB4E"/>
    <w:rsid w:val="7EFF938A"/>
    <w:rsid w:val="7F3E53EA"/>
    <w:rsid w:val="7FFBF8D9"/>
    <w:rsid w:val="8FE7CDC6"/>
    <w:rsid w:val="9747CE3F"/>
    <w:rsid w:val="9CDFC0C8"/>
    <w:rsid w:val="9FFEBB0E"/>
    <w:rsid w:val="AC9ADE74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BBA493F"/>
    <w:rsid w:val="DE2A9FBB"/>
    <w:rsid w:val="DFE10EC9"/>
    <w:rsid w:val="DFF72AD4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6DF8D74"/>
    <w:rsid w:val="F711D1A8"/>
    <w:rsid w:val="F77B68E0"/>
    <w:rsid w:val="F77F97CC"/>
    <w:rsid w:val="F79A8066"/>
    <w:rsid w:val="F7F2123F"/>
    <w:rsid w:val="F9B523CA"/>
    <w:rsid w:val="F9DF3E66"/>
    <w:rsid w:val="FAAF961A"/>
    <w:rsid w:val="FAFB20EE"/>
    <w:rsid w:val="FB9F31F5"/>
    <w:rsid w:val="FBBFCC19"/>
    <w:rsid w:val="FC761BFD"/>
    <w:rsid w:val="FDFF44B4"/>
    <w:rsid w:val="FDFF45E1"/>
    <w:rsid w:val="FDFF81BE"/>
    <w:rsid w:val="FEED7A84"/>
    <w:rsid w:val="FF5BEEBD"/>
    <w:rsid w:val="FF7F9430"/>
    <w:rsid w:val="FF8D6C5E"/>
    <w:rsid w:val="FFAE7AF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11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2024-03-23T13:51:00Z</dcterms:created>
  <dc:creator>hsy.</dc:creator>
  <cp:lastModifiedBy>hsy.</cp:lastModifiedBy>
  <dcterms:modified xsi:type="dcterms:W3CDTF">2025-09-30T19:53:47Z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47BC3B48DEEB6F25DD76DB6872C8552C_43</vt:lpwstr>
  </property>
</Properties>
</file>