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AA3F11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2025年9月3日    星期三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今日来园：24人。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8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66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8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67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8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69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8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69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8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68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8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7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CA1E54">
        <w:tc>
          <w:tcPr>
            <w:tcW w:w="2840" w:type="dxa"/>
          </w:tcPr>
          <w:p w14:paraId="21BBE47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8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7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D06094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8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6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2A154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8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67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E8A07F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79BCBF9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65B2FA23">
      <w:pPr>
        <w:spacing w:line="240" w:lineRule="auto"/>
        <w:ind w:firstLine="420" w:firstLineChars="200"/>
        <w:jc w:val="both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观看阅兵仪式</w:t>
      </w:r>
    </w:p>
    <w:p w14:paraId="67C86F3D">
      <w:pPr>
        <w:ind w:firstLine="420" w:firstLineChars="200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default" w:asciiTheme="minorEastAsia" w:hAnsiTheme="minorEastAsia"/>
          <w:color w:val="auto"/>
          <w:lang w:val="en-US" w:eastAsia="zh-CN"/>
        </w:rPr>
        <w:t>在今天的活动中，我们和孩子们一起收看了阅兵仪式的片段，孩子们在观看的时候，激动地高呼解放军叔叔们好神气啊!我以后也要像解放军叔叔一样!通过这样小小的活动，不仅可以让孩子们感受到浓浓的节日气氛，还能萌发出他们对祖国深深的自豪感,</w:t>
      </w:r>
      <w:r>
        <w:rPr>
          <w:rFonts w:hint="eastAsia" w:asciiTheme="minorEastAsia" w:hAnsiTheme="minorEastAsia"/>
          <w:color w:val="auto"/>
          <w:lang w:val="en-US" w:eastAsia="zh-CN"/>
        </w:rPr>
        <w:t>一</w:t>
      </w:r>
      <w:r>
        <w:rPr>
          <w:rFonts w:hint="default" w:asciiTheme="minorEastAsia" w:hAnsiTheme="minorEastAsia"/>
          <w:color w:val="auto"/>
          <w:lang w:val="en-US" w:eastAsia="zh-CN"/>
        </w:rPr>
        <w:t>颗小小的爱国种子就这样在孩子们心中萌芽、生</w:t>
      </w:r>
      <w:r>
        <w:rPr>
          <w:rFonts w:hint="eastAsia" w:asciiTheme="minorEastAsia" w:hAnsiTheme="minorEastAsia"/>
          <w:color w:val="auto"/>
          <w:lang w:val="en-US" w:eastAsia="zh-CN"/>
        </w:rPr>
        <w:t>长</w:t>
      </w:r>
      <w:r>
        <w:rPr>
          <w:rFonts w:hint="default" w:asciiTheme="minorEastAsia" w:hAnsiTheme="minorEastAsia"/>
          <w:color w:val="auto"/>
          <w:lang w:val="en-US" w:eastAsia="zh-CN"/>
        </w:rPr>
        <w:t>......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320648D1">
        <w:tc>
          <w:tcPr>
            <w:tcW w:w="2130" w:type="dxa"/>
          </w:tcPr>
          <w:p w14:paraId="4C32A17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16" name="图片 16" descr="IMG_8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7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510475E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17" name="图片 17" descr="IMG_8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7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379020B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18" name="图片 18" descr="IMG_8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7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10B4724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19" name="图片 19" descr="IMG_8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7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28AF5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49EA64F8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2700482">
        <w:tc>
          <w:tcPr>
            <w:tcW w:w="2840" w:type="dxa"/>
          </w:tcPr>
          <w:p w14:paraId="774352EB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8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86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4AF74F6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8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865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AD1E02D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8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865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548902">
        <w:tc>
          <w:tcPr>
            <w:tcW w:w="2840" w:type="dxa"/>
          </w:tcPr>
          <w:p w14:paraId="35CB2374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8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66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60ADDCB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8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865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F6A08E0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8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865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18BF7">
      <w:pPr>
        <w:bidi w:val="0"/>
        <w:jc w:val="center"/>
        <w:rPr>
          <w:rFonts w:hint="eastAsia" w:asciiTheme="minorEastAsia" w:hAnsiTheme="minorEastAsia"/>
          <w:color w:val="0070C0"/>
        </w:rPr>
      </w:pPr>
    </w:p>
    <w:p w14:paraId="57A4CF9F">
      <w:pPr>
        <w:bidi w:val="0"/>
        <w:jc w:val="center"/>
        <w:rPr>
          <w:rFonts w:hint="eastAsia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4午餐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 w14:paraId="7C7868D0">
        <w:tc>
          <w:tcPr>
            <w:tcW w:w="2840" w:type="dxa"/>
          </w:tcPr>
          <w:p w14:paraId="66C5920F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7985" cy="1243330"/>
                  <wp:effectExtent l="0" t="0" r="18415" b="1270"/>
                  <wp:docPr id="26" name="图片 26" descr="8f793ffe5e946932bd221952d695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8f793ffe5e946932bd221952d695373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753117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7985" cy="1243330"/>
                  <wp:effectExtent l="0" t="0" r="18415" b="1270"/>
                  <wp:docPr id="27" name="图片 27" descr="f8b9741db69cf4efc9a6017083cd29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f8b9741db69cf4efc9a6017083cd29a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124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810CAD7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45920" cy="1234440"/>
                  <wp:effectExtent l="0" t="0" r="5080" b="10160"/>
                  <wp:docPr id="28" name="图片 28" descr="d64e78f2433d23c8d0dd1072aa87c1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64e78f2433d23c8d0dd1072aa87c14e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23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E07A47">
        <w:tc>
          <w:tcPr>
            <w:tcW w:w="2840" w:type="dxa"/>
          </w:tcPr>
          <w:p w14:paraId="2282FEC2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70050" cy="1252855"/>
                  <wp:effectExtent l="0" t="0" r="6350" b="17145"/>
                  <wp:docPr id="29" name="图片 29" descr="f30756e9dd46f4514c2fb0dccb897e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f30756e9dd46f4514c2fb0dccb897ef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59C4F2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70050" cy="1252855"/>
                  <wp:effectExtent l="0" t="0" r="6350" b="17145"/>
                  <wp:docPr id="30" name="图片 30" descr="f01bf4f95321deaf622d3e7f61b0b5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f01bf4f95321deaf622d3e7f61b0b56a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F46EAE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45920" cy="1234440"/>
                  <wp:effectExtent l="0" t="0" r="5080" b="10160"/>
                  <wp:docPr id="31" name="图片 31" descr="bf9e765226ac1ce3965b3bf3336cb5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bf9e765226ac1ce3965b3bf3336cb5ba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123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5CD8D258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DgsImhkaWQiOiI4NmE4NzUyOWQxNGEyNmNjZTQ3Y2U2MDYwNDEyZjg2OSIsInVzZXJDb3VudCI6NDh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4FDA5104"/>
    <w:rsid w:val="533F90C3"/>
    <w:rsid w:val="578C1D15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E67E748"/>
    <w:rsid w:val="6FD19B71"/>
    <w:rsid w:val="6FE622EE"/>
    <w:rsid w:val="6FF733BB"/>
    <w:rsid w:val="6FFB617D"/>
    <w:rsid w:val="73E75083"/>
    <w:rsid w:val="73F9C1FD"/>
    <w:rsid w:val="77FD6C35"/>
    <w:rsid w:val="79A5D034"/>
    <w:rsid w:val="79D450CE"/>
    <w:rsid w:val="79F3583A"/>
    <w:rsid w:val="79FC4AF5"/>
    <w:rsid w:val="7BFFABFD"/>
    <w:rsid w:val="7E35BB4E"/>
    <w:rsid w:val="7EFF938A"/>
    <w:rsid w:val="7F3E53EA"/>
    <w:rsid w:val="7FFBF8D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11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2024-03-20T21:51:00Z</dcterms:created>
  <dc:creator>hsy.</dc:creator>
  <cp:lastModifiedBy>hsy.</cp:lastModifiedBy>
  <dcterms:modified xsi:type="dcterms:W3CDTF">2025-09-03T15:52:31Z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DD2D6C662CC2F7DD30F1B768C8DBF733_43</vt:lpwstr>
  </property>
</Properties>
</file>