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2025年9月22日    星期一</w:t>
      </w:r>
      <w:bookmarkStart w:id="0" w:name="_GoBack"/>
      <w:bookmarkEnd w:id="0"/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今日来园：22人。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spacing w:line="240" w:lineRule="auto"/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spacing w:line="240" w:lineRule="auto"/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9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9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5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CA1E54">
        <w:tc>
          <w:tcPr>
            <w:tcW w:w="2840" w:type="dxa"/>
          </w:tcPr>
          <w:p w14:paraId="21BBE47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9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5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D06094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9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5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2A154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9" name="图片 29" descr="IMG_9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5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2081DC43">
      <w:pPr>
        <w:spacing w:line="240" w:lineRule="auto"/>
        <w:ind w:firstLine="420" w:firstLineChars="200"/>
        <w:rPr>
          <w:rFonts w:hint="default" w:asciiTheme="minorEastAsia" w:hAnsiTheme="minorEastAsia"/>
          <w:color w:val="auto"/>
          <w:lang w:val="en-US" w:eastAsia="zh-CN"/>
        </w:rPr>
      </w:pPr>
      <w:r>
        <w:rPr>
          <w:rFonts w:hint="eastAsia" w:asciiTheme="minorEastAsia" w:hAnsiTheme="minorEastAsia"/>
          <w:color w:val="auto"/>
          <w:lang w:val="en-US" w:eastAsia="zh-CN"/>
        </w:rPr>
        <w:t>综合：祖国的标志</w:t>
      </w:r>
    </w:p>
    <w:p w14:paraId="7476DD5B">
      <w:pPr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Cs/>
          <w:color w:val="auto"/>
          <w:kern w:val="0"/>
          <w:sz w:val="21"/>
          <w:szCs w:val="21"/>
        </w:rPr>
        <w:t>中国是一个有着两千多年历史的文化古国，有着自己的文化和象征，本次活动通过让幼儿调查中国标志，让幼儿在活动前期有一定的经验基础，让幼儿通过小组讨论、个别交流等形式主动地表达自己的探索结果；以认识和了解国徽为切入点，让幼儿感知中国标志的特色和历史，丰富幼儿的认知、开拓幼儿的视野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BF502A2">
        <w:tc>
          <w:tcPr>
            <w:tcW w:w="2840" w:type="dxa"/>
          </w:tcPr>
          <w:p w14:paraId="294DF696">
            <w:pPr>
              <w:spacing w:line="240" w:lineRule="auto"/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0" name="图片 30" descr="IMG_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6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CAF7BDC">
            <w:pPr>
              <w:spacing w:line="240" w:lineRule="auto"/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1" name="图片 31" descr="IMG_9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96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2BC95F8">
            <w:pPr>
              <w:spacing w:line="240" w:lineRule="auto"/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2" name="图片 32" descr="IMG_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6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E87A7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5CD8D258">
      <w:pPr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QsImhkaWQiOiI4NmE4NzUyOWQxNGEyNmNjZTQ3Y2U2MDYwNDEyZjg2OSIsInVzZXJDb3VudCI6NTR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5959111"/>
    <w:rsid w:val="27EF6778"/>
    <w:rsid w:val="2EFFC0B7"/>
    <w:rsid w:val="2FF5CAF7"/>
    <w:rsid w:val="3667CCAC"/>
    <w:rsid w:val="37BE368F"/>
    <w:rsid w:val="397E34D7"/>
    <w:rsid w:val="3DF9EABD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FD19B71"/>
    <w:rsid w:val="6FE622EE"/>
    <w:rsid w:val="6FF733BB"/>
    <w:rsid w:val="6FFB617D"/>
    <w:rsid w:val="73E75083"/>
    <w:rsid w:val="73F9C1FD"/>
    <w:rsid w:val="77FD6C35"/>
    <w:rsid w:val="79A5D034"/>
    <w:rsid w:val="79D450CE"/>
    <w:rsid w:val="79F3583A"/>
    <w:rsid w:val="79FC4AF5"/>
    <w:rsid w:val="7BFFABFD"/>
    <w:rsid w:val="7E35BB4E"/>
    <w:rsid w:val="7EFF938A"/>
    <w:rsid w:val="7F3E53EA"/>
    <w:rsid w:val="7FFBF8D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2024-03-22T21:51:00Z</dcterms:created>
  <dc:creator>hsy.</dc:creator>
  <cp:lastModifiedBy>hsy.</cp:lastModifiedBy>
  <dcterms:modified xsi:type="dcterms:W3CDTF">2025-09-30T14:01:15Z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8410720D07D0BDFA2B72DB68DAC28120_43</vt:lpwstr>
  </property>
</Properties>
</file>