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4FF5D941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2025年9月17日    星期三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今日来园：25人。</w:t>
      </w:r>
    </w:p>
    <w:p w14:paraId="79BCBF9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1集体活动</w:t>
      </w:r>
      <w:r>
        <w:rPr>
          <w:rFonts w:hint="eastAsia" w:asciiTheme="minorEastAsia" w:hAnsiTheme="minorEastAsia"/>
          <w:color w:val="0070C0"/>
        </w:rPr>
        <w:t>】</w:t>
      </w:r>
    </w:p>
    <w:p w14:paraId="2081DC43">
      <w:pPr>
        <w:spacing w:line="240" w:lineRule="auto"/>
        <w:ind w:firstLine="420" w:firstLineChars="200"/>
        <w:rPr>
          <w:rFonts w:hint="default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auto"/>
          <w:lang w:val="en-US" w:eastAsia="zh-CN"/>
        </w:rPr>
        <w:t>音乐：小孩不小歌</w:t>
      </w:r>
    </w:p>
    <w:p w14:paraId="7476DD5B">
      <w:pPr>
        <w:ind w:firstLine="420" w:firstLineChars="200"/>
        <w:rPr>
          <w:rFonts w:hint="eastAsia" w:ascii="宋体" w:hAnsi="宋体" w:cs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t>《小孩不小歌》是一首琅琅上口的儿童歌曲，歌词简单诙谐贴近幼儿心理和生活，四句歌词言简意赅，旋律欢快，简单明了，二四拍的节奏铿锵有力，充分表达了充满活力的儿童人小心不小的志气和自豪。本次活动重点是唱好2、3、4乐句开头的附点节奏，表现出顽皮与略带挑战意味的自豪感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 w14:paraId="0593D9F7">
        <w:tc>
          <w:tcPr>
            <w:tcW w:w="4261" w:type="dxa"/>
          </w:tcPr>
          <w:p w14:paraId="4E8FBF28">
            <w:pPr>
              <w:spacing w:line="240" w:lineRule="auto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" name="图片 2" descr="IMG_9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94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777101AF">
            <w:pPr>
              <w:spacing w:line="240" w:lineRule="auto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3" name="图片 3" descr="IMG_9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4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652A5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bookmarkStart w:id="0" w:name="_GoBack"/>
      <w:bookmarkEnd w:id="0"/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6F1237A4">
        <w:tc>
          <w:tcPr>
            <w:tcW w:w="2840" w:type="dxa"/>
          </w:tcPr>
          <w:p w14:paraId="69A281E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9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41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62A90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9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41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0B05C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9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4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D11A2E">
        <w:tc>
          <w:tcPr>
            <w:tcW w:w="2840" w:type="dxa"/>
          </w:tcPr>
          <w:p w14:paraId="4EF7997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9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4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BAB4F8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9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40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54E718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9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40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67F771">
        <w:tc>
          <w:tcPr>
            <w:tcW w:w="2840" w:type="dxa"/>
          </w:tcPr>
          <w:p w14:paraId="7FFE643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9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4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68A9D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9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4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0794A2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9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40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1C9D72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TQsImhkaWQiOiI4NmE4NzUyOWQxNGEyNmNjZTQ3Y2U2MDYwNDEyZjg2OSIsInVzZXJDb3VudCI6NTR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BB102"/>
    <w:rsid w:val="1FFF61F1"/>
    <w:rsid w:val="27EF6778"/>
    <w:rsid w:val="2EFFC0B7"/>
    <w:rsid w:val="2FF5CAF7"/>
    <w:rsid w:val="3667CCAC"/>
    <w:rsid w:val="37BE368F"/>
    <w:rsid w:val="397E34D7"/>
    <w:rsid w:val="3DF9EABD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FD19B71"/>
    <w:rsid w:val="6FE622EE"/>
    <w:rsid w:val="6FF733BB"/>
    <w:rsid w:val="6FFB617D"/>
    <w:rsid w:val="73E75083"/>
    <w:rsid w:val="73F9C1FD"/>
    <w:rsid w:val="77FD6C35"/>
    <w:rsid w:val="79A5D034"/>
    <w:rsid w:val="79D450CE"/>
    <w:rsid w:val="79F3583A"/>
    <w:rsid w:val="79FC4AF5"/>
    <w:rsid w:val="7BFFABFD"/>
    <w:rsid w:val="7E35BB4E"/>
    <w:rsid w:val="7EFF938A"/>
    <w:rsid w:val="7F3E53EA"/>
    <w:rsid w:val="7FFBF8D9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C761BFD"/>
    <w:rsid w:val="FDFF44B4"/>
    <w:rsid w:val="FDFF45E1"/>
    <w:rsid w:val="FDFF81BE"/>
    <w:rsid w:val="FEED7A84"/>
    <w:rsid w:val="FF5BEEBD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3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2024-03-22T21:51:00Z</dcterms:created>
  <dc:creator>hsy.</dc:creator>
  <cp:lastModifiedBy>hsy.</cp:lastModifiedBy>
  <dcterms:modified xsi:type="dcterms:W3CDTF">2025-09-30T20:00:44Z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BB56B8DEFE1A47306CC6DB68BB5A540C_43</vt:lpwstr>
  </property>
</Properties>
</file>