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BFD7A" w14:textId="77777777" w:rsidR="00476633" w:rsidRDefault="00000000">
      <w:pPr>
        <w:spacing w:line="480" w:lineRule="exact"/>
        <w:jc w:val="center"/>
        <w:rPr>
          <w:rFonts w:asciiTheme="minorEastAsia" w:hAnsiTheme="minorEastAsia" w:cstheme="minorEastAsia" w:hint="eastAsia"/>
          <w:bCs/>
          <w:color w:val="ED7D31" w:themeColor="accent2"/>
          <w:spacing w:val="8"/>
          <w:sz w:val="32"/>
          <w:szCs w:val="32"/>
        </w:rPr>
      </w:pPr>
      <w:r>
        <w:tab/>
      </w:r>
      <w:r>
        <w:tab/>
      </w:r>
      <w:r>
        <w:rPr>
          <w:rFonts w:asciiTheme="minorEastAsia" w:hAnsiTheme="minorEastAsia" w:cstheme="minorEastAsia" w:hint="eastAsia"/>
          <w:b/>
          <w:bCs/>
          <w:color w:val="3B3838" w:themeColor="background2" w:themeShade="40"/>
          <w:spacing w:val="150"/>
          <w:sz w:val="44"/>
          <w:szCs w:val="44"/>
        </w:rPr>
        <w:t>小三小三·非同一般</w:t>
      </w:r>
    </w:p>
    <w:p w14:paraId="7A28357E" w14:textId="77777777" w:rsidR="00476633" w:rsidRDefault="00000000">
      <w:pPr>
        <w:pStyle w:val="af1"/>
        <w:spacing w:line="360" w:lineRule="exact"/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Theme="minorEastAsia" w:hAnsiTheme="minorEastAsia" w:cstheme="minorEastAsia" w:hint="eastAsia"/>
          <w:b w:val="0"/>
          <w:bCs/>
          <w:color w:val="ED7D31" w:themeColor="accent2"/>
          <w:spacing w:val="8"/>
          <w:sz w:val="28"/>
          <w:szCs w:val="28"/>
        </w:rPr>
        <w:t xml:space="preserve">01  </w:t>
      </w:r>
      <w:r>
        <w:rPr>
          <w:rFonts w:asciiTheme="minorEastAsia" w:hAnsiTheme="minorEastAsia" w:cstheme="minorEastAsia" w:hint="eastAsia"/>
          <w:b w:val="0"/>
          <w:bCs/>
          <w:color w:val="ED7D31" w:themeColor="accent2"/>
          <w:spacing w:val="8"/>
          <w:sz w:val="28"/>
          <w:szCs w:val="28"/>
        </w:rPr>
        <w:t>来园情况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</w:t>
      </w:r>
    </w:p>
    <w:p w14:paraId="577C5B2D" w14:textId="06C7674E" w:rsidR="00A04751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今天9月2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9</w:t>
      </w:r>
      <w:r>
        <w:rPr>
          <w:rFonts w:ascii="宋体" w:eastAsia="宋体" w:hAnsi="宋体" w:cs="宋体" w:hint="eastAsia"/>
          <w:color w:val="000000" w:themeColor="text1"/>
          <w:szCs w:val="21"/>
        </w:rPr>
        <w:t>日 周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一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73990C7F" w14:textId="52661F6E" w:rsidR="00476633" w:rsidRDefault="0004133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1.</w:t>
      </w: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来园人数：今日来园幼儿</w:t>
      </w:r>
      <w:r w:rsidR="00486B9F">
        <w:rPr>
          <w:rFonts w:ascii="宋体" w:eastAsia="宋体" w:hAnsi="宋体" w:cs="宋体" w:hint="eastAsia"/>
          <w:color w:val="000000" w:themeColor="text1"/>
          <w:szCs w:val="21"/>
        </w:rPr>
        <w:t>1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9</w:t>
      </w: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人，</w:t>
      </w:r>
      <w:r w:rsidR="00A04751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晨</w:t>
      </w:r>
      <w:proofErr w:type="gramStart"/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晨</w:t>
      </w:r>
      <w:proofErr w:type="gramEnd"/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、游然、</w:t>
      </w:r>
      <w:r w:rsidR="00A04751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诺</w:t>
      </w:r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诺、</w:t>
      </w:r>
      <w:r w:rsidR="0096040D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硕</w:t>
      </w:r>
      <w:proofErr w:type="gramStart"/>
      <w:r w:rsidR="0096040D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硕</w:t>
      </w:r>
      <w:proofErr w:type="gramEnd"/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、依诺、韩宇辰、</w:t>
      </w:r>
      <w:r w:rsidR="00A04751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图图</w:t>
      </w:r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、小橙子</w:t>
      </w:r>
      <w:r w:rsidR="00A04751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</w:t>
      </w:r>
      <w:proofErr w:type="gramStart"/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媛媛</w:t>
      </w:r>
      <w:proofErr w:type="gramEnd"/>
      <w:r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</w:t>
      </w:r>
      <w:r w:rsidR="00A04751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小满、霍佳禾、大宝</w:t>
      </w:r>
      <w:r w:rsidR="00486B9F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</w:t>
      </w:r>
      <w:proofErr w:type="gramStart"/>
      <w:r w:rsidR="00486B9F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昕昕</w:t>
      </w:r>
      <w:proofErr w:type="gramEnd"/>
      <w:r w:rsidR="00486B9F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、乐乐</w:t>
      </w:r>
      <w:r>
        <w:rPr>
          <w:rFonts w:ascii="宋体" w:eastAsia="宋体" w:hAnsi="宋体" w:cs="宋体" w:hint="eastAsia"/>
          <w:color w:val="000000" w:themeColor="text1"/>
          <w:szCs w:val="21"/>
        </w:rPr>
        <w:t>请假。</w:t>
      </w:r>
      <w:proofErr w:type="gramStart"/>
      <w:r w:rsidR="0096040D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浩</w:t>
      </w:r>
      <w:proofErr w:type="gramEnd"/>
      <w:r w:rsidR="0096040D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程、</w:t>
      </w:r>
      <w:proofErr w:type="gramStart"/>
      <w:r w:rsidR="0096040D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浩</w:t>
      </w:r>
      <w:proofErr w:type="gramEnd"/>
      <w:r w:rsidR="0096040D" w:rsidRPr="0096040D">
        <w:rPr>
          <w:rFonts w:ascii="宋体" w:eastAsia="宋体" w:hAnsi="宋体" w:cs="宋体" w:hint="eastAsia"/>
          <w:color w:val="000000" w:themeColor="text1"/>
          <w:szCs w:val="21"/>
          <w:u w:val="single"/>
        </w:rPr>
        <w:t>扬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中途回家</w:t>
      </w:r>
    </w:p>
    <w:p w14:paraId="4707AC23" w14:textId="08041C54" w:rsidR="00486B9F" w:rsidRDefault="00000000" w:rsidP="00B851CE">
      <w:pPr>
        <w:spacing w:line="360" w:lineRule="exact"/>
        <w:ind w:firstLineChars="200" w:firstLine="420"/>
        <w:rPr>
          <w:rFonts w:asciiTheme="minorEastAsia" w:hAnsiTheme="minorEastAsia" w:cstheme="minorEastAsia" w:hint="eastAsia"/>
          <w:color w:val="ED7D31" w:themeColor="accent2"/>
          <w:spacing w:val="8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2.早点内容</w:t>
      </w:r>
      <w:r>
        <w:rPr>
          <w:rFonts w:ascii="宋体" w:eastAsia="宋体" w:hAnsi="宋体" w:cs="宋体" w:hint="eastAsia"/>
          <w:color w:val="000000" w:themeColor="text1"/>
          <w:szCs w:val="21"/>
          <w:lang w:val="zh-CN"/>
        </w:rPr>
        <w:t>：</w:t>
      </w:r>
      <w:r w:rsidR="00EF3E76" w:rsidRPr="00EF3E76">
        <w:rPr>
          <w:rFonts w:ascii="宋体" w:eastAsia="宋体" w:hAnsi="宋体" w:cs="宋体" w:hint="eastAsia"/>
          <w:color w:val="000000" w:themeColor="text1"/>
          <w:szCs w:val="21"/>
        </w:rPr>
        <w:t>鲜牛奶、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小米糕</w:t>
      </w:r>
    </w:p>
    <w:p w14:paraId="3326A785" w14:textId="77777777" w:rsidR="00B851CE" w:rsidRPr="00B851CE" w:rsidRDefault="00B851CE" w:rsidP="00B851CE">
      <w:pPr>
        <w:spacing w:line="360" w:lineRule="exact"/>
        <w:ind w:firstLineChars="200" w:firstLine="452"/>
        <w:rPr>
          <w:rFonts w:asciiTheme="minorEastAsia" w:hAnsiTheme="minorEastAsia" w:cstheme="minorEastAsia" w:hint="eastAsia"/>
          <w:color w:val="ED7D31" w:themeColor="accent2"/>
          <w:spacing w:val="8"/>
          <w:szCs w:val="21"/>
        </w:rPr>
      </w:pPr>
    </w:p>
    <w:p w14:paraId="70700569" w14:textId="1EBFDDAC" w:rsidR="00486B9F" w:rsidRDefault="00486B9F" w:rsidP="00486B9F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 w:rsidR="00B851CE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户外活动</w:t>
      </w:r>
    </w:p>
    <w:p w14:paraId="148C84CF" w14:textId="556CEF20" w:rsidR="00486B9F" w:rsidRDefault="00041330" w:rsidP="00486B9F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今天我们去玩</w:t>
      </w:r>
      <w:r w:rsidR="00897F5E">
        <w:rPr>
          <w:rFonts w:ascii="宋体" w:eastAsia="宋体" w:hAnsi="宋体" w:cs="宋体" w:hint="eastAsia"/>
          <w:color w:val="000000" w:themeColor="text1"/>
          <w:szCs w:val="21"/>
        </w:rPr>
        <w:t>攀爬网</w:t>
      </w:r>
      <w:r>
        <w:rPr>
          <w:rFonts w:ascii="宋体" w:eastAsia="宋体" w:hAnsi="宋体" w:cs="宋体" w:hint="eastAsia"/>
          <w:color w:val="000000" w:themeColor="text1"/>
          <w:szCs w:val="21"/>
        </w:rPr>
        <w:t>！</w:t>
      </w:r>
    </w:p>
    <w:tbl>
      <w:tblPr>
        <w:tblStyle w:val="ae"/>
        <w:tblW w:w="10840" w:type="dxa"/>
        <w:jc w:val="center"/>
        <w:tblLook w:val="04A0" w:firstRow="1" w:lastRow="0" w:firstColumn="1" w:lastColumn="0" w:noHBand="0" w:noVBand="1"/>
      </w:tblPr>
      <w:tblGrid>
        <w:gridCol w:w="3617"/>
        <w:gridCol w:w="3617"/>
        <w:gridCol w:w="3606"/>
      </w:tblGrid>
      <w:tr w:rsidR="002F115F" w14:paraId="333EEB7F" w14:textId="77777777" w:rsidTr="00897F5E">
        <w:trPr>
          <w:trHeight w:val="2380"/>
          <w:jc w:val="center"/>
        </w:trPr>
        <w:tc>
          <w:tcPr>
            <w:tcW w:w="3617" w:type="dxa"/>
          </w:tcPr>
          <w:p w14:paraId="6DCFAFD2" w14:textId="2A76B762" w:rsidR="00486B9F" w:rsidRDefault="00897F5E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="宋体" w:eastAsia="宋体" w:hAnsi="宋体" w:cs="宋体" w:hint="eastAsia"/>
                <w:noProof/>
                <w:color w:val="000000" w:themeColor="text1"/>
                <w:szCs w:val="21"/>
              </w:rPr>
              <w:drawing>
                <wp:inline distT="0" distB="0" distL="0" distR="0" wp14:anchorId="2765F469" wp14:editId="1F37B656">
                  <wp:extent cx="2160000" cy="1620843"/>
                  <wp:effectExtent l="0" t="0" r="0" b="0"/>
                  <wp:docPr id="15633925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5398F516" w14:textId="255348EC" w:rsidR="00486B9F" w:rsidRDefault="00897F5E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233FB863" wp14:editId="0CAE8BD9">
                  <wp:extent cx="2160000" cy="1620842"/>
                  <wp:effectExtent l="0" t="0" r="0" b="0"/>
                  <wp:docPr id="774951440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2DFF391D" w14:textId="5FC5D87C" w:rsidR="00486B9F" w:rsidRDefault="00897F5E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E6B7EC6" wp14:editId="4C059193">
                  <wp:extent cx="1910211" cy="1681163"/>
                  <wp:effectExtent l="0" t="0" r="0" b="0"/>
                  <wp:docPr id="118985224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08" b="22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061" cy="1685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115F" w14:paraId="4E55195E" w14:textId="77777777" w:rsidTr="00897F5E">
        <w:trPr>
          <w:trHeight w:val="2697"/>
          <w:jc w:val="center"/>
        </w:trPr>
        <w:tc>
          <w:tcPr>
            <w:tcW w:w="3617" w:type="dxa"/>
          </w:tcPr>
          <w:p w14:paraId="0FDD3870" w14:textId="5289325A" w:rsidR="00486B9F" w:rsidRDefault="00897F5E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749B34B5" wp14:editId="7554A9DE">
                  <wp:extent cx="1614487" cy="1669285"/>
                  <wp:effectExtent l="0" t="0" r="5080" b="7620"/>
                  <wp:docPr id="104725573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502" cy="1673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</w:tcPr>
          <w:p w14:paraId="34CAD73C" w14:textId="78E9BFF8" w:rsidR="00486B9F" w:rsidRDefault="00897F5E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799507FB" wp14:editId="4C1FA6F4">
                  <wp:extent cx="2160000" cy="1620842"/>
                  <wp:effectExtent l="0" t="0" r="0" b="0"/>
                  <wp:docPr id="117773118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4AFFBA0" w14:textId="0E33F231" w:rsidR="00486B9F" w:rsidRDefault="00897F5E" w:rsidP="00BE070D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5A9480D" wp14:editId="0F76657A">
                  <wp:extent cx="2151530" cy="1614487"/>
                  <wp:effectExtent l="0" t="0" r="1270" b="5080"/>
                  <wp:docPr id="171358841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54" cy="162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B704C5" w14:textId="77777777" w:rsidR="00476633" w:rsidRDefault="00476633">
      <w:pPr>
        <w:spacing w:line="360" w:lineRule="exact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</w:p>
    <w:p w14:paraId="66EFA1A0" w14:textId="77777777" w:rsidR="005B60AB" w:rsidRDefault="005B60AB" w:rsidP="00B851CE">
      <w:pPr>
        <w:spacing w:line="360" w:lineRule="exact"/>
        <w:jc w:val="center"/>
        <w:rPr>
          <w:rFonts w:asciiTheme="minorEastAsia" w:hAnsiTheme="minorEastAsia" w:cstheme="minorEastAsia"/>
          <w:color w:val="ED7D31" w:themeColor="accent2"/>
          <w:spacing w:val="8"/>
          <w:sz w:val="28"/>
          <w:szCs w:val="28"/>
        </w:rPr>
      </w:pPr>
    </w:p>
    <w:p w14:paraId="05233DB6" w14:textId="43BDE464" w:rsidR="00B851CE" w:rsidRDefault="00B851CE" w:rsidP="00B851CE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03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集体活动</w:t>
      </w:r>
    </w:p>
    <w:p w14:paraId="340329B6" w14:textId="5F486B84" w:rsidR="00B851CE" w:rsidRDefault="00B851CE" w:rsidP="00B851CE">
      <w:pPr>
        <w:snapToGrid w:val="0"/>
        <w:spacing w:line="360" w:lineRule="exact"/>
        <w:ind w:firstLineChars="200" w:firstLine="420"/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今天我们开展</w:t>
      </w:r>
      <w:r w:rsidRPr="00041330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一节语言活动</w:t>
      </w: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《</w:t>
      </w:r>
      <w:r w:rsidR="00897F5E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红红的小东西</w:t>
      </w: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》</w:t>
      </w:r>
      <w:r w:rsidRPr="00041330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。</w:t>
      </w:r>
      <w:r w:rsidR="00897F5E" w:rsidRPr="00897F5E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这则故事采用了拟人化的手法，塑造了一个活泼、可爱的小纽扣形象，讲述了一颗红红的圆圆的小纽扣不断地寻找自己的过程，故事的趣味性非常的强，让幼儿在感受故事趣味性的同时了解圆形的特征：可以滚动，发现日常生活中红色的东西以及圆形的东西。</w:t>
      </w:r>
    </w:p>
    <w:p w14:paraId="212E37E6" w14:textId="5E7AB690" w:rsidR="00B851CE" w:rsidRDefault="00B851CE" w:rsidP="00897F5E">
      <w:pPr>
        <w:spacing w:line="360" w:lineRule="exact"/>
        <w:ind w:firstLineChars="200" w:firstLine="420"/>
        <w:jc w:val="left"/>
        <w:rPr>
          <w:rFonts w:ascii="宋体" w:eastAsia="宋体" w:hAnsi="宋体" w:cs="宋体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今天</w:t>
      </w:r>
      <w:r w:rsidR="00897F5E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希</w:t>
      </w:r>
      <w:proofErr w:type="gramStart"/>
      <w:r w:rsidR="00897F5E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希</w:t>
      </w:r>
      <w:proofErr w:type="gramEnd"/>
      <w:r w:rsidR="00897F5E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、云熙、芮宝</w:t>
      </w:r>
      <w:r w:rsidR="00897F5E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能大胆猜测故事情节，讲故事，参与度非常好！</w:t>
      </w:r>
      <w:r w:rsidR="00897F5E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可可、安安、</w:t>
      </w:r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图图、小硕、</w:t>
      </w:r>
      <w:proofErr w:type="gramStart"/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彤彤</w:t>
      </w:r>
      <w:proofErr w:type="gramEnd"/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、一一、星星、牛牛</w:t>
      </w:r>
      <w:r w:rsidR="005B60AB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等宝宝</w:t>
      </w:r>
      <w:r w:rsidR="005B60AB" w:rsidRPr="005B60AB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听故事</w:t>
      </w: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非常认真</w:t>
      </w:r>
      <w:r w:rsidR="005B60AB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，如果能跟着说一说，那就更棒啦！希望</w:t>
      </w:r>
      <w:proofErr w:type="gramStart"/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霖霖</w:t>
      </w:r>
      <w:proofErr w:type="gramEnd"/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、糖果、楠</w:t>
      </w:r>
      <w:proofErr w:type="gramStart"/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楠</w:t>
      </w:r>
      <w:proofErr w:type="gramEnd"/>
      <w:r w:rsidR="005B60AB" w:rsidRPr="005B60AB">
        <w:rPr>
          <w:rFonts w:ascii="宋体" w:eastAsia="宋体" w:hAnsi="宋体" w:cs="宋体" w:hint="eastAsia"/>
          <w:b/>
          <w:color w:val="000000"/>
          <w:szCs w:val="21"/>
          <w:u w:val="single"/>
          <w:shd w:val="clear" w:color="auto" w:fill="FFFFFF"/>
        </w:rPr>
        <w:t>、彬彬</w:t>
      </w:r>
      <w:r w:rsidR="005B60AB"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也要认真听故事哦！</w:t>
      </w:r>
    </w:p>
    <w:p w14:paraId="4D4EB1C4" w14:textId="31C69880" w:rsidR="005B60AB" w:rsidRPr="005B60AB" w:rsidRDefault="005B60AB" w:rsidP="00897F5E">
      <w:pPr>
        <w:spacing w:line="360" w:lineRule="exact"/>
        <w:ind w:firstLineChars="200" w:firstLine="420"/>
        <w:jc w:val="left"/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</w:pPr>
      <w:r>
        <w:rPr>
          <w:rFonts w:ascii="宋体" w:eastAsia="宋体" w:hAnsi="宋体" w:cs="宋体" w:hint="eastAsia"/>
          <w:bCs/>
          <w:color w:val="000000"/>
          <w:szCs w:val="21"/>
          <w:shd w:val="clear" w:color="auto" w:fill="FFFFFF"/>
        </w:rPr>
        <w:t>附故事：</w:t>
      </w:r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马路上有一个红红的小东西，它高高兴兴地向前滚着。</w:t>
      </w:r>
      <w:proofErr w:type="gramStart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滚呀滚呀</w:t>
      </w:r>
      <w:proofErr w:type="gramEnd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，它看见了一只小老鼠，手里拿着红红的樱桃。小东西说：“让我做你手里的红樱桃吧。” 小老鼠说：“不行</w:t>
      </w:r>
      <w:proofErr w:type="gramStart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不行</w:t>
      </w:r>
      <w:proofErr w:type="gramEnd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，你要是一颗红红的小樱桃，我就一口把你吃掉了。”小东西继续向前滚着，</w:t>
      </w:r>
      <w:proofErr w:type="gramStart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它滚呀滚呀</w:t>
      </w:r>
      <w:proofErr w:type="gramEnd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，遇见了一只小白兔。小白兔有两只红红的眼睛。小东西说：“让我做你的第三只眼睛吧。”小白兔说：“不行</w:t>
      </w:r>
      <w:proofErr w:type="gramStart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不行</w:t>
      </w:r>
      <w:proofErr w:type="gramEnd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，我才不想做</w:t>
      </w:r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lastRenderedPageBreak/>
        <w:t>妖怪呢！”小东西又继续向前滚着，</w:t>
      </w:r>
      <w:proofErr w:type="gramStart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它滚呀滚呀</w:t>
      </w:r>
      <w:proofErr w:type="gramEnd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，看见小熊家门前挂着三只红灯笼。小东西说：“让我做你的第四只灯笼吧！”小熊说：“不行</w:t>
      </w:r>
      <w:proofErr w:type="gramStart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不行</w:t>
      </w:r>
      <w:proofErr w:type="gramEnd"/>
      <w:r w:rsidRPr="005B60AB">
        <w:rPr>
          <w:rFonts w:ascii="楷体" w:eastAsia="楷体" w:hAnsi="楷体" w:cs="宋体" w:hint="eastAsia"/>
          <w:bCs/>
          <w:color w:val="000000"/>
          <w:szCs w:val="21"/>
          <w:shd w:val="clear" w:color="auto" w:fill="FFFFFF"/>
        </w:rPr>
        <w:t>，你又不会发光。”小东西继续向前滚着，它遇见了一只小猫。小猫今天很不高兴，因为它的衬衫上掉了一颗红红的纽扣。 噢，小东西明白了：“哦，原来我就是那颗红红的纽扣呀！”</w:t>
      </w:r>
    </w:p>
    <w:p w14:paraId="1DF42062" w14:textId="74D51907" w:rsidR="005B60AB" w:rsidRDefault="005B60AB" w:rsidP="005B60AB">
      <w:pPr>
        <w:jc w:val="left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="宋体" w:eastAsia="宋体" w:hAnsi="宋体" w:cs="宋体"/>
          <w:bCs/>
          <w:noProof/>
          <w:color w:val="000000"/>
          <w:szCs w:val="21"/>
          <w:shd w:val="clear" w:color="auto" w:fill="FFFFFF"/>
        </w:rPr>
        <w:drawing>
          <wp:inline distT="0" distB="0" distL="0" distR="0" wp14:anchorId="085593FA" wp14:editId="6E42CCF0">
            <wp:extent cx="1937355" cy="1452563"/>
            <wp:effectExtent l="0" t="0" r="6350" b="0"/>
            <wp:docPr id="13067066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944" cy="145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/>
          <w:noProof/>
          <w:color w:val="ED7D31" w:themeColor="accent2"/>
          <w:spacing w:val="8"/>
          <w:sz w:val="28"/>
          <w:szCs w:val="28"/>
        </w:rPr>
        <w:drawing>
          <wp:inline distT="0" distB="0" distL="0" distR="0" wp14:anchorId="17144930" wp14:editId="2FC9DD7D">
            <wp:extent cx="1907223" cy="1429972"/>
            <wp:effectExtent l="0" t="0" r="0" b="0"/>
            <wp:docPr id="15428446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90" cy="14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noProof/>
          <w:color w:val="ED7D31" w:themeColor="accent2"/>
          <w:spacing w:val="8"/>
          <w:sz w:val="28"/>
          <w:szCs w:val="28"/>
        </w:rPr>
        <w:drawing>
          <wp:inline distT="0" distB="0" distL="0" distR="0" wp14:anchorId="66EDC7FA" wp14:editId="49F3F9FB">
            <wp:extent cx="1924050" cy="1442589"/>
            <wp:effectExtent l="0" t="0" r="0" b="5715"/>
            <wp:docPr id="2398025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02" cy="146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EA6AA" w14:textId="29DD6BD5" w:rsidR="00B851CE" w:rsidRDefault="00B851CE" w:rsidP="00B851CE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04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区域活动</w:t>
      </w:r>
    </w:p>
    <w:p w14:paraId="1B7CA845" w14:textId="77777777" w:rsidR="00B851CE" w:rsidRDefault="00B851CE" w:rsidP="00B851CE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今天我们一起玩游戏</w:t>
      </w:r>
    </w:p>
    <w:tbl>
      <w:tblPr>
        <w:tblStyle w:val="ae"/>
        <w:tblW w:w="9880" w:type="dxa"/>
        <w:jc w:val="center"/>
        <w:tblLook w:val="04A0" w:firstRow="1" w:lastRow="0" w:firstColumn="1" w:lastColumn="0" w:noHBand="0" w:noVBand="1"/>
      </w:tblPr>
      <w:tblGrid>
        <w:gridCol w:w="3373"/>
        <w:gridCol w:w="3374"/>
        <w:gridCol w:w="3246"/>
      </w:tblGrid>
      <w:tr w:rsidR="005B60AB" w14:paraId="5BA3AB72" w14:textId="77777777" w:rsidTr="00800581">
        <w:trPr>
          <w:trHeight w:val="2380"/>
          <w:jc w:val="center"/>
        </w:trPr>
        <w:tc>
          <w:tcPr>
            <w:tcW w:w="3351" w:type="dxa"/>
          </w:tcPr>
          <w:p w14:paraId="185010BF" w14:textId="65634CE0" w:rsidR="00B851CE" w:rsidRDefault="005B60AB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10C47A4" wp14:editId="28A7D71B">
                  <wp:extent cx="2005210" cy="1504950"/>
                  <wp:effectExtent l="0" t="0" r="0" b="0"/>
                  <wp:docPr id="62960846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461" cy="1510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14:paraId="529F3345" w14:textId="3AB22DCB" w:rsidR="00B851CE" w:rsidRDefault="005B60AB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7F7200D2" wp14:editId="3602E8C0">
                  <wp:extent cx="1942089" cy="1457325"/>
                  <wp:effectExtent l="0" t="0" r="1270" b="0"/>
                  <wp:docPr id="214231691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93" cy="146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407ECDA3" w14:textId="1DDF77D1" w:rsidR="00B851CE" w:rsidRDefault="005B60AB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17632AA5" wp14:editId="7BCB016F">
                  <wp:extent cx="1916703" cy="1438275"/>
                  <wp:effectExtent l="0" t="0" r="7620" b="0"/>
                  <wp:docPr id="495595627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25" cy="145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60AB" w14:paraId="0D4261A8" w14:textId="77777777" w:rsidTr="00800581">
        <w:trPr>
          <w:trHeight w:val="2697"/>
          <w:jc w:val="center"/>
        </w:trPr>
        <w:tc>
          <w:tcPr>
            <w:tcW w:w="3351" w:type="dxa"/>
          </w:tcPr>
          <w:p w14:paraId="30F52E53" w14:textId="3A5DE9F3" w:rsidR="00B851CE" w:rsidRDefault="005B60AB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39987FCF" wp14:editId="5DB17464">
                  <wp:extent cx="1947862" cy="1461656"/>
                  <wp:effectExtent l="0" t="0" r="0" b="5715"/>
                  <wp:docPr id="286444526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52" cy="1472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3" w:type="dxa"/>
          </w:tcPr>
          <w:p w14:paraId="48FEEDEF" w14:textId="73F5CE17" w:rsidR="00B851CE" w:rsidRDefault="0073293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536AACF1" wp14:editId="236E7E1A">
                  <wp:extent cx="2005556" cy="1504950"/>
                  <wp:effectExtent l="0" t="0" r="0" b="0"/>
                  <wp:docPr id="1664225588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665" cy="1515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6" w:type="dxa"/>
          </w:tcPr>
          <w:p w14:paraId="76FAC41C" w14:textId="713E104C" w:rsidR="00B851CE" w:rsidRDefault="0073293E" w:rsidP="00800581">
            <w:pPr>
              <w:jc w:val="center"/>
              <w:rPr>
                <w:rFonts w:asciiTheme="minorEastAsia" w:hAnsiTheme="minorEastAsia" w:cstheme="minorEastAsia" w:hint="eastAsia"/>
                <w:color w:val="ED7D31" w:themeColor="accent2"/>
                <w:spacing w:val="8"/>
                <w:sz w:val="32"/>
                <w:szCs w:val="32"/>
              </w:rPr>
            </w:pPr>
            <w:r>
              <w:rPr>
                <w:rFonts w:asciiTheme="minorEastAsia" w:hAnsiTheme="minorEastAsia" w:cstheme="minorEastAsia" w:hint="eastAsia"/>
                <w:noProof/>
                <w:color w:val="ED7D31" w:themeColor="accent2"/>
                <w:spacing w:val="8"/>
                <w:sz w:val="32"/>
                <w:szCs w:val="32"/>
              </w:rPr>
              <w:drawing>
                <wp:inline distT="0" distB="0" distL="0" distR="0" wp14:anchorId="4DDE25C4" wp14:editId="329F46DE">
                  <wp:extent cx="1904735" cy="1429294"/>
                  <wp:effectExtent l="0" t="0" r="635" b="0"/>
                  <wp:docPr id="456885133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968" cy="1440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CE85C4" w14:textId="77777777" w:rsidR="00B851CE" w:rsidRDefault="00B851CE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</w:p>
    <w:p w14:paraId="3C889BE2" w14:textId="54546869" w:rsidR="00476633" w:rsidRDefault="00000000">
      <w:pPr>
        <w:spacing w:line="360" w:lineRule="exact"/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0</w:t>
      </w:r>
      <w:r w:rsidR="00320FAF"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5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  <w:t>生活活动</w:t>
      </w:r>
    </w:p>
    <w:p w14:paraId="5FD10105" w14:textId="6FAB6ACA" w:rsidR="00476633" w:rsidRDefault="00000000" w:rsidP="0096040D">
      <w:pPr>
        <w:spacing w:line="360" w:lineRule="exact"/>
        <w:rPr>
          <w:rFonts w:ascii="宋体" w:eastAsia="宋体" w:hAnsi="宋体" w:cs="宋体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今天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午餐</w:t>
      </w:r>
      <w:r>
        <w:rPr>
          <w:rFonts w:ascii="宋体" w:eastAsia="宋体" w:hAnsi="宋体" w:cs="宋体" w:hint="eastAsia"/>
          <w:color w:val="000000" w:themeColor="text1"/>
          <w:szCs w:val="21"/>
        </w:rPr>
        <w:t>：</w:t>
      </w:r>
      <w:r w:rsidR="0096040D">
        <w:rPr>
          <w:rFonts w:ascii="宋体" w:eastAsia="宋体" w:hAnsi="宋体" w:cs="宋体" w:hint="eastAsia"/>
          <w:color w:val="000000" w:themeColor="text1"/>
          <w:szCs w:val="21"/>
        </w:rPr>
        <w:t>燕麦饭、糖醋排骨、蒜泥空心菜、西湖牛肉羹</w:t>
      </w:r>
      <w:r>
        <w:rPr>
          <w:rFonts w:ascii="宋体" w:eastAsia="宋体" w:hAnsi="宋体" w:cs="宋体" w:hint="eastAsia"/>
          <w:color w:val="000000" w:themeColor="text1"/>
          <w:szCs w:val="21"/>
        </w:rPr>
        <w:t>。</w:t>
      </w:r>
    </w:p>
    <w:p w14:paraId="33D27B31" w14:textId="7448A39C" w:rsidR="0096040D" w:rsidRDefault="0096040D" w:rsidP="0096040D">
      <w:pPr>
        <w:spacing w:line="360" w:lineRule="exact"/>
        <w:rPr>
          <w:rFonts w:ascii="宋体" w:eastAsia="宋体" w:hAnsi="宋体" w:cs="宋体" w:hint="eastAsia"/>
          <w:color w:val="000000" w:themeColor="text1"/>
          <w:szCs w:val="21"/>
        </w:rPr>
      </w:pPr>
      <w:r>
        <w:rPr>
          <w:rFonts w:ascii="宋体" w:eastAsia="宋体" w:hAnsi="宋体" w:cs="宋体" w:hint="eastAsia"/>
          <w:color w:val="000000" w:themeColor="text1"/>
          <w:szCs w:val="21"/>
        </w:rPr>
        <w:t>下午点心：小馄饨、火龙果、蓝</w:t>
      </w:r>
      <w:proofErr w:type="gramStart"/>
      <w:r>
        <w:rPr>
          <w:rFonts w:ascii="宋体" w:eastAsia="宋体" w:hAnsi="宋体" w:cs="宋体" w:hint="eastAsia"/>
          <w:color w:val="000000" w:themeColor="text1"/>
          <w:szCs w:val="21"/>
        </w:rPr>
        <w:t>莓</w:t>
      </w:r>
      <w:proofErr w:type="gramEnd"/>
    </w:p>
    <w:p w14:paraId="70210770" w14:textId="77777777" w:rsidR="00476633" w:rsidRDefault="00000000">
      <w:pPr>
        <w:jc w:val="center"/>
        <w:rPr>
          <w:rFonts w:asciiTheme="minorEastAsia" w:hAnsiTheme="minorEastAsia" w:cstheme="minorEastAsia" w:hint="eastAsia"/>
          <w:color w:val="ED7D31" w:themeColor="accent2"/>
          <w:spacing w:val="8"/>
          <w:sz w:val="28"/>
          <w:szCs w:val="28"/>
        </w:rPr>
      </w:pPr>
      <w:r>
        <w:rPr>
          <w:rFonts w:ascii="宋体" w:eastAsia="宋体" w:hAnsi="宋体" w:cs="宋体" w:hint="eastAsia"/>
          <w:szCs w:val="21"/>
        </w:rPr>
        <w:t>“★”表示全部吃完，情绪好；“▲”表示吃得还剩一些，情绪稍微起伏；“●”表示没有吃，情绪大</w:t>
      </w:r>
    </w:p>
    <w:tbl>
      <w:tblPr>
        <w:tblStyle w:val="ae"/>
        <w:tblW w:w="9493" w:type="dxa"/>
        <w:jc w:val="center"/>
        <w:shd w:val="clear" w:color="auto" w:fill="A8D08D" w:themeFill="accent6" w:themeFillTint="99"/>
        <w:tblLook w:val="04A0" w:firstRow="1" w:lastRow="0" w:firstColumn="1" w:lastColumn="0" w:noHBand="0" w:noVBand="1"/>
      </w:tblPr>
      <w:tblGrid>
        <w:gridCol w:w="717"/>
        <w:gridCol w:w="1162"/>
        <w:gridCol w:w="1112"/>
        <w:gridCol w:w="1014"/>
        <w:gridCol w:w="816"/>
        <w:gridCol w:w="852"/>
        <w:gridCol w:w="843"/>
        <w:gridCol w:w="2977"/>
      </w:tblGrid>
      <w:tr w:rsidR="00476633" w14:paraId="71B71DB5" w14:textId="77777777">
        <w:trPr>
          <w:trHeight w:val="185"/>
          <w:jc w:val="center"/>
        </w:trPr>
        <w:tc>
          <w:tcPr>
            <w:tcW w:w="717" w:type="dxa"/>
            <w:vMerge w:val="restart"/>
            <w:shd w:val="clear" w:color="auto" w:fill="A8D08D" w:themeFill="accent6" w:themeFillTint="99"/>
            <w:vAlign w:val="center"/>
          </w:tcPr>
          <w:p w14:paraId="3E273FBC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序号</w:t>
            </w:r>
          </w:p>
        </w:tc>
        <w:tc>
          <w:tcPr>
            <w:tcW w:w="1162" w:type="dxa"/>
            <w:vMerge w:val="restart"/>
            <w:shd w:val="clear" w:color="auto" w:fill="A8D08D" w:themeFill="accent6" w:themeFillTint="99"/>
            <w:vAlign w:val="center"/>
          </w:tcPr>
          <w:p w14:paraId="02C4E671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姓名</w:t>
            </w:r>
          </w:p>
        </w:tc>
        <w:tc>
          <w:tcPr>
            <w:tcW w:w="1112" w:type="dxa"/>
            <w:vMerge w:val="restart"/>
            <w:shd w:val="clear" w:color="auto" w:fill="A8D08D" w:themeFill="accent6" w:themeFillTint="99"/>
            <w:vAlign w:val="center"/>
          </w:tcPr>
          <w:p w14:paraId="56C93A0B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情绪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00C48C4C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午餐</w:t>
            </w:r>
          </w:p>
        </w:tc>
        <w:tc>
          <w:tcPr>
            <w:tcW w:w="843" w:type="dxa"/>
            <w:vMerge w:val="restart"/>
            <w:shd w:val="clear" w:color="auto" w:fill="A8D08D" w:themeFill="accent6" w:themeFillTint="99"/>
            <w:vAlign w:val="center"/>
          </w:tcPr>
          <w:p w14:paraId="0F46F0FE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午睡</w:t>
            </w:r>
          </w:p>
        </w:tc>
        <w:tc>
          <w:tcPr>
            <w:tcW w:w="2977" w:type="dxa"/>
            <w:vMerge w:val="restart"/>
            <w:shd w:val="clear" w:color="auto" w:fill="A8D08D" w:themeFill="accent6" w:themeFillTint="99"/>
            <w:vAlign w:val="center"/>
          </w:tcPr>
          <w:p w14:paraId="2F97E84A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备注</w:t>
            </w:r>
          </w:p>
        </w:tc>
      </w:tr>
      <w:tr w:rsidR="00476633" w14:paraId="50784415" w14:textId="77777777">
        <w:trPr>
          <w:trHeight w:val="216"/>
          <w:jc w:val="center"/>
        </w:trPr>
        <w:tc>
          <w:tcPr>
            <w:tcW w:w="717" w:type="dxa"/>
            <w:vMerge/>
            <w:shd w:val="clear" w:color="auto" w:fill="A8D08D" w:themeFill="accent6" w:themeFillTint="99"/>
            <w:vAlign w:val="center"/>
          </w:tcPr>
          <w:p w14:paraId="18FBA18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162" w:type="dxa"/>
            <w:vMerge/>
            <w:shd w:val="clear" w:color="auto" w:fill="A8D08D" w:themeFill="accent6" w:themeFillTint="99"/>
            <w:vAlign w:val="center"/>
          </w:tcPr>
          <w:p w14:paraId="086F8D96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112" w:type="dxa"/>
            <w:vMerge/>
            <w:shd w:val="clear" w:color="auto" w:fill="A8D08D" w:themeFill="accent6" w:themeFillTint="99"/>
            <w:vAlign w:val="center"/>
          </w:tcPr>
          <w:p w14:paraId="3A975E0D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BFFF927" w14:textId="4533A961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饭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606449C" w14:textId="69F5CF0B" w:rsidR="00476633" w:rsidRPr="004412BE" w:rsidRDefault="004412BE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 w:rsidRPr="004412BE">
              <w:rPr>
                <w:rFonts w:ascii="宋体" w:eastAsia="宋体" w:hAnsi="宋体" w:cs="宋体" w:hint="eastAsia"/>
                <w:b/>
                <w:bCs/>
              </w:rPr>
              <w:t>菜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982B651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汤</w:t>
            </w:r>
          </w:p>
        </w:tc>
        <w:tc>
          <w:tcPr>
            <w:tcW w:w="843" w:type="dxa"/>
            <w:vMerge/>
            <w:shd w:val="clear" w:color="auto" w:fill="A8D08D" w:themeFill="accent6" w:themeFillTint="99"/>
            <w:vAlign w:val="center"/>
          </w:tcPr>
          <w:p w14:paraId="66990A4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  <w:tc>
          <w:tcPr>
            <w:tcW w:w="2977" w:type="dxa"/>
            <w:vMerge/>
            <w:shd w:val="clear" w:color="auto" w:fill="A8D08D" w:themeFill="accent6" w:themeFillTint="99"/>
            <w:vAlign w:val="center"/>
          </w:tcPr>
          <w:p w14:paraId="182B4EBC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b/>
                <w:bCs/>
              </w:rPr>
            </w:pPr>
          </w:p>
        </w:tc>
      </w:tr>
      <w:tr w:rsidR="00AE08C5" w14:paraId="53BDB528" w14:textId="77777777" w:rsidTr="00634BFC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0D8C5E7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72CF475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唐瑾妍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2AACF32" w14:textId="246B06B1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4DDB8ED3" w14:textId="488B9EBC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7B031070" w14:textId="2F55734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3F9A8615" w14:textId="7C336019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616B4F6" w14:textId="59FA96F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0291955" w14:textId="1C73DBFE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F67E8F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FDBB33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A77569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蔡楠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F40CFBD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46E8869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F73FCA3" w14:textId="7723985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FAFC08C" w14:textId="0DA63ECA" w:rsidR="00476633" w:rsidRDefault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47A91B3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D346DE0" w14:textId="4A69531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EF3E76" w14:paraId="5D3F7FB2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06032BA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586E702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谢佑希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358FE9B" w14:textId="6D58A69F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82C7A11" w14:textId="7CFD0FAE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D53BE76" w14:textId="134F7209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0BE7801" w14:textId="69D6856E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0E8E9D" w14:textId="65C9B5B5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781E51E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F5F9D9F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812BAA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18FCDEC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周晨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4DB991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78E118E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0443F98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254856E1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339B31A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798E39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848DB2D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22EDC7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ACBA24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黄灿珝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611E8092" w14:textId="781DD911" w:rsidR="00476633" w:rsidRDefault="004412B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A375301" w14:textId="6BA852E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77831C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91A1555" w14:textId="096465F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8B10B49" w14:textId="5853294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0ACC35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4F94086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E0D49F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lastRenderedPageBreak/>
              <w:t>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EDAF22C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包羽昕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0898EB3" w14:textId="16B16113" w:rsidR="00476633" w:rsidRDefault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83447AA" w14:textId="551F57D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78AE080A" w14:textId="41DCF7E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7776C2E" w14:textId="6225092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B7E06FD" w14:textId="0F20388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CDEEF6D" w14:textId="3DC379B0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796AAB8C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144A0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E683E1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张予诺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021D81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D6B8987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6187C919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13AA1B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15BD1D0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A8CDF99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96040D" w14:paraId="4F7F512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C441831" w14:textId="77777777" w:rsidR="0096040D" w:rsidRDefault="0096040D" w:rsidP="0096040D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B60CCDE" w14:textId="77777777" w:rsidR="0096040D" w:rsidRDefault="0096040D" w:rsidP="0096040D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刘云熙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BA03BE9" w14:textId="3754724D" w:rsidR="0096040D" w:rsidRDefault="0096040D" w:rsidP="0096040D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D273CA1" w14:textId="3DB1CF29" w:rsidR="0096040D" w:rsidRDefault="0096040D" w:rsidP="0096040D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354D9DF1" w14:textId="696533E7" w:rsidR="0096040D" w:rsidRDefault="0096040D" w:rsidP="0096040D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DB0FBE4" w14:textId="6A852737" w:rsidR="0096040D" w:rsidRDefault="0096040D" w:rsidP="0096040D">
            <w:pPr>
              <w:jc w:val="center"/>
              <w:rPr>
                <w:rFonts w:ascii="宋体" w:eastAsia="宋体" w:hAnsi="宋体" w:cs="宋体" w:hint="eastAsia"/>
              </w:rPr>
            </w:pPr>
            <w:r w:rsidRPr="008755DA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9BC55C3" w14:textId="113E6451" w:rsidR="0096040D" w:rsidRDefault="0096040D" w:rsidP="0096040D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932DE1A" w14:textId="72963B0A" w:rsidR="0096040D" w:rsidRDefault="0096040D" w:rsidP="0096040D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66228BF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25835F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D1BB39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赵卿媛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AC5F77B" w14:textId="02A66ACB" w:rsidR="00476633" w:rsidRDefault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7B4101C" w14:textId="635DEF2B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1DAE7A0" w14:textId="7B39617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5F4BCDD" w14:textId="04B6FDF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8FE5F06" w14:textId="4DFD2D13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19042DE" w14:textId="064CDE6A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195456FA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EC2090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4E0D24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陈依诺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FF05A0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2682" w:type="dxa"/>
            <w:gridSpan w:val="3"/>
            <w:shd w:val="clear" w:color="auto" w:fill="A8D08D" w:themeFill="accent6" w:themeFillTint="99"/>
            <w:vAlign w:val="center"/>
          </w:tcPr>
          <w:p w14:paraId="42BB26D2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0CD236D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8D4DDF7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3D26699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3996D3E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000B4B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郭智彬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622D95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31F85278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1E808F40" w14:textId="72EF1E5C" w:rsidR="00476633" w:rsidRDefault="0096040D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●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50452EE" w14:textId="16E23B91" w:rsidR="00476633" w:rsidRDefault="0096040D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1EE55A4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F5864F9" w14:textId="1535BB51" w:rsidR="00476633" w:rsidRDefault="0096040D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排骨和空心菜都没吃</w:t>
            </w:r>
          </w:p>
        </w:tc>
      </w:tr>
      <w:tr w:rsidR="00476633" w14:paraId="54CB4CFA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5AE9EF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715A8B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颜诗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芮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4F69B1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3A9CCE6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4268F2F" w14:textId="4E997405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4FF32F" w14:textId="77777777" w:rsidR="00476633" w:rsidRDefault="00000000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4314E9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2A165CE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0787BC12" w14:textId="77777777" w:rsidTr="00AD487A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654F50E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449D295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吴一一</w:t>
            </w:r>
          </w:p>
        </w:tc>
        <w:tc>
          <w:tcPr>
            <w:tcW w:w="1112" w:type="dxa"/>
            <w:shd w:val="clear" w:color="auto" w:fill="A8D08D" w:themeFill="accent6" w:themeFillTint="99"/>
          </w:tcPr>
          <w:p w14:paraId="2F207652" w14:textId="60650E9E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B67F99D" w14:textId="1FEEA96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2EDFBD00" w14:textId="21E4A9E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58626EFB" w14:textId="5C560D0E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</w:tcPr>
          <w:p w14:paraId="5348860C" w14:textId="6C3FB6A3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04B65A9" w14:textId="549B8436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388DFF57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46B070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BEBB7D8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黄亦可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CF8966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7AE214B" w14:textId="31418B74" w:rsidR="00476633" w:rsidRDefault="0096040D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E3FFF1B" w14:textId="6F148FFE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2A85E0" w14:textId="36BD2417" w:rsidR="00476633" w:rsidRDefault="0096040D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25EBEC2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7C91742" w14:textId="10D62BA2" w:rsidR="00476633" w:rsidRDefault="0096040D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菜没吃完</w:t>
            </w:r>
          </w:p>
        </w:tc>
      </w:tr>
      <w:tr w:rsidR="00F97676" w14:paraId="410BF916" w14:textId="77777777" w:rsidTr="00830ABB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A898792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922B325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曹筠苒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33F7ABE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45549EDE" w14:textId="133DED29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F202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5A5F8E4D" w14:textId="546423AA" w:rsidR="00F97676" w:rsidRDefault="00EF3E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EE31025" w14:textId="6D83D00B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709C5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7EF0BB3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8A0849A" w14:textId="742F5806" w:rsidR="00F97676" w:rsidRDefault="0096040D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空菜</w:t>
            </w:r>
            <w:r w:rsidR="00EF3E76">
              <w:rPr>
                <w:rFonts w:ascii="宋体" w:eastAsia="宋体" w:hAnsi="宋体" w:cs="宋体" w:hint="eastAsia"/>
                <w:szCs w:val="21"/>
              </w:rPr>
              <w:t>没吃</w:t>
            </w:r>
            <w:proofErr w:type="gramEnd"/>
            <w:r w:rsidR="00812786">
              <w:rPr>
                <w:rFonts w:ascii="宋体" w:eastAsia="宋体" w:hAnsi="宋体" w:cs="宋体" w:hint="eastAsia"/>
                <w:szCs w:val="21"/>
              </w:rPr>
              <w:t>|睡觉有点咳嗽</w:t>
            </w:r>
          </w:p>
        </w:tc>
      </w:tr>
      <w:tr w:rsidR="00EF3E76" w14:paraId="0B1D1F46" w14:textId="77777777" w:rsidTr="00D32206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35FA5A0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7619C6E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戴奕彤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6BAEF5E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C7DC6F6" w14:textId="49BFF7BD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CF202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50468EBA" w14:textId="11DDEDAA" w:rsidR="00EF3E76" w:rsidRDefault="0096040D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3DDE5AB9" w14:textId="3B400F8B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DB0C67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64B4D4B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1E0E0CE" w14:textId="750EE735" w:rsidR="00EF3E76" w:rsidRDefault="0096040D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空菜没吃</w:t>
            </w:r>
            <w:proofErr w:type="gramEnd"/>
          </w:p>
        </w:tc>
      </w:tr>
      <w:tr w:rsidR="00476633" w14:paraId="46CC2324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7456B23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D2C0C1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韩宇辰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DD870E5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36FF747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96E42D3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6065EEF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D74DF34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7A38258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51EB1978" w14:textId="77777777" w:rsidTr="00587318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06CE642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CCA451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刘晨奕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6C8AE3D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BD126D0" w14:textId="42FE4E5D" w:rsidR="00AE08C5" w:rsidRDefault="00EF3E76" w:rsidP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41CACC6F" w14:textId="4C1DCFF3" w:rsidR="00AE08C5" w:rsidRDefault="0096040D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C11941F" w14:textId="110264F3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 w:rsidRPr="00F43DE4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96C1BE9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377B1C0" w14:textId="3B82F16C" w:rsidR="00AE08C5" w:rsidRDefault="0096040D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饭剩一点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、菜没吃完</w:t>
            </w:r>
          </w:p>
        </w:tc>
      </w:tr>
      <w:tr w:rsidR="00476633" w14:paraId="7D0FBEC5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33D013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19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6644EA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张嘉硕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12B4FC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5A0C569" w14:textId="77F910B8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  <w:r w:rsidR="0096040D">
              <w:rPr>
                <w:rFonts w:ascii="宋体" w:eastAsia="宋体" w:hAnsi="宋体" w:cs="宋体" w:hint="eastAsia"/>
                <w:szCs w:val="21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3C21C7E" w14:textId="735035F3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 w:rsidRPr="0079077F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58CBF553" w14:textId="572EAF81" w:rsidR="00476633" w:rsidRDefault="00AE08C5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38F4C0B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B650222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A8BC7B8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016856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B08816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刘佳麒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585295" w14:textId="33B965B6" w:rsidR="00476633" w:rsidRDefault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76510FF" w14:textId="19052568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B49CBA5" w14:textId="09BC5492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9165DF1" w14:textId="2F667C53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A1EE110" w14:textId="3AC840B0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DACD59E" w14:textId="1DFCB8D1" w:rsidR="00476633" w:rsidRPr="00AE08C5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69114C21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3F79B5F6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3B466939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韩昕硕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73F74CB" w14:textId="1B497B6D" w:rsidR="00476633" w:rsidRDefault="003A5BE1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870555A" w14:textId="4A81823D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8875416" w14:textId="3BCD3546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4AB1832B" w14:textId="533538B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701E4C9" w14:textId="0094455A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EB2B688" w14:textId="290359AF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114B691D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7A28E31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35BF7A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王苏煜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2FF5E59" w14:textId="7C75CBD8" w:rsidR="00476633" w:rsidRDefault="004412BE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09D34A90" w14:textId="3DB0DDA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09E01BB5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7593945D" w14:textId="7B9C7E94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39AFBB08" w14:textId="59B7CF6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5A6F681" w14:textId="4E1A1581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197482C0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150C447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2AC702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霍佳禾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C56CACC" w14:textId="4CE34980" w:rsidR="00476633" w:rsidRDefault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28AEFD61" w14:textId="572F9AD1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C3B4316" w14:textId="7777777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8897C74" w14:textId="57AB06C5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7D7869B2" w14:textId="468782A0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0F7BBFA9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5D4D3CCE" w14:textId="77777777" w:rsidTr="00884E19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5C8B6C0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24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017A3A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翟浩程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5EE8846" w14:textId="61181560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6AEEC543" w14:textId="46D7D520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</w:tcPr>
          <w:p w14:paraId="65128164" w14:textId="4D8372CC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1FAC275" w14:textId="01EF1EF6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5C02AFE9" w14:textId="5397CF0E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6E235A54" w14:textId="1FA33793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AE08C5" w14:paraId="19FFC4EE" w14:textId="77777777" w:rsidTr="00884E19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722811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25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1BEB8BB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翟浩扬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0CC1971B" w14:textId="09667859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79CEB0FD" w14:textId="48B957B4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</w:tcPr>
          <w:p w14:paraId="0968C401" w14:textId="68F2E14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3340680" w14:textId="7919AC46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4DEA0F73" w14:textId="2CFCCB8D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75F9C66" w14:textId="73F8DB2A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F97676" w14:paraId="2E441744" w14:textId="77777777" w:rsidTr="00D76CB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432AA11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26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26B30C38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樊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星辰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DE8831B" w14:textId="77777777" w:rsidR="00F97676" w:rsidRDefault="00F97676" w:rsidP="00F976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BFA7695" w14:textId="34ADE4C8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002446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72A3E873" w14:textId="703F534D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5197812" w14:textId="6EFF9CAD" w:rsidR="00F97676" w:rsidRDefault="00EF3E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D1FFA6C" w14:textId="77777777" w:rsidR="00F97676" w:rsidRDefault="00F97676" w:rsidP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ED6B756" w14:textId="3A577ADF" w:rsidR="00F97676" w:rsidRDefault="00EF3E76" w:rsidP="00F976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菜没吃完</w:t>
            </w:r>
          </w:p>
        </w:tc>
      </w:tr>
      <w:tr w:rsidR="00AE08C5" w14:paraId="125156B4" w14:textId="77777777" w:rsidTr="00DF3CC5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53D47F3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27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AFDEA41" w14:textId="77777777" w:rsidR="00AE08C5" w:rsidRDefault="00AE08C5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万奕辰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1A108334" w14:textId="48C0660F" w:rsidR="00AE08C5" w:rsidRDefault="00EF3E76" w:rsidP="00AE08C5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6860F3A" w14:textId="20CB7EB1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</w:tcPr>
          <w:p w14:paraId="6002D36C" w14:textId="407D44F7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6775CEA4" w14:textId="43C3902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D8565D0" w14:textId="49119D12" w:rsidR="00AE08C5" w:rsidRDefault="00AE08C5" w:rsidP="00AE08C5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19F962E" w14:textId="77777777" w:rsidR="00AE08C5" w:rsidRDefault="00AE08C5" w:rsidP="00AE08C5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6F97B959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5577F1C2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28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75828C6B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李茗泽</w:t>
            </w:r>
            <w:proofErr w:type="gramEnd"/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2C51E91F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5D6914AA" w14:textId="4008A692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2碗</w:t>
            </w:r>
            <w:r w:rsidR="003A5BE1" w:rsidRPr="00002446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234AA5C3" w14:textId="14A67FF3" w:rsidR="00476633" w:rsidRDefault="00F976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1C5E1D1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1F74B657" w14:textId="77777777" w:rsidR="00476633" w:rsidRDefault="00000000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5B83EFEA" w14:textId="6E235C16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476633" w14:paraId="553E2453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2AAE8744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29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0487FFF7" w14:textId="77777777" w:rsidR="00476633" w:rsidRDefault="00000000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李一乐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70736C69" w14:textId="7BC3FFD7" w:rsidR="00476633" w:rsidRDefault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712F581" w14:textId="1667B8BC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4D6104FE" w14:textId="774B14BE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E0967C8" w14:textId="7303E3E7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9DF1F86" w14:textId="1818305B" w:rsidR="00476633" w:rsidRDefault="00476633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2FC9368A" w14:textId="77777777" w:rsidR="00476633" w:rsidRDefault="00476633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EF3E76" w14:paraId="2C9224E0" w14:textId="77777777" w:rsidTr="00DD5E6B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4C0455F9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30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5D6318C8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胡</w:t>
            </w:r>
            <w:proofErr w:type="gramStart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攸</w:t>
            </w:r>
            <w:proofErr w:type="gramEnd"/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同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3DBA9D01" w14:textId="6DD83A6F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3B25FBDE" w14:textId="1B46B74D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002446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3B3C3895" w14:textId="02F2CBEF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</w:tcPr>
          <w:p w14:paraId="10538A2B" w14:textId="378643D3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FE84585" w14:textId="34E4D1BE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3CBFFE78" w14:textId="3F218A8F" w:rsidR="00EF3E76" w:rsidRDefault="003A5BE1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剩空</w:t>
            </w:r>
            <w:r w:rsidR="00EF3E76">
              <w:rPr>
                <w:rFonts w:ascii="宋体" w:eastAsia="宋体" w:hAnsi="宋体" w:cs="宋体" w:hint="eastAsia"/>
                <w:szCs w:val="21"/>
              </w:rPr>
              <w:t>菜</w:t>
            </w:r>
            <w:proofErr w:type="gramEnd"/>
            <w:r>
              <w:rPr>
                <w:rFonts w:ascii="宋体" w:eastAsia="宋体" w:hAnsi="宋体" w:cs="宋体" w:hint="eastAsia"/>
                <w:szCs w:val="21"/>
              </w:rPr>
              <w:t>，吃饭速度慢</w:t>
            </w:r>
          </w:p>
        </w:tc>
      </w:tr>
      <w:tr w:rsidR="00EF3E76" w14:paraId="4B0805EE" w14:textId="77777777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7D9D72B3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31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1C462841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游然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4A82F664" w14:textId="4EB9E9BB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  <w:t>请假</w:t>
            </w:r>
          </w:p>
        </w:tc>
        <w:tc>
          <w:tcPr>
            <w:tcW w:w="1014" w:type="dxa"/>
            <w:shd w:val="clear" w:color="auto" w:fill="A8D08D" w:themeFill="accent6" w:themeFillTint="99"/>
            <w:vAlign w:val="center"/>
          </w:tcPr>
          <w:p w14:paraId="1D333DAF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16" w:type="dxa"/>
            <w:shd w:val="clear" w:color="auto" w:fill="A8D08D" w:themeFill="accent6" w:themeFillTint="99"/>
            <w:vAlign w:val="center"/>
          </w:tcPr>
          <w:p w14:paraId="51D236DE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088FC9C1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0F3BA232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7DCA0AAA" w14:textId="1FEEAD68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  <w:tr w:rsidR="00EF3E76" w14:paraId="7DB01DD1" w14:textId="77777777" w:rsidTr="001A79E3">
        <w:trPr>
          <w:trHeight w:val="341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0DD86424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32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4186630A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张皓冉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B9245AE" w14:textId="45E1B2A3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15881641" w14:textId="7E8F0189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20CA80A0" w14:textId="2CD986B0" w:rsidR="00EF3E76" w:rsidRDefault="0081278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C2571C">
              <w:rPr>
                <w:rFonts w:ascii="宋体" w:eastAsia="宋体" w:hAnsi="宋体" w:cs="宋体" w:hint="eastAsia"/>
                <w:szCs w:val="21"/>
              </w:rPr>
              <w:t>▲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13B538C5" w14:textId="5E318573" w:rsidR="00EF3E76" w:rsidRDefault="0081278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2A4F8B59" w14:textId="276F8D3A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48A1AE7F" w14:textId="0E67C379" w:rsidR="00EF3E76" w:rsidRDefault="0081278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  <w:proofErr w:type="gramStart"/>
            <w:r>
              <w:rPr>
                <w:rFonts w:ascii="宋体" w:eastAsia="宋体" w:hAnsi="宋体" w:cs="宋体" w:hint="eastAsia"/>
                <w:szCs w:val="21"/>
              </w:rPr>
              <w:t>剩空菜</w:t>
            </w:r>
            <w:proofErr w:type="gramEnd"/>
          </w:p>
        </w:tc>
      </w:tr>
      <w:tr w:rsidR="00EF3E76" w14:paraId="358CC6D4" w14:textId="77777777" w:rsidTr="00930550">
        <w:trPr>
          <w:trHeight w:val="65"/>
          <w:jc w:val="center"/>
        </w:trPr>
        <w:tc>
          <w:tcPr>
            <w:tcW w:w="717" w:type="dxa"/>
            <w:shd w:val="clear" w:color="auto" w:fill="A8D08D" w:themeFill="accent6" w:themeFillTint="99"/>
            <w:vAlign w:val="center"/>
          </w:tcPr>
          <w:p w14:paraId="6874D967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bidi="ar"/>
              </w:rPr>
              <w:t>33</w:t>
            </w:r>
          </w:p>
        </w:tc>
        <w:tc>
          <w:tcPr>
            <w:tcW w:w="1162" w:type="dxa"/>
            <w:shd w:val="clear" w:color="auto" w:fill="A8D08D" w:themeFill="accent6" w:themeFillTint="99"/>
            <w:vAlign w:val="center"/>
          </w:tcPr>
          <w:p w14:paraId="65C535A2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  <w:lang w:bidi="ar"/>
              </w:rPr>
              <w:t>王君霖</w:t>
            </w:r>
          </w:p>
        </w:tc>
        <w:tc>
          <w:tcPr>
            <w:tcW w:w="1112" w:type="dxa"/>
            <w:shd w:val="clear" w:color="auto" w:fill="A8D08D" w:themeFill="accent6" w:themeFillTint="99"/>
            <w:vAlign w:val="center"/>
          </w:tcPr>
          <w:p w14:paraId="59A7734C" w14:textId="77777777" w:rsidR="00EF3E76" w:rsidRDefault="00EF3E76" w:rsidP="00EF3E76">
            <w:pPr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szCs w:val="21"/>
                <w:lang w:bidi="ar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1014" w:type="dxa"/>
            <w:shd w:val="clear" w:color="auto" w:fill="A8D08D" w:themeFill="accent6" w:themeFillTint="99"/>
          </w:tcPr>
          <w:p w14:paraId="07FF1696" w14:textId="2F51AE3B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  <w:r w:rsidR="00812786">
              <w:rPr>
                <w:rFonts w:ascii="宋体" w:eastAsia="宋体" w:hAnsi="宋体" w:cs="宋体" w:hint="eastAsia"/>
                <w:szCs w:val="21"/>
              </w:rPr>
              <w:t>2碗</w:t>
            </w:r>
          </w:p>
        </w:tc>
        <w:tc>
          <w:tcPr>
            <w:tcW w:w="816" w:type="dxa"/>
            <w:shd w:val="clear" w:color="auto" w:fill="A8D08D" w:themeFill="accent6" w:themeFillTint="99"/>
          </w:tcPr>
          <w:p w14:paraId="60122227" w14:textId="38A4A8DB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 w:rsidRPr="0059671E"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52" w:type="dxa"/>
            <w:shd w:val="clear" w:color="auto" w:fill="A8D08D" w:themeFill="accent6" w:themeFillTint="99"/>
            <w:vAlign w:val="center"/>
          </w:tcPr>
          <w:p w14:paraId="32B50BB5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843" w:type="dxa"/>
            <w:shd w:val="clear" w:color="auto" w:fill="A8D08D" w:themeFill="accent6" w:themeFillTint="99"/>
            <w:vAlign w:val="center"/>
          </w:tcPr>
          <w:p w14:paraId="668EFAEA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eastAsia="宋体" w:hAnsi="宋体" w:cs="宋体" w:hint="eastAsia"/>
                <w:szCs w:val="21"/>
              </w:rPr>
              <w:t>★</w:t>
            </w:r>
          </w:p>
        </w:tc>
        <w:tc>
          <w:tcPr>
            <w:tcW w:w="2977" w:type="dxa"/>
            <w:shd w:val="clear" w:color="auto" w:fill="A8D08D" w:themeFill="accent6" w:themeFillTint="99"/>
            <w:vAlign w:val="center"/>
          </w:tcPr>
          <w:p w14:paraId="163CCCE2" w14:textId="77777777" w:rsidR="00EF3E76" w:rsidRDefault="00EF3E76" w:rsidP="00EF3E76">
            <w:pPr>
              <w:jc w:val="center"/>
              <w:rPr>
                <w:rFonts w:ascii="宋体" w:eastAsia="宋体" w:hAnsi="宋体" w:cs="宋体" w:hint="eastAsia"/>
                <w:szCs w:val="21"/>
              </w:rPr>
            </w:pPr>
          </w:p>
        </w:tc>
      </w:tr>
    </w:tbl>
    <w:p w14:paraId="74B48CDA" w14:textId="52CE9210" w:rsidR="00476633" w:rsidRDefault="00320FAF" w:rsidP="00EF3E76">
      <w:pPr>
        <w:jc w:val="center"/>
        <w:rPr>
          <w:rFonts w:hint="eastAsia"/>
        </w:rPr>
      </w:pPr>
      <w:r>
        <w:rPr>
          <w:rFonts w:hint="eastAsia"/>
        </w:rPr>
        <w:t>温馨提示：</w:t>
      </w:r>
    </w:p>
    <w:p w14:paraId="26636495" w14:textId="7257D93B" w:rsidR="00320FAF" w:rsidRDefault="002F115F" w:rsidP="00320FAF">
      <w:pPr>
        <w:pStyle w:val="af2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10月30日</w:t>
      </w:r>
      <w:r w:rsidR="00EF3E76">
        <w:rPr>
          <w:rFonts w:hint="eastAsia"/>
        </w:rPr>
        <w:t>我们</w:t>
      </w:r>
      <w:r>
        <w:rPr>
          <w:rFonts w:hint="eastAsia"/>
        </w:rPr>
        <w:t>幼儿园要开展庆中秋国庆双节的游园活动啦，</w:t>
      </w:r>
      <w:r w:rsidR="00812786">
        <w:rPr>
          <w:rFonts w:hint="eastAsia"/>
        </w:rPr>
        <w:t>明天</w:t>
      </w:r>
      <w:r>
        <w:rPr>
          <w:rFonts w:hint="eastAsia"/>
        </w:rPr>
        <w:t>小朋友可以穿美美的汉服来哦</w:t>
      </w:r>
      <w:r w:rsidR="00320FAF">
        <w:rPr>
          <w:rFonts w:hint="eastAsia"/>
        </w:rPr>
        <w:t>。</w:t>
      </w:r>
    </w:p>
    <w:p w14:paraId="0583C9F5" w14:textId="4BC6D74B" w:rsidR="00320FAF" w:rsidRDefault="00812786" w:rsidP="00320FAF">
      <w:pPr>
        <w:pStyle w:val="af2"/>
        <w:numPr>
          <w:ilvl w:val="0"/>
          <w:numId w:val="1"/>
        </w:numPr>
        <w:ind w:firstLineChars="0"/>
        <w:rPr>
          <w:rFonts w:hint="eastAsia"/>
        </w:rPr>
      </w:pPr>
      <w:r>
        <w:rPr>
          <w:rFonts w:hint="eastAsia"/>
        </w:rPr>
        <w:t>国庆、中秋放假8天，明天没有延时班，所有小朋友都是3:30放学，请家长们及时来接孩子</w:t>
      </w:r>
      <w:r w:rsidR="00320FAF">
        <w:rPr>
          <w:rFonts w:hint="eastAsia"/>
        </w:rPr>
        <w:t>。</w:t>
      </w:r>
    </w:p>
    <w:p w14:paraId="3E814A31" w14:textId="1976B299" w:rsidR="00320FAF" w:rsidRDefault="00320FAF" w:rsidP="00320FAF">
      <w:pPr>
        <w:pStyle w:val="af2"/>
        <w:ind w:left="360" w:firstLineChars="0" w:firstLine="0"/>
        <w:rPr>
          <w:rFonts w:hint="eastAsia"/>
        </w:rPr>
      </w:pPr>
      <w:r>
        <w:rPr>
          <w:rFonts w:hint="eastAsia"/>
        </w:rPr>
        <w:t>感谢大家配合！</w:t>
      </w:r>
    </w:p>
    <w:sectPr w:rsidR="00320FAF">
      <w:headerReference w:type="default" r:id="rId22"/>
      <w:pgSz w:w="11906" w:h="16838"/>
      <w:pgMar w:top="1247" w:right="1134" w:bottom="1247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D9A909" w14:textId="77777777" w:rsidR="00C7330A" w:rsidRDefault="00C7330A">
      <w:pPr>
        <w:rPr>
          <w:rFonts w:hint="eastAsia"/>
        </w:rPr>
      </w:pPr>
      <w:r>
        <w:separator/>
      </w:r>
    </w:p>
  </w:endnote>
  <w:endnote w:type="continuationSeparator" w:id="0">
    <w:p w14:paraId="78D5C59D" w14:textId="77777777" w:rsidR="00C7330A" w:rsidRDefault="00C7330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altName w:val="汉仪旗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D79B94" w14:textId="77777777" w:rsidR="00C7330A" w:rsidRDefault="00C7330A">
      <w:pPr>
        <w:rPr>
          <w:rFonts w:hint="eastAsia"/>
        </w:rPr>
      </w:pPr>
      <w:r>
        <w:separator/>
      </w:r>
    </w:p>
  </w:footnote>
  <w:footnote w:type="continuationSeparator" w:id="0">
    <w:p w14:paraId="633545C9" w14:textId="77777777" w:rsidR="00C7330A" w:rsidRDefault="00C7330A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887A4" w14:textId="77777777" w:rsidR="00476633" w:rsidRDefault="00000000">
    <w:pPr>
      <w:pStyle w:val="a9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4DACC6C7" wp14:editId="78529A6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635875" cy="10844530"/>
          <wp:effectExtent l="0" t="0" r="3810" b="0"/>
          <wp:wrapNone/>
          <wp:docPr id="1" name="图片 1" descr="C:\Users\AIR\Desktop\59b114dde260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IR\Desktop\59b114dde260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35795" cy="108444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EC86FF3" w14:textId="77777777" w:rsidR="00476633" w:rsidRDefault="00476633">
    <w:pPr>
      <w:pStyle w:val="a9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8F1AA3"/>
    <w:multiLevelType w:val="hybridMultilevel"/>
    <w:tmpl w:val="FCBA2406"/>
    <w:lvl w:ilvl="0" w:tplc="4EE874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5016515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9FFE67EB"/>
    <w:rsid w:val="9FFE67EB"/>
    <w:rsid w:val="D1FCED08"/>
    <w:rsid w:val="DD7FD851"/>
    <w:rsid w:val="EF7F62F1"/>
    <w:rsid w:val="EFFF8320"/>
    <w:rsid w:val="F677A3E4"/>
    <w:rsid w:val="00001763"/>
    <w:rsid w:val="00001A71"/>
    <w:rsid w:val="0001414A"/>
    <w:rsid w:val="00026C65"/>
    <w:rsid w:val="0004052B"/>
    <w:rsid w:val="00041330"/>
    <w:rsid w:val="00054B88"/>
    <w:rsid w:val="000569C4"/>
    <w:rsid w:val="00057F3F"/>
    <w:rsid w:val="00062E3C"/>
    <w:rsid w:val="00081017"/>
    <w:rsid w:val="00090A1A"/>
    <w:rsid w:val="00091F02"/>
    <w:rsid w:val="000A5C43"/>
    <w:rsid w:val="000A5FD4"/>
    <w:rsid w:val="000B584F"/>
    <w:rsid w:val="000C0501"/>
    <w:rsid w:val="000C1520"/>
    <w:rsid w:val="000C49BE"/>
    <w:rsid w:val="000C6528"/>
    <w:rsid w:val="000D4C04"/>
    <w:rsid w:val="000D745C"/>
    <w:rsid w:val="000E41F1"/>
    <w:rsid w:val="000F1161"/>
    <w:rsid w:val="000F63A5"/>
    <w:rsid w:val="00100C77"/>
    <w:rsid w:val="00103395"/>
    <w:rsid w:val="00111EEF"/>
    <w:rsid w:val="00112482"/>
    <w:rsid w:val="00126361"/>
    <w:rsid w:val="001348A4"/>
    <w:rsid w:val="00140953"/>
    <w:rsid w:val="00143629"/>
    <w:rsid w:val="00151AC0"/>
    <w:rsid w:val="00156276"/>
    <w:rsid w:val="00166432"/>
    <w:rsid w:val="0016663F"/>
    <w:rsid w:val="00170348"/>
    <w:rsid w:val="001A22E8"/>
    <w:rsid w:val="001B2A4D"/>
    <w:rsid w:val="001C48A6"/>
    <w:rsid w:val="001E1A40"/>
    <w:rsid w:val="001E6C83"/>
    <w:rsid w:val="001F3801"/>
    <w:rsid w:val="00201936"/>
    <w:rsid w:val="00204C5A"/>
    <w:rsid w:val="002149F0"/>
    <w:rsid w:val="00220BE9"/>
    <w:rsid w:val="0022467E"/>
    <w:rsid w:val="00224DEF"/>
    <w:rsid w:val="00226D79"/>
    <w:rsid w:val="002466DF"/>
    <w:rsid w:val="00250189"/>
    <w:rsid w:val="00252816"/>
    <w:rsid w:val="00254FCD"/>
    <w:rsid w:val="00261E89"/>
    <w:rsid w:val="002B0555"/>
    <w:rsid w:val="002C77B5"/>
    <w:rsid w:val="002D319F"/>
    <w:rsid w:val="002D5DD3"/>
    <w:rsid w:val="002F115F"/>
    <w:rsid w:val="002F7D1E"/>
    <w:rsid w:val="003018B2"/>
    <w:rsid w:val="00303A58"/>
    <w:rsid w:val="0030562F"/>
    <w:rsid w:val="00306174"/>
    <w:rsid w:val="00320FAF"/>
    <w:rsid w:val="003222CB"/>
    <w:rsid w:val="003271A6"/>
    <w:rsid w:val="00335F31"/>
    <w:rsid w:val="00341953"/>
    <w:rsid w:val="00362BA0"/>
    <w:rsid w:val="00372E40"/>
    <w:rsid w:val="00375B4C"/>
    <w:rsid w:val="00377388"/>
    <w:rsid w:val="0038285D"/>
    <w:rsid w:val="00385A3B"/>
    <w:rsid w:val="00396615"/>
    <w:rsid w:val="003A5BE1"/>
    <w:rsid w:val="003C05BD"/>
    <w:rsid w:val="003C3FAC"/>
    <w:rsid w:val="003D7FAE"/>
    <w:rsid w:val="003E1CF2"/>
    <w:rsid w:val="0040247B"/>
    <w:rsid w:val="00404BE3"/>
    <w:rsid w:val="00414E3A"/>
    <w:rsid w:val="00421CC8"/>
    <w:rsid w:val="00422E29"/>
    <w:rsid w:val="00430AC4"/>
    <w:rsid w:val="004329F7"/>
    <w:rsid w:val="004330FF"/>
    <w:rsid w:val="004331D3"/>
    <w:rsid w:val="004411AA"/>
    <w:rsid w:val="004412BE"/>
    <w:rsid w:val="00443B3A"/>
    <w:rsid w:val="00450EDB"/>
    <w:rsid w:val="00450F34"/>
    <w:rsid w:val="00460B12"/>
    <w:rsid w:val="004637BB"/>
    <w:rsid w:val="00471CAB"/>
    <w:rsid w:val="00476062"/>
    <w:rsid w:val="00476633"/>
    <w:rsid w:val="0047693B"/>
    <w:rsid w:val="00486B9F"/>
    <w:rsid w:val="00486C79"/>
    <w:rsid w:val="004918DE"/>
    <w:rsid w:val="00491C65"/>
    <w:rsid w:val="004A1760"/>
    <w:rsid w:val="004A3869"/>
    <w:rsid w:val="004C2650"/>
    <w:rsid w:val="004C6CF7"/>
    <w:rsid w:val="004C768B"/>
    <w:rsid w:val="004D1794"/>
    <w:rsid w:val="004E4200"/>
    <w:rsid w:val="004E60A9"/>
    <w:rsid w:val="005125E1"/>
    <w:rsid w:val="00515DA2"/>
    <w:rsid w:val="0053066C"/>
    <w:rsid w:val="00543799"/>
    <w:rsid w:val="005526C9"/>
    <w:rsid w:val="00555121"/>
    <w:rsid w:val="00561279"/>
    <w:rsid w:val="00581172"/>
    <w:rsid w:val="00587657"/>
    <w:rsid w:val="005919B7"/>
    <w:rsid w:val="00593465"/>
    <w:rsid w:val="005A5E70"/>
    <w:rsid w:val="005B3C1C"/>
    <w:rsid w:val="005B60AB"/>
    <w:rsid w:val="005C20D6"/>
    <w:rsid w:val="005E4D0A"/>
    <w:rsid w:val="005E5257"/>
    <w:rsid w:val="005E52D9"/>
    <w:rsid w:val="005F4675"/>
    <w:rsid w:val="00602FB2"/>
    <w:rsid w:val="00621C54"/>
    <w:rsid w:val="00623BC7"/>
    <w:rsid w:val="00625574"/>
    <w:rsid w:val="00635AB8"/>
    <w:rsid w:val="00636FF6"/>
    <w:rsid w:val="0064053B"/>
    <w:rsid w:val="00640F45"/>
    <w:rsid w:val="00642C05"/>
    <w:rsid w:val="00650094"/>
    <w:rsid w:val="006522D1"/>
    <w:rsid w:val="006701C6"/>
    <w:rsid w:val="006774C5"/>
    <w:rsid w:val="00680585"/>
    <w:rsid w:val="006A27EB"/>
    <w:rsid w:val="006A6A73"/>
    <w:rsid w:val="006B26D3"/>
    <w:rsid w:val="006B5F8A"/>
    <w:rsid w:val="006C0451"/>
    <w:rsid w:val="006C40E9"/>
    <w:rsid w:val="006C5BD7"/>
    <w:rsid w:val="006D047D"/>
    <w:rsid w:val="006D06E3"/>
    <w:rsid w:val="006F495D"/>
    <w:rsid w:val="006F4E9A"/>
    <w:rsid w:val="006F724D"/>
    <w:rsid w:val="006F74A9"/>
    <w:rsid w:val="006F7D0F"/>
    <w:rsid w:val="00703FCA"/>
    <w:rsid w:val="007222D6"/>
    <w:rsid w:val="0073145A"/>
    <w:rsid w:val="0073293E"/>
    <w:rsid w:val="007340CE"/>
    <w:rsid w:val="00736CFA"/>
    <w:rsid w:val="00745B68"/>
    <w:rsid w:val="00764D1F"/>
    <w:rsid w:val="007730D9"/>
    <w:rsid w:val="007804E5"/>
    <w:rsid w:val="00784869"/>
    <w:rsid w:val="007915CE"/>
    <w:rsid w:val="007A0F25"/>
    <w:rsid w:val="007A304F"/>
    <w:rsid w:val="007A6531"/>
    <w:rsid w:val="007B6A8A"/>
    <w:rsid w:val="007D0A22"/>
    <w:rsid w:val="007D0E36"/>
    <w:rsid w:val="007D570C"/>
    <w:rsid w:val="007F1D9F"/>
    <w:rsid w:val="007F5A15"/>
    <w:rsid w:val="00805644"/>
    <w:rsid w:val="0081197F"/>
    <w:rsid w:val="00812786"/>
    <w:rsid w:val="00822FA2"/>
    <w:rsid w:val="00823EAA"/>
    <w:rsid w:val="00826319"/>
    <w:rsid w:val="00843792"/>
    <w:rsid w:val="00844FBD"/>
    <w:rsid w:val="00853EC6"/>
    <w:rsid w:val="008624BF"/>
    <w:rsid w:val="00865B69"/>
    <w:rsid w:val="0086761E"/>
    <w:rsid w:val="008928B0"/>
    <w:rsid w:val="00897F5E"/>
    <w:rsid w:val="008A33B2"/>
    <w:rsid w:val="008B24AD"/>
    <w:rsid w:val="008B513E"/>
    <w:rsid w:val="008B6B2B"/>
    <w:rsid w:val="008B701D"/>
    <w:rsid w:val="008C4128"/>
    <w:rsid w:val="008D2ED8"/>
    <w:rsid w:val="008D3624"/>
    <w:rsid w:val="008D3727"/>
    <w:rsid w:val="008E1FED"/>
    <w:rsid w:val="008E5613"/>
    <w:rsid w:val="008F6FB3"/>
    <w:rsid w:val="00902093"/>
    <w:rsid w:val="00907A20"/>
    <w:rsid w:val="00915240"/>
    <w:rsid w:val="00940FEA"/>
    <w:rsid w:val="009411C6"/>
    <w:rsid w:val="00950CCD"/>
    <w:rsid w:val="009526BB"/>
    <w:rsid w:val="00953A11"/>
    <w:rsid w:val="0096040D"/>
    <w:rsid w:val="00983D17"/>
    <w:rsid w:val="00987E1A"/>
    <w:rsid w:val="00996328"/>
    <w:rsid w:val="00996B1C"/>
    <w:rsid w:val="00996B89"/>
    <w:rsid w:val="00997321"/>
    <w:rsid w:val="009D2544"/>
    <w:rsid w:val="009D2F4E"/>
    <w:rsid w:val="009D5E43"/>
    <w:rsid w:val="009D6D4C"/>
    <w:rsid w:val="009E17C9"/>
    <w:rsid w:val="009E31C2"/>
    <w:rsid w:val="00A04751"/>
    <w:rsid w:val="00A073A7"/>
    <w:rsid w:val="00A10CFB"/>
    <w:rsid w:val="00A33D6C"/>
    <w:rsid w:val="00A41275"/>
    <w:rsid w:val="00A55545"/>
    <w:rsid w:val="00A6116D"/>
    <w:rsid w:val="00A63390"/>
    <w:rsid w:val="00A646BD"/>
    <w:rsid w:val="00A71A6E"/>
    <w:rsid w:val="00A8160A"/>
    <w:rsid w:val="00A816FE"/>
    <w:rsid w:val="00A841E4"/>
    <w:rsid w:val="00A85BB5"/>
    <w:rsid w:val="00AB0CFD"/>
    <w:rsid w:val="00AB495D"/>
    <w:rsid w:val="00AB6A5D"/>
    <w:rsid w:val="00AE08C5"/>
    <w:rsid w:val="00B0162C"/>
    <w:rsid w:val="00B03585"/>
    <w:rsid w:val="00B100B3"/>
    <w:rsid w:val="00B115F5"/>
    <w:rsid w:val="00B1537B"/>
    <w:rsid w:val="00B15B96"/>
    <w:rsid w:val="00B23024"/>
    <w:rsid w:val="00B239C7"/>
    <w:rsid w:val="00B24E54"/>
    <w:rsid w:val="00B3784B"/>
    <w:rsid w:val="00B4364D"/>
    <w:rsid w:val="00B550CC"/>
    <w:rsid w:val="00B56FDB"/>
    <w:rsid w:val="00B61812"/>
    <w:rsid w:val="00B6448F"/>
    <w:rsid w:val="00B645E5"/>
    <w:rsid w:val="00B665B1"/>
    <w:rsid w:val="00B76782"/>
    <w:rsid w:val="00B851CE"/>
    <w:rsid w:val="00B9336E"/>
    <w:rsid w:val="00B95132"/>
    <w:rsid w:val="00B97B0D"/>
    <w:rsid w:val="00BA6A16"/>
    <w:rsid w:val="00BB124D"/>
    <w:rsid w:val="00BB3235"/>
    <w:rsid w:val="00BC0F62"/>
    <w:rsid w:val="00BC1257"/>
    <w:rsid w:val="00BC1DCF"/>
    <w:rsid w:val="00BC584A"/>
    <w:rsid w:val="00BD0E08"/>
    <w:rsid w:val="00BD182E"/>
    <w:rsid w:val="00BD2A00"/>
    <w:rsid w:val="00BE4C7B"/>
    <w:rsid w:val="00BE5316"/>
    <w:rsid w:val="00BE738B"/>
    <w:rsid w:val="00BF53BA"/>
    <w:rsid w:val="00C009F9"/>
    <w:rsid w:val="00C05A42"/>
    <w:rsid w:val="00C06FBB"/>
    <w:rsid w:val="00C174E7"/>
    <w:rsid w:val="00C22D79"/>
    <w:rsid w:val="00C4629B"/>
    <w:rsid w:val="00C46F09"/>
    <w:rsid w:val="00C71B0F"/>
    <w:rsid w:val="00C7330A"/>
    <w:rsid w:val="00C80040"/>
    <w:rsid w:val="00C8314B"/>
    <w:rsid w:val="00C831BF"/>
    <w:rsid w:val="00C83FDF"/>
    <w:rsid w:val="00C90E66"/>
    <w:rsid w:val="00C91AC5"/>
    <w:rsid w:val="00CB0743"/>
    <w:rsid w:val="00CC04B4"/>
    <w:rsid w:val="00CD33FC"/>
    <w:rsid w:val="00CE3E8A"/>
    <w:rsid w:val="00CE493A"/>
    <w:rsid w:val="00CE521C"/>
    <w:rsid w:val="00CE6C6E"/>
    <w:rsid w:val="00CF568A"/>
    <w:rsid w:val="00CF6AE8"/>
    <w:rsid w:val="00D0186D"/>
    <w:rsid w:val="00D10F61"/>
    <w:rsid w:val="00D143FB"/>
    <w:rsid w:val="00D5140C"/>
    <w:rsid w:val="00D568AE"/>
    <w:rsid w:val="00D649D0"/>
    <w:rsid w:val="00D6509A"/>
    <w:rsid w:val="00D713EB"/>
    <w:rsid w:val="00D909AF"/>
    <w:rsid w:val="00D94DD7"/>
    <w:rsid w:val="00D96474"/>
    <w:rsid w:val="00DA22BA"/>
    <w:rsid w:val="00DA5509"/>
    <w:rsid w:val="00DA7BEE"/>
    <w:rsid w:val="00DB5099"/>
    <w:rsid w:val="00DB6D6F"/>
    <w:rsid w:val="00DC331E"/>
    <w:rsid w:val="00DC79BD"/>
    <w:rsid w:val="00DD1E84"/>
    <w:rsid w:val="00DD2670"/>
    <w:rsid w:val="00DF7C22"/>
    <w:rsid w:val="00E110F8"/>
    <w:rsid w:val="00E242EE"/>
    <w:rsid w:val="00E276A2"/>
    <w:rsid w:val="00E309DE"/>
    <w:rsid w:val="00E31A50"/>
    <w:rsid w:val="00E3229B"/>
    <w:rsid w:val="00E534D1"/>
    <w:rsid w:val="00E570A2"/>
    <w:rsid w:val="00E60AF1"/>
    <w:rsid w:val="00E6716D"/>
    <w:rsid w:val="00E7071A"/>
    <w:rsid w:val="00E805F5"/>
    <w:rsid w:val="00E9613E"/>
    <w:rsid w:val="00EA0DD5"/>
    <w:rsid w:val="00EA3064"/>
    <w:rsid w:val="00EC03F2"/>
    <w:rsid w:val="00ED08EE"/>
    <w:rsid w:val="00EE21E3"/>
    <w:rsid w:val="00EF3E76"/>
    <w:rsid w:val="00F05EA8"/>
    <w:rsid w:val="00F1215A"/>
    <w:rsid w:val="00F13BD7"/>
    <w:rsid w:val="00F151FB"/>
    <w:rsid w:val="00F220F2"/>
    <w:rsid w:val="00F2284C"/>
    <w:rsid w:val="00F24C83"/>
    <w:rsid w:val="00F31957"/>
    <w:rsid w:val="00F32F6D"/>
    <w:rsid w:val="00F37063"/>
    <w:rsid w:val="00F46072"/>
    <w:rsid w:val="00F47E66"/>
    <w:rsid w:val="00F5120A"/>
    <w:rsid w:val="00F60903"/>
    <w:rsid w:val="00F63013"/>
    <w:rsid w:val="00F74A6C"/>
    <w:rsid w:val="00F76D15"/>
    <w:rsid w:val="00F831A8"/>
    <w:rsid w:val="00F94CB8"/>
    <w:rsid w:val="00F970F5"/>
    <w:rsid w:val="00F97676"/>
    <w:rsid w:val="00FB72EC"/>
    <w:rsid w:val="00FB775A"/>
    <w:rsid w:val="00FD4A0C"/>
    <w:rsid w:val="00FF2D3A"/>
    <w:rsid w:val="00FF3B8A"/>
    <w:rsid w:val="2EBFEC14"/>
    <w:rsid w:val="3EFF4774"/>
    <w:rsid w:val="43EEBAC9"/>
    <w:rsid w:val="4FEF97B2"/>
    <w:rsid w:val="5761F77C"/>
    <w:rsid w:val="66EFFFD1"/>
    <w:rsid w:val="6AEAAC35"/>
    <w:rsid w:val="73B2A25E"/>
    <w:rsid w:val="75E8B9CD"/>
    <w:rsid w:val="777FDF2D"/>
    <w:rsid w:val="77F6347E"/>
    <w:rsid w:val="7EF66C1B"/>
    <w:rsid w:val="7FD3E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1803B7"/>
  <w15:docId w15:val="{5346565C-9B25-40F3-8454-465DA33F5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微软雅黑" w:eastAsia="微软雅黑" w:hAnsi="微软雅黑" w:cstheme="minorBidi"/>
      <w:kern w:val="2"/>
      <w:sz w:val="21"/>
      <w:szCs w:val="2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rPr>
      <w:sz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table" w:styleId="ae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basedOn w:val="a0"/>
    <w:qFormat/>
    <w:rPr>
      <w:color w:val="136EC2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d">
    <w:name w:val="批注主题 字符"/>
    <w:basedOn w:val="a4"/>
    <w:link w:val="ac"/>
    <w:uiPriority w:val="99"/>
    <w:semiHidden/>
    <w:rPr>
      <w:b/>
      <w:bCs/>
    </w:rPr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af1">
    <w:name w:val="姓名"/>
    <w:basedOn w:val="a"/>
    <w:autoRedefine/>
    <w:uiPriority w:val="1"/>
    <w:qFormat/>
    <w:pPr>
      <w:spacing w:before="120" w:after="120" w:line="192" w:lineRule="auto"/>
    </w:pPr>
    <w:rPr>
      <w:rFonts w:asciiTheme="majorHAnsi" w:hAnsiTheme="majorHAnsi"/>
      <w:b/>
      <w:caps/>
      <w:color w:val="44546A" w:themeColor="text2"/>
      <w:sz w:val="70"/>
      <w:szCs w:val="20"/>
    </w:rPr>
  </w:style>
  <w:style w:type="paragraph" w:styleId="af2">
    <w:name w:val="List Paragraph"/>
    <w:basedOn w:val="a"/>
    <w:uiPriority w:val="99"/>
    <w:unhideWhenUsed/>
    <w:rsid w:val="00320FA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henqingliang\Library\Containers\com.kingsoft.wpsoffice.mac\Data\.kingsoft\office6\templates\download\78684ea9-e98a-4e27-be5d-090beda1bfe7\&#21487;&#29233;&#21345;&#36890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可爱卡通信纸</Template>
  <TotalTime>357</TotalTime>
  <Pages>3</Pages>
  <Words>814</Words>
  <Characters>814</Characters>
  <Application>Microsoft Office Word</Application>
  <DocSecurity>0</DocSecurity>
  <Lines>30</Lines>
  <Paragraphs>33</Paragraphs>
  <ScaleCrop>false</ScaleCrop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陈丶清凉</dc:creator>
  <cp:lastModifiedBy>zhaodi wang</cp:lastModifiedBy>
  <cp:revision>182</cp:revision>
  <cp:lastPrinted>2025-09-28T09:01:00Z</cp:lastPrinted>
  <dcterms:created xsi:type="dcterms:W3CDTF">2025-09-11T21:24:00Z</dcterms:created>
  <dcterms:modified xsi:type="dcterms:W3CDTF">2025-09-29T05:52:00Z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KSOTemplateUUID">
    <vt:lpwstr>v1.0_mb_3znlp9fWevuBC+lpSltDrg==</vt:lpwstr>
  </property>
  <property fmtid="{D5CDD505-2E9C-101B-9397-08002B2CF9AE}" pid="4" name="ICV">
    <vt:lpwstr>D84A13DB1354C0055874D368B25AC6D3_43</vt:lpwstr>
  </property>
</Properties>
</file>