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BFD7A" w14:textId="77777777" w:rsidR="00476633" w:rsidRDefault="00000000">
      <w:pPr>
        <w:spacing w:line="480" w:lineRule="exact"/>
        <w:jc w:val="center"/>
        <w:rPr>
          <w:rFonts w:asciiTheme="minorEastAsia" w:hAnsiTheme="minorEastAsia" w:cstheme="minorEastAsia" w:hint="eastAsia"/>
          <w:bCs/>
          <w:color w:val="ED7D31" w:themeColor="accent2"/>
          <w:spacing w:val="8"/>
          <w:sz w:val="32"/>
          <w:szCs w:val="32"/>
        </w:rPr>
      </w:pPr>
      <w:r>
        <w:tab/>
      </w:r>
      <w:r>
        <w:tab/>
      </w:r>
      <w:r>
        <w:rPr>
          <w:rFonts w:asciiTheme="minorEastAsia" w:hAnsiTheme="minorEastAsia" w:cstheme="minorEastAsia" w:hint="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7A28357E" w14:textId="77777777" w:rsidR="00476633" w:rsidRDefault="00000000">
      <w:pPr>
        <w:pStyle w:val="af1"/>
        <w:spacing w:line="360" w:lineRule="exact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 xml:space="preserve">01  </w:t>
      </w: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>来园情况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</w:t>
      </w:r>
    </w:p>
    <w:p w14:paraId="577C5B2D" w14:textId="12C549FD" w:rsidR="00A04751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今天9月2</w:t>
      </w:r>
      <w:r w:rsidR="00041330">
        <w:rPr>
          <w:rFonts w:ascii="宋体" w:eastAsia="宋体" w:hAnsi="宋体" w:cs="宋体" w:hint="eastAsia"/>
          <w:color w:val="000000" w:themeColor="text1"/>
          <w:szCs w:val="21"/>
        </w:rPr>
        <w:t>8</w:t>
      </w:r>
      <w:r>
        <w:rPr>
          <w:rFonts w:ascii="宋体" w:eastAsia="宋体" w:hAnsi="宋体" w:cs="宋体" w:hint="eastAsia"/>
          <w:color w:val="000000" w:themeColor="text1"/>
          <w:szCs w:val="21"/>
        </w:rPr>
        <w:t>日 周</w:t>
      </w:r>
      <w:r w:rsidR="00041330">
        <w:rPr>
          <w:rFonts w:ascii="宋体" w:eastAsia="宋体" w:hAnsi="宋体" w:cs="宋体" w:hint="eastAsia"/>
          <w:color w:val="000000" w:themeColor="text1"/>
          <w:szCs w:val="21"/>
        </w:rPr>
        <w:t>日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73990C7F" w14:textId="0DC73EF3" w:rsidR="00476633" w:rsidRDefault="0004133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1.</w:t>
      </w:r>
      <w:r w:rsidR="00000000">
        <w:rPr>
          <w:rFonts w:ascii="宋体" w:eastAsia="宋体" w:hAnsi="宋体" w:cs="宋体" w:hint="eastAsia"/>
          <w:color w:val="000000" w:themeColor="text1"/>
          <w:szCs w:val="21"/>
          <w:lang w:val="zh-CN"/>
        </w:rPr>
        <w:t>来园人数：今日来园幼儿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 w:rsidR="00000000">
        <w:rPr>
          <w:rFonts w:ascii="宋体" w:eastAsia="宋体" w:hAnsi="宋体" w:cs="宋体" w:hint="eastAsia"/>
          <w:color w:val="000000" w:themeColor="text1"/>
          <w:szCs w:val="21"/>
          <w:lang w:val="zh-CN"/>
        </w:rPr>
        <w:t>人，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浩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程、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浩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扬</w:t>
      </w:r>
      <w:r w:rsidR="00000000">
        <w:rPr>
          <w:rFonts w:ascii="宋体" w:eastAsia="宋体" w:hAnsi="宋体" w:cs="宋体" w:hint="eastAsia"/>
          <w:color w:val="000000" w:themeColor="text1"/>
          <w:szCs w:val="21"/>
        </w:rPr>
        <w:t>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晨</w:t>
      </w:r>
      <w:proofErr w:type="gramStart"/>
      <w:r w:rsidR="00000000">
        <w:rPr>
          <w:rFonts w:ascii="宋体" w:eastAsia="宋体" w:hAnsi="宋体" w:cs="宋体" w:hint="eastAsia"/>
          <w:color w:val="000000" w:themeColor="text1"/>
          <w:szCs w:val="21"/>
        </w:rPr>
        <w:t>晨</w:t>
      </w:r>
      <w:proofErr w:type="gramEnd"/>
      <w:r w:rsidR="00000000">
        <w:rPr>
          <w:rFonts w:ascii="宋体" w:eastAsia="宋体" w:hAnsi="宋体" w:cs="宋体" w:hint="eastAsia"/>
          <w:color w:val="000000" w:themeColor="text1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szCs w:val="21"/>
        </w:rPr>
        <w:t>游然、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诺</w:t>
      </w:r>
      <w:r w:rsidR="00000000">
        <w:rPr>
          <w:rFonts w:ascii="宋体" w:eastAsia="宋体" w:hAnsi="宋体" w:cs="宋体" w:hint="eastAsia"/>
          <w:color w:val="000000" w:themeColor="text1"/>
          <w:szCs w:val="21"/>
        </w:rPr>
        <w:t>诺、云熙、依诺、韩宇辰、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图图</w:t>
      </w:r>
      <w:r w:rsidR="00000000">
        <w:rPr>
          <w:rFonts w:ascii="宋体" w:eastAsia="宋体" w:hAnsi="宋体" w:cs="宋体" w:hint="eastAsia"/>
          <w:color w:val="000000" w:themeColor="text1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szCs w:val="21"/>
        </w:rPr>
        <w:t>小橙子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、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媛媛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小满、霍佳禾、大宝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、</w:t>
      </w:r>
      <w:proofErr w:type="gramStart"/>
      <w:r w:rsidR="00486B9F">
        <w:rPr>
          <w:rFonts w:ascii="宋体" w:eastAsia="宋体" w:hAnsi="宋体" w:cs="宋体" w:hint="eastAsia"/>
          <w:color w:val="000000" w:themeColor="text1"/>
          <w:szCs w:val="21"/>
        </w:rPr>
        <w:t>昕昕</w:t>
      </w:r>
      <w:proofErr w:type="gramEnd"/>
      <w:r w:rsidR="00486B9F">
        <w:rPr>
          <w:rFonts w:ascii="宋体" w:eastAsia="宋体" w:hAnsi="宋体" w:cs="宋体" w:hint="eastAsia"/>
          <w:color w:val="000000" w:themeColor="text1"/>
          <w:szCs w:val="21"/>
        </w:rPr>
        <w:t>、乐乐</w:t>
      </w:r>
      <w:r w:rsidR="00000000">
        <w:rPr>
          <w:rFonts w:ascii="宋体" w:eastAsia="宋体" w:hAnsi="宋体" w:cs="宋体" w:hint="eastAsia"/>
          <w:color w:val="000000" w:themeColor="text1"/>
          <w:szCs w:val="21"/>
        </w:rPr>
        <w:t>请假。</w:t>
      </w:r>
    </w:p>
    <w:p w14:paraId="4707AC23" w14:textId="44F5B97C" w:rsidR="00486B9F" w:rsidRDefault="00000000" w:rsidP="00B851CE">
      <w:pPr>
        <w:spacing w:line="360" w:lineRule="exact"/>
        <w:ind w:firstLineChars="200" w:firstLine="420"/>
        <w:rPr>
          <w:rFonts w:asciiTheme="minorEastAsia" w:hAnsiTheme="minorEastAsia" w:cstheme="minorEastAsia"/>
          <w:color w:val="ED7D31" w:themeColor="accent2"/>
          <w:spacing w:val="8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2.早点内容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：</w:t>
      </w:r>
      <w:r w:rsidR="00EF3E76" w:rsidRPr="00EF3E76">
        <w:rPr>
          <w:rFonts w:ascii="宋体" w:eastAsia="宋体" w:hAnsi="宋体" w:cs="宋体" w:hint="eastAsia"/>
          <w:color w:val="000000" w:themeColor="text1"/>
          <w:szCs w:val="21"/>
        </w:rPr>
        <w:t>鲜牛奶、华夫饼、坚果拼盘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3326A785" w14:textId="77777777" w:rsidR="00B851CE" w:rsidRPr="00B851CE" w:rsidRDefault="00B851CE" w:rsidP="00B851CE">
      <w:pPr>
        <w:spacing w:line="360" w:lineRule="exact"/>
        <w:ind w:firstLineChars="200" w:firstLine="452"/>
        <w:rPr>
          <w:rFonts w:asciiTheme="minorEastAsia" w:hAnsiTheme="minorEastAsia" w:cstheme="minorEastAsia" w:hint="eastAsia"/>
          <w:color w:val="ED7D31" w:themeColor="accent2"/>
          <w:spacing w:val="8"/>
          <w:szCs w:val="21"/>
        </w:rPr>
      </w:pPr>
    </w:p>
    <w:p w14:paraId="70700569" w14:textId="1EBFDDAC" w:rsidR="00486B9F" w:rsidRDefault="00486B9F" w:rsidP="00486B9F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B851CE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户外活动</w:t>
      </w:r>
    </w:p>
    <w:p w14:paraId="148C84CF" w14:textId="6BE7750A" w:rsidR="00486B9F" w:rsidRDefault="00041330" w:rsidP="00486B9F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今天我们去玩轮胎山啦！我们第一次玩轮胎山，大家要注意安全哦！</w:t>
      </w:r>
    </w:p>
    <w:tbl>
      <w:tblPr>
        <w:tblStyle w:val="ae"/>
        <w:tblW w:w="10458" w:type="dxa"/>
        <w:jc w:val="center"/>
        <w:tblLook w:val="04A0" w:firstRow="1" w:lastRow="0" w:firstColumn="1" w:lastColumn="0" w:noHBand="0" w:noVBand="1"/>
      </w:tblPr>
      <w:tblGrid>
        <w:gridCol w:w="3456"/>
        <w:gridCol w:w="3396"/>
        <w:gridCol w:w="3606"/>
      </w:tblGrid>
      <w:tr w:rsidR="002F115F" w14:paraId="333EEB7F" w14:textId="77777777" w:rsidTr="002F115F">
        <w:trPr>
          <w:trHeight w:val="2380"/>
          <w:jc w:val="center"/>
        </w:trPr>
        <w:tc>
          <w:tcPr>
            <w:tcW w:w="3456" w:type="dxa"/>
          </w:tcPr>
          <w:p w14:paraId="6DCFAFD2" w14:textId="024A5AC2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988691D" wp14:editId="308B1137">
                  <wp:extent cx="2049985" cy="1538288"/>
                  <wp:effectExtent l="0" t="0" r="7620" b="5080"/>
                  <wp:docPr id="12369297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57" cy="157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398F516" w14:textId="4E2FEB88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1FD5EC98" wp14:editId="73842BA3">
                  <wp:extent cx="2011904" cy="1509713"/>
                  <wp:effectExtent l="0" t="0" r="7620" b="0"/>
                  <wp:docPr id="19175615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10" cy="15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DFF391D" w14:textId="0921DE29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7BD17BC" wp14:editId="4B5413B0">
                  <wp:extent cx="2043113" cy="1533132"/>
                  <wp:effectExtent l="0" t="0" r="0" b="0"/>
                  <wp:docPr id="84669580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08" cy="155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15F" w14:paraId="7258D12D" w14:textId="77777777" w:rsidTr="002F115F">
        <w:trPr>
          <w:trHeight w:val="1055"/>
          <w:jc w:val="center"/>
        </w:trPr>
        <w:tc>
          <w:tcPr>
            <w:tcW w:w="3456" w:type="dxa"/>
          </w:tcPr>
          <w:p w14:paraId="653D6921" w14:textId="42E21121" w:rsidR="002F115F" w:rsidRPr="002F115F" w:rsidRDefault="002F115F" w:rsidP="00BE070D">
            <w:pPr>
              <w:jc w:val="center"/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</w:pPr>
            <w:r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  <w:t>我们从各个地方陆续爬上去咯！</w:t>
            </w:r>
          </w:p>
        </w:tc>
        <w:tc>
          <w:tcPr>
            <w:tcW w:w="3396" w:type="dxa"/>
          </w:tcPr>
          <w:p w14:paraId="7FF6FD43" w14:textId="51E6E4C1" w:rsidR="002F115F" w:rsidRPr="002F115F" w:rsidRDefault="002F115F" w:rsidP="00EE21E3">
            <w:pPr>
              <w:ind w:firstLineChars="200" w:firstLine="452"/>
              <w:jc w:val="left"/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</w:pPr>
            <w:r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  <w:t>爬上爬下要注意安全，大家要相互谦让呢！</w:t>
            </w:r>
          </w:p>
        </w:tc>
        <w:tc>
          <w:tcPr>
            <w:tcW w:w="3606" w:type="dxa"/>
          </w:tcPr>
          <w:p w14:paraId="415EF138" w14:textId="487DA3FF" w:rsidR="002F115F" w:rsidRPr="002F115F" w:rsidRDefault="00EE21E3" w:rsidP="00BE070D">
            <w:pPr>
              <w:jc w:val="center"/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</w:pPr>
            <w:r>
              <w:rPr>
                <w:rFonts w:ascii="宋体" w:eastAsia="宋体" w:hAnsi="宋体" w:cstheme="minorEastAsia" w:hint="eastAsia"/>
                <w:noProof/>
                <w:color w:val="000000" w:themeColor="text1"/>
                <w:spacing w:val="8"/>
                <w:szCs w:val="21"/>
              </w:rPr>
              <w:t>“老师，看我长得很高啦！”</w:t>
            </w:r>
          </w:p>
        </w:tc>
      </w:tr>
      <w:tr w:rsidR="002F115F" w14:paraId="4E55195E" w14:textId="77777777" w:rsidTr="002F115F">
        <w:trPr>
          <w:trHeight w:val="2697"/>
          <w:jc w:val="center"/>
        </w:trPr>
        <w:tc>
          <w:tcPr>
            <w:tcW w:w="3456" w:type="dxa"/>
          </w:tcPr>
          <w:p w14:paraId="0FDD3870" w14:textId="517FC383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B5F333E" wp14:editId="4770BECA">
                  <wp:extent cx="1975830" cy="1604645"/>
                  <wp:effectExtent l="0" t="0" r="5715" b="0"/>
                  <wp:docPr id="6669771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4" t="36925" r="9055" b="37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69" cy="160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4CAD73C" w14:textId="1FBA2493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A839396" wp14:editId="0F583EE0">
                  <wp:extent cx="1843087" cy="1625268"/>
                  <wp:effectExtent l="0" t="0" r="5080" b="0"/>
                  <wp:docPr id="201808387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4" cy="16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4AFFBA0" w14:textId="5EE4A3E1" w:rsidR="00486B9F" w:rsidRDefault="002F115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1DF815BB" wp14:editId="21E2A81E">
                  <wp:extent cx="2151109" cy="1614170"/>
                  <wp:effectExtent l="0" t="0" r="1905" b="5080"/>
                  <wp:docPr id="21293978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77" cy="162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1E3" w14:paraId="0A768533" w14:textId="77777777" w:rsidTr="00EE21E3">
        <w:trPr>
          <w:trHeight w:val="641"/>
          <w:jc w:val="center"/>
        </w:trPr>
        <w:tc>
          <w:tcPr>
            <w:tcW w:w="3456" w:type="dxa"/>
          </w:tcPr>
          <w:p w14:paraId="2AEC29A6" w14:textId="54D068A1" w:rsidR="00EE21E3" w:rsidRPr="00B851CE" w:rsidRDefault="00B851CE" w:rsidP="00BE070D">
            <w:pPr>
              <w:jc w:val="center"/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</w:pPr>
            <w:r w:rsidRPr="00B851CE"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  <w:t>探索爬轮胎山的新路线</w:t>
            </w:r>
          </w:p>
        </w:tc>
        <w:tc>
          <w:tcPr>
            <w:tcW w:w="3396" w:type="dxa"/>
          </w:tcPr>
          <w:p w14:paraId="410689B7" w14:textId="459C6F20" w:rsidR="00EE21E3" w:rsidRPr="00B851CE" w:rsidRDefault="00B851CE" w:rsidP="00BE070D">
            <w:pPr>
              <w:jc w:val="center"/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</w:pPr>
            <w:r w:rsidRPr="00B851CE"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  <w:t>我们在上面开火车啦！</w:t>
            </w:r>
          </w:p>
        </w:tc>
        <w:tc>
          <w:tcPr>
            <w:tcW w:w="3606" w:type="dxa"/>
          </w:tcPr>
          <w:p w14:paraId="32DE051A" w14:textId="2F47944E" w:rsidR="00EE21E3" w:rsidRPr="00B851CE" w:rsidRDefault="00B851CE" w:rsidP="00BE070D">
            <w:pPr>
              <w:jc w:val="center"/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</w:pPr>
            <w:r w:rsidRPr="00B851CE">
              <w:rPr>
                <w:rFonts w:asciiTheme="minorEastAsia" w:eastAsiaTheme="minorEastAsia" w:hAnsiTheme="minorEastAsia" w:cstheme="minorEastAsia" w:hint="eastAsia"/>
                <w:noProof/>
                <w:color w:val="000000" w:themeColor="text1"/>
                <w:spacing w:val="8"/>
                <w:szCs w:val="21"/>
              </w:rPr>
              <w:t>大家在上面聊天，真开心啊！</w:t>
            </w:r>
          </w:p>
        </w:tc>
      </w:tr>
    </w:tbl>
    <w:p w14:paraId="32B704C5" w14:textId="77777777" w:rsidR="00476633" w:rsidRDefault="00476633">
      <w:pPr>
        <w:spacing w:line="360" w:lineRule="exact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05233DB6" w14:textId="77777777" w:rsidR="00B851CE" w:rsidRDefault="00B851CE" w:rsidP="00B851CE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03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集体活动</w:t>
      </w:r>
    </w:p>
    <w:p w14:paraId="340329B6" w14:textId="77777777" w:rsidR="00B851CE" w:rsidRDefault="00B851CE" w:rsidP="00B851CE">
      <w:pPr>
        <w:snapToGrid w:val="0"/>
        <w:spacing w:line="360" w:lineRule="exact"/>
        <w:ind w:firstLineChars="200" w:firstLine="420"/>
        <w:rPr>
          <w:rFonts w:ascii="宋体" w:eastAsia="宋体" w:hAnsi="宋体" w:cs="宋体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今天我们开展</w:t>
      </w:r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一节</w:t>
      </w:r>
      <w:proofErr w:type="gramStart"/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偏语言</w:t>
      </w:r>
      <w:proofErr w:type="gramEnd"/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的综合活动</w:t>
      </w: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《积木娃娃本领大》</w:t>
      </w:r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。积木有各种各样的形态，有圆柱积木、长条积木、三角积木等，不同形态的积木在建构中的作用也各不相同：圆柱积木可以当滑梯的腿，长长条积木可以当楼梯、滑板，三角积木可以当屋顶等，积木之间的相互配合才能建构出作品。故事《积木宝宝本领大》以拟人的手法讲述了积木娃娃争占功劳，最后通过相互协作建构出了儿童乐园的故事。故事内容诙谐有趣，易于幼儿理解。本次活动我们将采用欣赏故事的形式，让幼儿知道了各种形状的积木都有不同的用处，从而联系到小朋友在一起要团结友爱。</w:t>
      </w:r>
    </w:p>
    <w:p w14:paraId="212E37E6" w14:textId="7864069A" w:rsidR="00B851CE" w:rsidRDefault="00B851CE" w:rsidP="00B851CE">
      <w:pPr>
        <w:spacing w:line="360" w:lineRule="exact"/>
        <w:jc w:val="center"/>
        <w:rPr>
          <w:rFonts w:asciiTheme="minorEastAsia" w:hAnsiTheme="minorEastAsia" w:cstheme="minorEastAsia"/>
          <w:color w:val="ED7D31" w:themeColor="accent2"/>
          <w:spacing w:val="8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今天</w:t>
      </w:r>
      <w:r w:rsidRPr="00EF3E76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所有小朋友</w:t>
      </w: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听故事都非常认真哦！</w:t>
      </w:r>
    </w:p>
    <w:p w14:paraId="61EEA6AA" w14:textId="29DD6BD5" w:rsidR="00B851CE" w:rsidRDefault="00B851CE" w:rsidP="00B851CE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lastRenderedPageBreak/>
        <w:t>0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区域活动</w:t>
      </w:r>
    </w:p>
    <w:p w14:paraId="1B7CA845" w14:textId="77777777" w:rsidR="00B851CE" w:rsidRDefault="00B851CE" w:rsidP="00B851CE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今天我们一起玩游戏</w:t>
      </w:r>
    </w:p>
    <w:tbl>
      <w:tblPr>
        <w:tblStyle w:val="ae"/>
        <w:tblW w:w="9880" w:type="dxa"/>
        <w:jc w:val="center"/>
        <w:tblLook w:val="04A0" w:firstRow="1" w:lastRow="0" w:firstColumn="1" w:lastColumn="0" w:noHBand="0" w:noVBand="1"/>
      </w:tblPr>
      <w:tblGrid>
        <w:gridCol w:w="3298"/>
        <w:gridCol w:w="3321"/>
        <w:gridCol w:w="3261"/>
      </w:tblGrid>
      <w:tr w:rsidR="00B851CE" w14:paraId="5BA3AB72" w14:textId="77777777" w:rsidTr="00800581">
        <w:trPr>
          <w:trHeight w:val="2380"/>
          <w:jc w:val="center"/>
        </w:trPr>
        <w:tc>
          <w:tcPr>
            <w:tcW w:w="3351" w:type="dxa"/>
          </w:tcPr>
          <w:p w14:paraId="185010BF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6A92AB2" wp14:editId="62D7BF23">
                  <wp:extent cx="1884045" cy="1414145"/>
                  <wp:effectExtent l="0" t="0" r="1905" b="0"/>
                  <wp:docPr id="106813138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529F3345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09CC7EB4" wp14:editId="6483C164">
                  <wp:extent cx="1971675" cy="1479524"/>
                  <wp:effectExtent l="0" t="0" r="0" b="6985"/>
                  <wp:docPr id="3715051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74" cy="148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407ECDA3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0B18C4C7" wp14:editId="5FB2AC2A">
                  <wp:extent cx="1916703" cy="1438275"/>
                  <wp:effectExtent l="0" t="0" r="7620" b="0"/>
                  <wp:docPr id="3745564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81" cy="144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1CE" w14:paraId="0D4261A8" w14:textId="77777777" w:rsidTr="00800581">
        <w:trPr>
          <w:trHeight w:val="2697"/>
          <w:jc w:val="center"/>
        </w:trPr>
        <w:tc>
          <w:tcPr>
            <w:tcW w:w="3351" w:type="dxa"/>
          </w:tcPr>
          <w:p w14:paraId="30F52E53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051EA521" wp14:editId="49AF2887">
                  <wp:extent cx="1924050" cy="1443788"/>
                  <wp:effectExtent l="0" t="0" r="0" b="4445"/>
                  <wp:docPr id="112887698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93" cy="146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48FEEDEF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F5BFF99" wp14:editId="763AD2A0">
                  <wp:extent cx="1928812" cy="1447362"/>
                  <wp:effectExtent l="0" t="0" r="0" b="635"/>
                  <wp:docPr id="10941730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40" cy="145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76FAC41C" w14:textId="77777777" w:rsidR="00B851CE" w:rsidRDefault="00B851C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57FFC3D" wp14:editId="1D62E6BE">
                  <wp:extent cx="1909762" cy="1433066"/>
                  <wp:effectExtent l="0" t="0" r="0" b="0"/>
                  <wp:docPr id="179043689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29" cy="144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E85C4" w14:textId="77777777" w:rsidR="00B851CE" w:rsidRDefault="00B851CE">
      <w:pPr>
        <w:spacing w:line="360" w:lineRule="exact"/>
        <w:jc w:val="center"/>
        <w:rPr>
          <w:rFonts w:asciiTheme="minorEastAsia" w:hAnsiTheme="minorEastAsia" w:cstheme="minorEastAsia"/>
          <w:color w:val="ED7D31" w:themeColor="accent2"/>
          <w:spacing w:val="8"/>
          <w:sz w:val="28"/>
          <w:szCs w:val="28"/>
        </w:rPr>
      </w:pPr>
    </w:p>
    <w:p w14:paraId="3C889BE2" w14:textId="54546869" w:rsidR="00476633" w:rsidRDefault="00000000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320FA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生活活动</w:t>
      </w:r>
    </w:p>
    <w:p w14:paraId="5FD10105" w14:textId="33B3BF66" w:rsidR="00476633" w:rsidRDefault="00000000">
      <w:pPr>
        <w:spacing w:line="360" w:lineRule="exact"/>
        <w:ind w:firstLineChars="400" w:firstLine="84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今天我们吃的是：</w:t>
      </w:r>
      <w:proofErr w:type="gramStart"/>
      <w:r w:rsidR="00EF3E76">
        <w:rPr>
          <w:rFonts w:ascii="宋体" w:eastAsia="宋体" w:hAnsi="宋体" w:cs="宋体" w:hint="eastAsia"/>
          <w:color w:val="000000" w:themeColor="text1"/>
          <w:szCs w:val="21"/>
        </w:rPr>
        <w:t>藜</w:t>
      </w:r>
      <w:proofErr w:type="gramEnd"/>
      <w:r w:rsidR="00EF3E76">
        <w:rPr>
          <w:rFonts w:ascii="宋体" w:eastAsia="宋体" w:hAnsi="宋体" w:cs="宋体" w:hint="eastAsia"/>
          <w:color w:val="000000" w:themeColor="text1"/>
          <w:szCs w:val="21"/>
        </w:rPr>
        <w:t>麦饭、红烧鸡翅、香菇青菜、豆腐鸡蛋牛肉羹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70210770" w14:textId="77777777" w:rsidR="00476633" w:rsidRDefault="00000000">
      <w:pPr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="宋体" w:eastAsia="宋体" w:hAnsi="宋体" w:cs="宋体" w:hint="eastAsia"/>
          <w:szCs w:val="21"/>
        </w:rPr>
        <w:t>“★”表示全部吃完，情绪好；“▲”表示吃得还剩一些，情绪稍微起伏；“●”表示没有吃，情绪大</w:t>
      </w:r>
    </w:p>
    <w:tbl>
      <w:tblPr>
        <w:tblStyle w:val="ae"/>
        <w:tblW w:w="9493" w:type="dxa"/>
        <w:jc w:val="center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717"/>
        <w:gridCol w:w="1162"/>
        <w:gridCol w:w="1112"/>
        <w:gridCol w:w="1014"/>
        <w:gridCol w:w="816"/>
        <w:gridCol w:w="852"/>
        <w:gridCol w:w="843"/>
        <w:gridCol w:w="2977"/>
      </w:tblGrid>
      <w:tr w:rsidR="00476633" w14:paraId="71B71DB5" w14:textId="77777777">
        <w:trPr>
          <w:trHeight w:val="185"/>
          <w:jc w:val="center"/>
        </w:trPr>
        <w:tc>
          <w:tcPr>
            <w:tcW w:w="717" w:type="dxa"/>
            <w:vMerge w:val="restart"/>
            <w:shd w:val="clear" w:color="auto" w:fill="A8D08D" w:themeFill="accent6" w:themeFillTint="99"/>
            <w:vAlign w:val="center"/>
          </w:tcPr>
          <w:p w14:paraId="3E273FB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序号</w:t>
            </w:r>
          </w:p>
        </w:tc>
        <w:tc>
          <w:tcPr>
            <w:tcW w:w="1162" w:type="dxa"/>
            <w:vMerge w:val="restart"/>
            <w:shd w:val="clear" w:color="auto" w:fill="A8D08D" w:themeFill="accent6" w:themeFillTint="99"/>
            <w:vAlign w:val="center"/>
          </w:tcPr>
          <w:p w14:paraId="02C4E67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姓名</w:t>
            </w:r>
          </w:p>
        </w:tc>
        <w:tc>
          <w:tcPr>
            <w:tcW w:w="1112" w:type="dxa"/>
            <w:vMerge w:val="restart"/>
            <w:shd w:val="clear" w:color="auto" w:fill="A8D08D" w:themeFill="accent6" w:themeFillTint="99"/>
            <w:vAlign w:val="center"/>
          </w:tcPr>
          <w:p w14:paraId="56C93A0B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情绪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00C48C4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午餐</w:t>
            </w:r>
          </w:p>
        </w:tc>
        <w:tc>
          <w:tcPr>
            <w:tcW w:w="843" w:type="dxa"/>
            <w:vMerge w:val="restart"/>
            <w:shd w:val="clear" w:color="auto" w:fill="A8D08D" w:themeFill="accent6" w:themeFillTint="99"/>
            <w:vAlign w:val="center"/>
          </w:tcPr>
          <w:p w14:paraId="0F46F0FE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午睡</w:t>
            </w:r>
          </w:p>
        </w:tc>
        <w:tc>
          <w:tcPr>
            <w:tcW w:w="2977" w:type="dxa"/>
            <w:vMerge w:val="restart"/>
            <w:shd w:val="clear" w:color="auto" w:fill="A8D08D" w:themeFill="accent6" w:themeFillTint="99"/>
            <w:vAlign w:val="center"/>
          </w:tcPr>
          <w:p w14:paraId="2F97E84A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备注</w:t>
            </w:r>
          </w:p>
        </w:tc>
      </w:tr>
      <w:tr w:rsidR="00476633" w14:paraId="50784415" w14:textId="77777777">
        <w:trPr>
          <w:trHeight w:val="216"/>
          <w:jc w:val="center"/>
        </w:trPr>
        <w:tc>
          <w:tcPr>
            <w:tcW w:w="717" w:type="dxa"/>
            <w:vMerge/>
            <w:shd w:val="clear" w:color="auto" w:fill="A8D08D" w:themeFill="accent6" w:themeFillTint="99"/>
            <w:vAlign w:val="center"/>
          </w:tcPr>
          <w:p w14:paraId="18FBA18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62" w:type="dxa"/>
            <w:vMerge/>
            <w:shd w:val="clear" w:color="auto" w:fill="A8D08D" w:themeFill="accent6" w:themeFillTint="99"/>
            <w:vAlign w:val="center"/>
          </w:tcPr>
          <w:p w14:paraId="086F8D96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12" w:type="dxa"/>
            <w:vMerge/>
            <w:shd w:val="clear" w:color="auto" w:fill="A8D08D" w:themeFill="accent6" w:themeFillTint="99"/>
            <w:vAlign w:val="center"/>
          </w:tcPr>
          <w:p w14:paraId="3A975E0D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BFFF927" w14:textId="4533A961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饭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606449C" w14:textId="69F5CF0B" w:rsidR="00476633" w:rsidRPr="004412BE" w:rsidRDefault="004412BE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 w:rsidRPr="004412BE">
              <w:rPr>
                <w:rFonts w:ascii="宋体" w:eastAsia="宋体" w:hAnsi="宋体" w:cs="宋体" w:hint="eastAsia"/>
                <w:b/>
                <w:bCs/>
              </w:rPr>
              <w:t>菜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982B65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汤</w:t>
            </w:r>
          </w:p>
        </w:tc>
        <w:tc>
          <w:tcPr>
            <w:tcW w:w="843" w:type="dxa"/>
            <w:vMerge/>
            <w:shd w:val="clear" w:color="auto" w:fill="A8D08D" w:themeFill="accent6" w:themeFillTint="99"/>
            <w:vAlign w:val="center"/>
          </w:tcPr>
          <w:p w14:paraId="66990A4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2977" w:type="dxa"/>
            <w:vMerge/>
            <w:shd w:val="clear" w:color="auto" w:fill="A8D08D" w:themeFill="accent6" w:themeFillTint="99"/>
            <w:vAlign w:val="center"/>
          </w:tcPr>
          <w:p w14:paraId="182B4EBC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</w:tr>
      <w:tr w:rsidR="00AE08C5" w14:paraId="53BDB528" w14:textId="77777777" w:rsidTr="00634BFC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0D8C5E7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2CF47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唐瑾妍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2AACF32" w14:textId="246B06B1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DDB8ED3" w14:textId="488B9EBC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B031070" w14:textId="2F55734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3F9A8615" w14:textId="7C336019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616B4F6" w14:textId="59FA96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0291955" w14:textId="1C73DBFE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67E8F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FDBB3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77569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蔡楠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F40CFBD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46E886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F73FCA3" w14:textId="7723985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FAFC08C" w14:textId="0DA63ECA" w:rsidR="00476633" w:rsidRDefault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47A91B3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D346DE0" w14:textId="4A6953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5D3F7FB2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06032BA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586E702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谢佑希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358FE9B" w14:textId="6D58A69F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82C7A11" w14:textId="7CFD0FAE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D53BE76" w14:textId="134F7209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0BE7801" w14:textId="69D6856E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0E8E9D" w14:textId="65C9B5B5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781E51E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5F9D9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12BAA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18FCDE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周晨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4DB991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8E118E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0443F98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54856E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339B31A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98E39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848DB2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22EDC7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ACBA24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黄灿珝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11E8092" w14:textId="781DD911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375301" w14:textId="6BA852E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77831C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91A1555" w14:textId="096465F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8B10B49" w14:textId="5853294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0ACC3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F94086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E0D49F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EDAF22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包羽昕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0898EB3" w14:textId="16B16113" w:rsidR="00476633" w:rsidRDefault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3447AA" w14:textId="551F57D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8AE080A" w14:textId="41DCF7E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7776C2E" w14:textId="6225092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B7E06FD" w14:textId="0F20388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DEEF6D" w14:textId="3DC379B0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96AAB8C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144A0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E683E1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张予诺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021D81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D6B898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187C919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13AA1B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15BD1D0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A8CDF9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F7F51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C44183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B60CCD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刘云熙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BA03BE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D273CA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54D9DF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DB0FBE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9BC55C3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932DE1A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66228B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25835F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D1BB39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赵卿媛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AC5F77B" w14:textId="02A66ACB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7B4101C" w14:textId="635DEF2B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AE7A0" w14:textId="7B39617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5F4BCDD" w14:textId="04B6FDF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8FE5F06" w14:textId="4DFD2D13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19042DE" w14:textId="064CDE6A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95456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EC2090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4E0D24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陈依诺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FF05A0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42BB26D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0CD236D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D4DDF7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3D26699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3996D3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000B4B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郭智彬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622D95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1F85278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E808F40" w14:textId="5991109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50452EE" w14:textId="19F06A84" w:rsidR="00476633" w:rsidRDefault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●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1EE55A4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F5864F9" w14:textId="7D2D7983" w:rsidR="00476633" w:rsidRDefault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鸡翅吃完，青</w:t>
            </w:r>
            <w:r w:rsidR="00AE08C5">
              <w:rPr>
                <w:rFonts w:ascii="宋体" w:eastAsia="宋体" w:hAnsi="宋体" w:cs="宋体" w:hint="eastAsia"/>
                <w:szCs w:val="21"/>
              </w:rPr>
              <w:t>菜没吃</w:t>
            </w:r>
          </w:p>
        </w:tc>
      </w:tr>
      <w:tr w:rsidR="00476633" w14:paraId="54CB4C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AE9EF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715A8B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颜诗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芮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4F69B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3A9CCE6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4268F2F" w14:textId="4E997405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4FF32F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4314E9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2A165C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0787BC12" w14:textId="77777777" w:rsidTr="00AD487A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654F50E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449D29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吴一一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14:paraId="2F207652" w14:textId="60650E9E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B67F99D" w14:textId="1FEEA96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2EDFBD00" w14:textId="21E4A9E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58626EFB" w14:textId="5C560D0E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</w:tcPr>
          <w:p w14:paraId="5348860C" w14:textId="6C3FB6A3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04B65A9" w14:textId="549B8436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388DFF57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46B070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BEBB7D8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黄亦可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CF8966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AE214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E3FFF1B" w14:textId="6F148FFE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2A85E0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25EBEC2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C91742" w14:textId="7730CE00" w:rsidR="00476633" w:rsidRDefault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需要喂</w:t>
            </w:r>
          </w:p>
        </w:tc>
      </w:tr>
      <w:tr w:rsidR="00F97676" w14:paraId="410BF916" w14:textId="77777777" w:rsidTr="00830ABB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A898792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922B325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曹筠苒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33F7ABE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5549EDE" w14:textId="133DED29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A5F8E4D" w14:textId="546423AA" w:rsidR="00F97676" w:rsidRDefault="00EF3E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EE31025" w14:textId="6D83D00B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709C5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7EF0BB3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A0849A" w14:textId="044AD7BC" w:rsidR="00F97676" w:rsidRDefault="00EF3E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有进步，青菜没吃</w:t>
            </w:r>
          </w:p>
        </w:tc>
      </w:tr>
      <w:tr w:rsidR="00EF3E76" w14:paraId="0B1D1F46" w14:textId="77777777" w:rsidTr="00D32206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35FA5A0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619C6E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戴奕彤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BAEF5E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C7DC6F6" w14:textId="49BFF7BD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0468EBA" w14:textId="0B89A9B4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DB0C6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3DDE5AB9" w14:textId="3B400F8B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DB0C6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4B4D4B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1E0E0CE" w14:textId="3AB24C07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速度稍慢，但都吃完</w:t>
            </w:r>
          </w:p>
        </w:tc>
      </w:tr>
      <w:tr w:rsidR="00476633" w14:paraId="46CC2324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456B2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D2C0C1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韩宇辰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DD870E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36FF74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6E42D3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065EEF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D74DF3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A38258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1EB1978" w14:textId="77777777" w:rsidTr="00587318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06CE642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lastRenderedPageBreak/>
              <w:t>18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CCA45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刘晨奕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C8AE3D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D126D0" w14:textId="42FE4E5D" w:rsidR="00AE08C5" w:rsidRDefault="00EF3E76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41CACC6F" w14:textId="5D4BD8ED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C11941F" w14:textId="110264F3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6C1BE9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377B1C0" w14:textId="0A49582C" w:rsidR="00AE08C5" w:rsidRDefault="00EF3E76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有进步，自己吃完，速度稍慢</w:t>
            </w:r>
          </w:p>
        </w:tc>
      </w:tr>
      <w:tr w:rsidR="00476633" w14:paraId="7D0FBEC5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33D013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6644EA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张嘉硕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12B4FC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5A0C56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3C21C7E" w14:textId="735035F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CBF553" w14:textId="572EAF81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38F4C0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65022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A8BC7B8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016856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B08816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刘佳麒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585295" w14:textId="33B965B6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76510FF" w14:textId="1905256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B49CBA5" w14:textId="09BC5492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9165DF1" w14:textId="2F667C53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A1EE110" w14:textId="3AC840B0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DACD59E" w14:textId="1DFCB8D1" w:rsidR="00476633" w:rsidRPr="00AE08C5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9114C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F79B5F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B4669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韩昕硕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73F74C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870555A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8875416" w14:textId="0C7AD286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AB1832B" w14:textId="350FC9A5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701E4C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EB2B688" w14:textId="5514F260" w:rsidR="00476633" w:rsidRDefault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青菜</w:t>
            </w:r>
            <w:r w:rsidR="00F97676">
              <w:rPr>
                <w:rFonts w:ascii="宋体" w:eastAsia="宋体" w:hAnsi="宋体" w:cs="宋体" w:hint="eastAsia"/>
                <w:szCs w:val="21"/>
              </w:rPr>
              <w:t>没吃</w:t>
            </w:r>
            <w:r>
              <w:rPr>
                <w:rFonts w:ascii="宋体" w:eastAsia="宋体" w:hAnsi="宋体" w:cs="宋体" w:hint="eastAsia"/>
                <w:szCs w:val="21"/>
              </w:rPr>
              <w:t>，其他吃完</w:t>
            </w:r>
          </w:p>
        </w:tc>
      </w:tr>
      <w:tr w:rsidR="00476633" w14:paraId="114B691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7A28E3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35BF7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王苏煜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2FF5E59" w14:textId="7C75CBD8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9D34A90" w14:textId="3DB0DDA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E01BB5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593945D" w14:textId="7B9C7E9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9AFBB08" w14:textId="59B7CF6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5A6F681" w14:textId="4E1A1581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97482C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50C447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AC702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霍佳禾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C56CACC" w14:textId="4CE34980" w:rsidR="00476633" w:rsidRDefault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AEFD61" w14:textId="572F9AD1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C3B4316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8897C74" w14:textId="57AB06C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D7869B2" w14:textId="468782A0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F7BBFA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D4D3CC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5C8B6C0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017A3A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翟浩程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5EE8846" w14:textId="61181560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EEC543" w14:textId="46D7D520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65128164" w14:textId="4D8372CC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1FAC275" w14:textId="01EF1EF6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C02AFE9" w14:textId="5397CF0E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E235A54" w14:textId="1FA33793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19FFC4E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2281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1BEB8B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CC1971B" w14:textId="09667859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9CEB0FD" w14:textId="48B957B4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0968C401" w14:textId="68F2E14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340680" w14:textId="7919AC46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DEA0F73" w14:textId="2CFCCB8D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5F9C66" w14:textId="73F8DB2A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F97676" w14:paraId="2E441744" w14:textId="77777777" w:rsidTr="00D76CB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432AA11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6B30C38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樊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星辰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E8831B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FA7695" w14:textId="34ADE4C8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2A3E873" w14:textId="703F534D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5197812" w14:textId="6EFF9CAD" w:rsidR="00F97676" w:rsidRDefault="00EF3E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D1FFA6C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ED6B756" w14:textId="3A577ADF" w:rsidR="00F97676" w:rsidRDefault="00EF3E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菜没吃完</w:t>
            </w:r>
          </w:p>
        </w:tc>
      </w:tr>
      <w:tr w:rsidR="00AE08C5" w14:paraId="125156B4" w14:textId="77777777" w:rsidTr="00DF3CC5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3D47F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FDEA41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万奕辰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A108334" w14:textId="48C0660F" w:rsidR="00AE08C5" w:rsidRDefault="00EF3E76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6860F3A" w14:textId="20CB7EB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6002D36C" w14:textId="407D44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775CEA4" w14:textId="43C3902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D8565D0" w14:textId="49119D1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19F962E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F97B959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577F1C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5828C6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李茗泽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C51E9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D6914AA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34AA5C3" w14:textId="14A67FF3" w:rsidR="00476633" w:rsidRDefault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1C5E1D1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F74B657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B83EFEA" w14:textId="6E235C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53E2453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AAE874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487FFF7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李一乐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736C69" w14:textId="7BC3FFD7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712F581" w14:textId="1667B8BC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D6104FE" w14:textId="774B14BE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E0967C8" w14:textId="7303E3E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DF1F86" w14:textId="1818305B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FC9368A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2C9224E0" w14:textId="77777777" w:rsidTr="00DD5E6B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C0455F9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D6318C8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胡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攸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BA9D01" w14:textId="6DD83A6F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3B25FBDE" w14:textId="1B46B74D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3B3C3895" w14:textId="02F2CBEF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0538A2B" w14:textId="378643D3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E84585" w14:textId="34E4D1BE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BFFE78" w14:textId="18BAD1F6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剩一点青菜</w:t>
            </w:r>
          </w:p>
        </w:tc>
      </w:tr>
      <w:tr w:rsidR="00EF3E76" w14:paraId="4B0805E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9D72B3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C462841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游然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A82F664" w14:textId="4EB9E9BB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D333DAF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236DE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88FC9C1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F3BA232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DCA0AAA" w14:textId="1FEEAD68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7DB01DD1" w14:textId="77777777" w:rsidTr="001A79E3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DD86424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186630A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张皓冉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B9245AE" w14:textId="45E1B2A3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5881641" w14:textId="7E8F0189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20CA80A0" w14:textId="5822F2EB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B538C5" w14:textId="49DDAC2C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A4F8B59" w14:textId="276F8D3A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8A1AE7F" w14:textId="5121920D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汤没喝完</w:t>
            </w:r>
          </w:p>
        </w:tc>
      </w:tr>
      <w:tr w:rsidR="00EF3E76" w14:paraId="358CC6D4" w14:textId="77777777" w:rsidTr="00930550">
        <w:trPr>
          <w:trHeight w:val="65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74D967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5C535A2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王君霖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9A7734C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7FF1696" w14:textId="7719ECF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60122227" w14:textId="38A4A8DB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2B50BB5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68EFAEA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63CCCE2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74B48CDA" w14:textId="52CE9210" w:rsidR="00476633" w:rsidRDefault="00320FAF" w:rsidP="00EF3E76">
      <w:pPr>
        <w:jc w:val="center"/>
        <w:rPr>
          <w:rFonts w:hint="eastAsia"/>
        </w:rPr>
      </w:pPr>
      <w:r>
        <w:rPr>
          <w:rFonts w:hint="eastAsia"/>
        </w:rPr>
        <w:t>温馨提示：</w:t>
      </w:r>
    </w:p>
    <w:p w14:paraId="26636495" w14:textId="352FE381" w:rsidR="00320FAF" w:rsidRDefault="002F115F" w:rsidP="00320FAF">
      <w:pPr>
        <w:pStyle w:val="af2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10月30日</w:t>
      </w:r>
      <w:r w:rsidR="00EF3E76">
        <w:rPr>
          <w:rFonts w:hint="eastAsia"/>
        </w:rPr>
        <w:t>我们</w:t>
      </w:r>
      <w:r>
        <w:rPr>
          <w:rFonts w:hint="eastAsia"/>
        </w:rPr>
        <w:t>幼儿园要开展庆中秋国庆双节的游园活动啦，周二那天小朋友可以穿美美的汉服来哦</w:t>
      </w:r>
      <w:r w:rsidR="00320FAF">
        <w:rPr>
          <w:rFonts w:hint="eastAsia"/>
        </w:rPr>
        <w:t>。</w:t>
      </w:r>
    </w:p>
    <w:p w14:paraId="0583C9F5" w14:textId="69DB21E5" w:rsidR="00320FAF" w:rsidRDefault="00EF3E76" w:rsidP="00320FAF">
      <w:pPr>
        <w:pStyle w:val="af2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明天</w:t>
      </w:r>
      <w:r w:rsidR="00B851CE">
        <w:rPr>
          <w:rFonts w:hint="eastAsia"/>
        </w:rPr>
        <w:t>还想带玩具的</w:t>
      </w:r>
      <w:r>
        <w:rPr>
          <w:rFonts w:hint="eastAsia"/>
        </w:rPr>
        <w:t>小朋友可以带玩具来幼儿园哦！</w:t>
      </w:r>
      <w:r w:rsidR="00320FAF">
        <w:rPr>
          <w:rFonts w:hint="eastAsia"/>
        </w:rPr>
        <w:t>。</w:t>
      </w:r>
    </w:p>
    <w:p w14:paraId="3E814A31" w14:textId="1976B299" w:rsidR="00320FAF" w:rsidRDefault="00320FAF" w:rsidP="00320FAF">
      <w:pPr>
        <w:pStyle w:val="af2"/>
        <w:ind w:left="360" w:firstLineChars="0" w:firstLine="0"/>
        <w:rPr>
          <w:rFonts w:hint="eastAsia"/>
        </w:rPr>
      </w:pPr>
      <w:r>
        <w:rPr>
          <w:rFonts w:hint="eastAsia"/>
        </w:rPr>
        <w:t>感谢大家配合！</w:t>
      </w:r>
    </w:p>
    <w:sectPr w:rsidR="00320FA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47" w:right="1134" w:bottom="124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D8EB1" w14:textId="77777777" w:rsidR="00EA0DD5" w:rsidRDefault="00EA0DD5">
      <w:pPr>
        <w:rPr>
          <w:rFonts w:hint="eastAsia"/>
        </w:rPr>
      </w:pPr>
      <w:r>
        <w:separator/>
      </w:r>
    </w:p>
  </w:endnote>
  <w:endnote w:type="continuationSeparator" w:id="0">
    <w:p w14:paraId="10997AE3" w14:textId="77777777" w:rsidR="00EA0DD5" w:rsidRDefault="00EA0DD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E39E" w14:textId="77777777" w:rsidR="00320FAF" w:rsidRDefault="00320FAF">
    <w:pPr>
      <w:pStyle w:val="a7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A76DC" w14:textId="77777777" w:rsidR="00320FAF" w:rsidRDefault="00320FAF">
    <w:pPr>
      <w:pStyle w:val="a7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28009" w14:textId="77777777" w:rsidR="00320FAF" w:rsidRDefault="00320FAF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E0EB4" w14:textId="77777777" w:rsidR="00EA0DD5" w:rsidRDefault="00EA0DD5">
      <w:pPr>
        <w:rPr>
          <w:rFonts w:hint="eastAsia"/>
        </w:rPr>
      </w:pPr>
      <w:r>
        <w:separator/>
      </w:r>
    </w:p>
  </w:footnote>
  <w:footnote w:type="continuationSeparator" w:id="0">
    <w:p w14:paraId="5625B2BE" w14:textId="77777777" w:rsidR="00EA0DD5" w:rsidRDefault="00EA0DD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50DE" w14:textId="77777777" w:rsidR="00320FAF" w:rsidRDefault="00320FAF">
    <w:pPr>
      <w:pStyle w:val="a9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87A4" w14:textId="77777777" w:rsidR="00476633" w:rsidRDefault="00000000">
    <w:pPr>
      <w:pStyle w:val="a9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ACC6C7" wp14:editId="78529A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3810" b="0"/>
          <wp:wrapNone/>
          <wp:docPr id="1" name="图片 1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C86FF3" w14:textId="77777777" w:rsidR="00476633" w:rsidRDefault="00476633">
    <w:pPr>
      <w:pStyle w:val="a9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606A" w14:textId="77777777" w:rsidR="00320FAF" w:rsidRDefault="00320FAF">
    <w:pPr>
      <w:pStyle w:val="a9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F1AA3"/>
    <w:multiLevelType w:val="hybridMultilevel"/>
    <w:tmpl w:val="FCBA2406"/>
    <w:lvl w:ilvl="0" w:tplc="4EE87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165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9FFE67EB"/>
    <w:rsid w:val="9FFE67EB"/>
    <w:rsid w:val="D1FCED08"/>
    <w:rsid w:val="DD7FD851"/>
    <w:rsid w:val="EF7F62F1"/>
    <w:rsid w:val="EFFF8320"/>
    <w:rsid w:val="F677A3E4"/>
    <w:rsid w:val="00001763"/>
    <w:rsid w:val="00001A71"/>
    <w:rsid w:val="0001414A"/>
    <w:rsid w:val="00026C65"/>
    <w:rsid w:val="0004052B"/>
    <w:rsid w:val="00041330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03395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149F0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115F"/>
    <w:rsid w:val="002F7D1E"/>
    <w:rsid w:val="003018B2"/>
    <w:rsid w:val="00303A58"/>
    <w:rsid w:val="0030562F"/>
    <w:rsid w:val="00306174"/>
    <w:rsid w:val="00320FAF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12BE"/>
    <w:rsid w:val="00443B3A"/>
    <w:rsid w:val="00450EDB"/>
    <w:rsid w:val="00450F34"/>
    <w:rsid w:val="00460B12"/>
    <w:rsid w:val="004637BB"/>
    <w:rsid w:val="00471CAB"/>
    <w:rsid w:val="00476062"/>
    <w:rsid w:val="00476633"/>
    <w:rsid w:val="0047693B"/>
    <w:rsid w:val="00486B9F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D06E3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26BB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D6D4C"/>
    <w:rsid w:val="009E17C9"/>
    <w:rsid w:val="009E31C2"/>
    <w:rsid w:val="00A04751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AE08C5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48F"/>
    <w:rsid w:val="00B645E5"/>
    <w:rsid w:val="00B665B1"/>
    <w:rsid w:val="00B76782"/>
    <w:rsid w:val="00B851CE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568AE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0DD5"/>
    <w:rsid w:val="00EA3064"/>
    <w:rsid w:val="00EC03F2"/>
    <w:rsid w:val="00ED08EE"/>
    <w:rsid w:val="00EE21E3"/>
    <w:rsid w:val="00EF3E76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831A8"/>
    <w:rsid w:val="00F94CB8"/>
    <w:rsid w:val="00F970F5"/>
    <w:rsid w:val="00F97676"/>
    <w:rsid w:val="00FB72EC"/>
    <w:rsid w:val="00FB775A"/>
    <w:rsid w:val="00FD4A0C"/>
    <w:rsid w:val="00FF2D3A"/>
    <w:rsid w:val="00FF3B8A"/>
    <w:rsid w:val="2EBFEC14"/>
    <w:rsid w:val="3EFF4774"/>
    <w:rsid w:val="43EEBAC9"/>
    <w:rsid w:val="4FEF97B2"/>
    <w:rsid w:val="5761F77C"/>
    <w:rsid w:val="66EFFFD1"/>
    <w:rsid w:val="6AEAAC35"/>
    <w:rsid w:val="73B2A25E"/>
    <w:rsid w:val="75E8B9CD"/>
    <w:rsid w:val="777FDF2D"/>
    <w:rsid w:val="77F6347E"/>
    <w:rsid w:val="7EF66C1B"/>
    <w:rsid w:val="7FD3E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1803B7"/>
  <w15:docId w15:val="{5346565C-9B25-40F3-8454-465DA33F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Pr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136EC2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d">
    <w:name w:val="批注主题 字符"/>
    <w:basedOn w:val="a4"/>
    <w:link w:val="ac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af1">
    <w:name w:val="姓名"/>
    <w:basedOn w:val="a"/>
    <w:autoRedefine/>
    <w:uiPriority w:val="1"/>
    <w:qFormat/>
    <w:pPr>
      <w:spacing w:before="120" w:after="120" w:line="192" w:lineRule="auto"/>
    </w:pPr>
    <w:rPr>
      <w:rFonts w:asciiTheme="majorHAnsi" w:hAnsiTheme="majorHAnsi"/>
      <w:b/>
      <w:caps/>
      <w:color w:val="44546A" w:themeColor="text2"/>
      <w:sz w:val="70"/>
      <w:szCs w:val="20"/>
    </w:rPr>
  </w:style>
  <w:style w:type="paragraph" w:styleId="af2">
    <w:name w:val="List Paragraph"/>
    <w:basedOn w:val="a"/>
    <w:uiPriority w:val="99"/>
    <w:unhideWhenUsed/>
    <w:rsid w:val="00320F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henqingliang\Library\Containers\com.kingsoft.wpsoffice.mac\Data\.kingsoft\office6\templates\download\78684ea9-e98a-4e27-be5d-090beda1bfe7\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</Template>
  <TotalTime>292</TotalTime>
  <Pages>1</Pages>
  <Words>703</Words>
  <Characters>704</Characters>
  <Application>Microsoft Office Word</Application>
  <DocSecurity>0</DocSecurity>
  <Lines>64</Lines>
  <Paragraphs>48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陈丶清凉</dc:creator>
  <cp:lastModifiedBy>zhaodi wang</cp:lastModifiedBy>
  <cp:revision>181</cp:revision>
  <cp:lastPrinted>2025-09-28T09:01:00Z</cp:lastPrinted>
  <dcterms:created xsi:type="dcterms:W3CDTF">2025-09-11T21:24:00Z</dcterms:created>
  <dcterms:modified xsi:type="dcterms:W3CDTF">2025-09-28T09:04:00Z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D84A13DB1354C0055874D368B25AC6D3_43</vt:lpwstr>
  </property>
</Properties>
</file>