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BFD7A" w14:textId="77777777" w:rsidR="00476633" w:rsidRDefault="00000000">
      <w:pPr>
        <w:spacing w:line="480" w:lineRule="exact"/>
        <w:jc w:val="center"/>
        <w:rPr>
          <w:rFonts w:asciiTheme="minorEastAsia" w:hAnsiTheme="minorEastAsia" w:cstheme="minorEastAsia" w:hint="eastAsia"/>
          <w:bCs/>
          <w:color w:val="ED7D31" w:themeColor="accent2"/>
          <w:spacing w:val="8"/>
          <w:sz w:val="32"/>
          <w:szCs w:val="32"/>
        </w:rPr>
      </w:pPr>
      <w:r>
        <w:tab/>
      </w:r>
      <w:r>
        <w:tab/>
      </w:r>
      <w:r>
        <w:rPr>
          <w:rFonts w:asciiTheme="minorEastAsia" w:hAnsiTheme="minorEastAsia" w:cstheme="minorEastAsia" w:hint="eastAsia"/>
          <w:b/>
          <w:bCs/>
          <w:color w:val="3B3838" w:themeColor="background2" w:themeShade="40"/>
          <w:spacing w:val="150"/>
          <w:sz w:val="44"/>
          <w:szCs w:val="44"/>
        </w:rPr>
        <w:t>小三小三·非同一般</w:t>
      </w:r>
    </w:p>
    <w:p w14:paraId="7A28357E" w14:textId="77777777" w:rsidR="00476633" w:rsidRDefault="00000000">
      <w:pPr>
        <w:pStyle w:val="af1"/>
        <w:spacing w:line="360" w:lineRule="exact"/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bCs/>
          <w:color w:val="ED7D31" w:themeColor="accent2"/>
          <w:spacing w:val="8"/>
          <w:sz w:val="28"/>
          <w:szCs w:val="28"/>
        </w:rPr>
        <w:t xml:space="preserve">01  </w:t>
      </w:r>
      <w:r>
        <w:rPr>
          <w:rFonts w:asciiTheme="minorEastAsia" w:hAnsiTheme="minorEastAsia" w:cstheme="minorEastAsia" w:hint="eastAsia"/>
          <w:b w:val="0"/>
          <w:bCs/>
          <w:color w:val="ED7D31" w:themeColor="accent2"/>
          <w:spacing w:val="8"/>
          <w:sz w:val="28"/>
          <w:szCs w:val="28"/>
        </w:rPr>
        <w:t>来园情况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 </w:t>
      </w:r>
    </w:p>
    <w:p w14:paraId="577C5B2D" w14:textId="222E549C" w:rsidR="00A04751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1.今天9月2</w:t>
      </w:r>
      <w:r w:rsidR="00486B9F">
        <w:rPr>
          <w:rFonts w:ascii="宋体" w:eastAsia="宋体" w:hAnsi="宋体" w:cs="宋体" w:hint="eastAsia"/>
          <w:color w:val="000000" w:themeColor="text1"/>
          <w:szCs w:val="21"/>
        </w:rPr>
        <w:t>6</w:t>
      </w:r>
      <w:r>
        <w:rPr>
          <w:rFonts w:ascii="宋体" w:eastAsia="宋体" w:hAnsi="宋体" w:cs="宋体" w:hint="eastAsia"/>
          <w:color w:val="000000" w:themeColor="text1"/>
          <w:szCs w:val="21"/>
        </w:rPr>
        <w:t>日 周</w:t>
      </w:r>
      <w:r w:rsidR="00486B9F">
        <w:rPr>
          <w:rFonts w:ascii="宋体" w:eastAsia="宋体" w:hAnsi="宋体" w:cs="宋体" w:hint="eastAsia"/>
          <w:color w:val="000000" w:themeColor="text1"/>
          <w:szCs w:val="21"/>
        </w:rPr>
        <w:t>五</w:t>
      </w:r>
      <w:r>
        <w:rPr>
          <w:rFonts w:ascii="宋体" w:eastAsia="宋体" w:hAnsi="宋体" w:cs="宋体" w:hint="eastAsia"/>
          <w:color w:val="000000" w:themeColor="text1"/>
          <w:szCs w:val="21"/>
        </w:rPr>
        <w:t>。</w:t>
      </w:r>
    </w:p>
    <w:p w14:paraId="73990C7F" w14:textId="34C61805" w:rsidR="00476633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  <w:lang w:val="zh-CN"/>
        </w:rPr>
        <w:t>来园人数：今日来园幼儿</w:t>
      </w:r>
      <w:r w:rsidR="00486B9F">
        <w:rPr>
          <w:rFonts w:ascii="宋体" w:eastAsia="宋体" w:hAnsi="宋体" w:cs="宋体" w:hint="eastAsia"/>
          <w:color w:val="000000" w:themeColor="text1"/>
          <w:szCs w:val="21"/>
        </w:rPr>
        <w:t>19</w:t>
      </w:r>
      <w:r>
        <w:rPr>
          <w:rFonts w:ascii="宋体" w:eastAsia="宋体" w:hAnsi="宋体" w:cs="宋体" w:hint="eastAsia"/>
          <w:color w:val="000000" w:themeColor="text1"/>
          <w:szCs w:val="21"/>
          <w:lang w:val="zh-CN"/>
        </w:rPr>
        <w:t>人，</w:t>
      </w:r>
      <w:r w:rsidR="00A04751">
        <w:rPr>
          <w:rFonts w:ascii="宋体" w:eastAsia="宋体" w:hAnsi="宋体" w:cs="宋体" w:hint="eastAsia"/>
          <w:color w:val="000000" w:themeColor="text1"/>
          <w:szCs w:val="21"/>
        </w:rPr>
        <w:t>希</w:t>
      </w:r>
      <w:r>
        <w:rPr>
          <w:rFonts w:ascii="宋体" w:eastAsia="宋体" w:hAnsi="宋体" w:cs="宋体" w:hint="eastAsia"/>
          <w:color w:val="000000" w:themeColor="text1"/>
          <w:szCs w:val="21"/>
        </w:rPr>
        <w:t>希、</w:t>
      </w:r>
      <w:r w:rsidR="00A04751">
        <w:rPr>
          <w:rFonts w:ascii="宋体" w:eastAsia="宋体" w:hAnsi="宋体" w:cs="宋体" w:hint="eastAsia"/>
          <w:color w:val="000000" w:themeColor="text1"/>
          <w:szCs w:val="21"/>
        </w:rPr>
        <w:t>晨</w:t>
      </w:r>
      <w:r>
        <w:rPr>
          <w:rFonts w:ascii="宋体" w:eastAsia="宋体" w:hAnsi="宋体" w:cs="宋体" w:hint="eastAsia"/>
          <w:color w:val="000000" w:themeColor="text1"/>
          <w:szCs w:val="21"/>
        </w:rPr>
        <w:t>晨、</w:t>
      </w:r>
      <w:r w:rsidR="00A04751">
        <w:rPr>
          <w:rFonts w:ascii="宋体" w:eastAsia="宋体" w:hAnsi="宋体" w:cs="宋体" w:hint="eastAsia"/>
          <w:color w:val="000000" w:themeColor="text1"/>
          <w:szCs w:val="21"/>
        </w:rPr>
        <w:t>诺</w:t>
      </w:r>
      <w:r>
        <w:rPr>
          <w:rFonts w:ascii="宋体" w:eastAsia="宋体" w:hAnsi="宋体" w:cs="宋体" w:hint="eastAsia"/>
          <w:color w:val="000000" w:themeColor="text1"/>
          <w:szCs w:val="21"/>
        </w:rPr>
        <w:t>诺、云熙、依诺、吴一一、韩宇辰、</w:t>
      </w:r>
      <w:r w:rsidR="00A04751">
        <w:rPr>
          <w:rFonts w:ascii="宋体" w:eastAsia="宋体" w:hAnsi="宋体" w:cs="宋体" w:hint="eastAsia"/>
          <w:color w:val="000000" w:themeColor="text1"/>
          <w:szCs w:val="21"/>
        </w:rPr>
        <w:t>图图</w:t>
      </w:r>
      <w:r>
        <w:rPr>
          <w:rFonts w:ascii="宋体" w:eastAsia="宋体" w:hAnsi="宋体" w:cs="宋体" w:hint="eastAsia"/>
          <w:color w:val="000000" w:themeColor="text1"/>
          <w:szCs w:val="21"/>
        </w:rPr>
        <w:t>、</w:t>
      </w:r>
      <w:r w:rsidR="00A04751">
        <w:rPr>
          <w:rFonts w:ascii="宋体" w:eastAsia="宋体" w:hAnsi="宋体" w:cs="宋体" w:hint="eastAsia"/>
          <w:color w:val="000000" w:themeColor="text1"/>
          <w:szCs w:val="21"/>
        </w:rPr>
        <w:t>牛牛、小满、霍佳禾、大宝</w:t>
      </w:r>
      <w:r w:rsidR="00486B9F">
        <w:rPr>
          <w:rFonts w:ascii="宋体" w:eastAsia="宋体" w:hAnsi="宋体" w:cs="宋体" w:hint="eastAsia"/>
          <w:color w:val="000000" w:themeColor="text1"/>
          <w:szCs w:val="21"/>
        </w:rPr>
        <w:t>、昕昕、乐乐</w:t>
      </w:r>
      <w:r>
        <w:rPr>
          <w:rFonts w:ascii="宋体" w:eastAsia="宋体" w:hAnsi="宋体" w:cs="宋体" w:hint="eastAsia"/>
          <w:color w:val="000000" w:themeColor="text1"/>
          <w:szCs w:val="21"/>
        </w:rPr>
        <w:t>请假。</w:t>
      </w:r>
    </w:p>
    <w:p w14:paraId="5181495D" w14:textId="537AB8FE" w:rsidR="00476633" w:rsidRDefault="00000000">
      <w:pPr>
        <w:spacing w:line="360" w:lineRule="exact"/>
        <w:ind w:firstLineChars="200" w:firstLine="420"/>
        <w:rPr>
          <w:rFonts w:asciiTheme="minorEastAsia" w:hAnsiTheme="minorEastAsia" w:cstheme="minorEastAsia" w:hint="eastAsia"/>
          <w:color w:val="ED7D31" w:themeColor="accent2"/>
          <w:spacing w:val="8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2.早点内容</w:t>
      </w:r>
      <w:r>
        <w:rPr>
          <w:rFonts w:ascii="宋体" w:eastAsia="宋体" w:hAnsi="宋体" w:cs="宋体" w:hint="eastAsia"/>
          <w:color w:val="000000" w:themeColor="text1"/>
          <w:szCs w:val="21"/>
          <w:lang w:val="zh-CN"/>
        </w:rPr>
        <w:t>：</w:t>
      </w:r>
      <w:r>
        <w:rPr>
          <w:rFonts w:ascii="宋体" w:eastAsia="宋体" w:hAnsi="宋体" w:cs="宋体" w:hint="eastAsia"/>
          <w:color w:val="000000" w:themeColor="text1"/>
          <w:szCs w:val="21"/>
        </w:rPr>
        <w:t>鲜牛奶、</w:t>
      </w:r>
      <w:r w:rsidR="00486B9F">
        <w:rPr>
          <w:rFonts w:ascii="宋体" w:eastAsia="宋体" w:hAnsi="宋体" w:cs="宋体" w:hint="eastAsia"/>
          <w:color w:val="000000" w:themeColor="text1"/>
          <w:szCs w:val="21"/>
        </w:rPr>
        <w:t>饼干、奶酪棒</w:t>
      </w:r>
      <w:r>
        <w:rPr>
          <w:rFonts w:ascii="宋体" w:eastAsia="宋体" w:hAnsi="宋体" w:cs="宋体" w:hint="eastAsia"/>
          <w:color w:val="000000" w:themeColor="text1"/>
          <w:szCs w:val="21"/>
        </w:rPr>
        <w:t>。</w:t>
      </w:r>
    </w:p>
    <w:p w14:paraId="67E85DE8" w14:textId="77777777" w:rsidR="00476633" w:rsidRDefault="00476633">
      <w:pPr>
        <w:spacing w:line="360" w:lineRule="exact"/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</w:p>
    <w:p w14:paraId="5867876A" w14:textId="580246AF" w:rsidR="00476633" w:rsidRDefault="00000000">
      <w:pPr>
        <w:spacing w:line="360" w:lineRule="exact"/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02  </w:t>
      </w:r>
      <w:r w:rsidR="00486B9F"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区域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活动</w:t>
      </w:r>
    </w:p>
    <w:p w14:paraId="16C2CA32" w14:textId="4C6F119F" w:rsidR="00476633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今天</w:t>
      </w:r>
      <w:r w:rsidR="00486B9F">
        <w:rPr>
          <w:rFonts w:ascii="宋体" w:eastAsia="宋体" w:hAnsi="宋体" w:cs="宋体" w:hint="eastAsia"/>
          <w:color w:val="000000" w:themeColor="text1"/>
          <w:szCs w:val="21"/>
        </w:rPr>
        <w:t>我们一起玩游戏</w:t>
      </w:r>
    </w:p>
    <w:tbl>
      <w:tblPr>
        <w:tblStyle w:val="ae"/>
        <w:tblW w:w="9880" w:type="dxa"/>
        <w:jc w:val="center"/>
        <w:tblLook w:val="04A0" w:firstRow="1" w:lastRow="0" w:firstColumn="1" w:lastColumn="0" w:noHBand="0" w:noVBand="1"/>
      </w:tblPr>
      <w:tblGrid>
        <w:gridCol w:w="3411"/>
        <w:gridCol w:w="3336"/>
        <w:gridCol w:w="3276"/>
      </w:tblGrid>
      <w:tr w:rsidR="00320FAF" w14:paraId="7F0DD560" w14:textId="77777777" w:rsidTr="00486B9F">
        <w:trPr>
          <w:trHeight w:val="2380"/>
          <w:jc w:val="center"/>
        </w:trPr>
        <w:tc>
          <w:tcPr>
            <w:tcW w:w="3351" w:type="dxa"/>
          </w:tcPr>
          <w:p w14:paraId="49D3AE17" w14:textId="220D5690" w:rsidR="00476633" w:rsidRDefault="00320FAF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21D09F1E" wp14:editId="4713EC7C">
                  <wp:extent cx="1957387" cy="1468804"/>
                  <wp:effectExtent l="0" t="0" r="5080" b="0"/>
                  <wp:docPr id="42485448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856" cy="147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14:paraId="58CA7E99" w14:textId="54C0110B" w:rsidR="00476633" w:rsidRDefault="00D568AE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3A5A2051" wp14:editId="66F791B0">
                  <wp:extent cx="1976438" cy="1483099"/>
                  <wp:effectExtent l="0" t="0" r="5080" b="3175"/>
                  <wp:docPr id="9107701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984" cy="148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14:paraId="6B67900B" w14:textId="7F49E794" w:rsidR="00476633" w:rsidRDefault="00D568AE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312315A8" wp14:editId="299C29AD">
                  <wp:extent cx="1942439" cy="1457587"/>
                  <wp:effectExtent l="0" t="0" r="1270" b="0"/>
                  <wp:docPr id="9916305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741" cy="146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FAF" w14:paraId="3B0B11CF" w14:textId="77777777" w:rsidTr="00486B9F">
        <w:trPr>
          <w:trHeight w:val="2697"/>
          <w:jc w:val="center"/>
        </w:trPr>
        <w:tc>
          <w:tcPr>
            <w:tcW w:w="3351" w:type="dxa"/>
          </w:tcPr>
          <w:p w14:paraId="50BFCCEB" w14:textId="0BD9716B" w:rsidR="00476633" w:rsidRDefault="00D568AE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32B6424B" wp14:editId="032B27A2">
                  <wp:extent cx="2028825" cy="1522410"/>
                  <wp:effectExtent l="0" t="0" r="0" b="1905"/>
                  <wp:docPr id="20067410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28" cy="15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14:paraId="692535C0" w14:textId="13D70B08" w:rsidR="00476633" w:rsidRDefault="00320FAF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4221B7D2" wp14:editId="1B8B38EF">
                  <wp:extent cx="1948438" cy="1462088"/>
                  <wp:effectExtent l="0" t="0" r="0" b="5080"/>
                  <wp:docPr id="38206217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0344" cy="147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14:paraId="538BF38C" w14:textId="79FC87A6" w:rsidR="00476633" w:rsidRDefault="00320FAF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4507AD25" wp14:editId="3D7DBB67">
                  <wp:extent cx="1935743" cy="1452562"/>
                  <wp:effectExtent l="0" t="0" r="7620" b="0"/>
                  <wp:docPr id="11845721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587" cy="145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7AC23" w14:textId="77777777" w:rsidR="00486B9F" w:rsidRDefault="00486B9F" w:rsidP="00486B9F">
      <w:pPr>
        <w:spacing w:line="360" w:lineRule="exact"/>
        <w:jc w:val="center"/>
        <w:rPr>
          <w:rFonts w:asciiTheme="minorEastAsia" w:hAnsiTheme="minorEastAsia" w:cstheme="minorEastAsia"/>
          <w:color w:val="ED7D31" w:themeColor="accent2"/>
          <w:spacing w:val="8"/>
          <w:sz w:val="28"/>
          <w:szCs w:val="28"/>
        </w:rPr>
      </w:pPr>
    </w:p>
    <w:p w14:paraId="70700569" w14:textId="621ECA94" w:rsidR="00486B9F" w:rsidRDefault="00486B9F" w:rsidP="00486B9F">
      <w:pPr>
        <w:spacing w:line="360" w:lineRule="exact"/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0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户外活动</w:t>
      </w:r>
    </w:p>
    <w:p w14:paraId="148C84CF" w14:textId="77777777" w:rsidR="00486B9F" w:rsidRDefault="00486B9F" w:rsidP="00486B9F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今天我们一起到户外玩皮球啦，瞧，我们有的学投篮、有的滚球，还有的玩跳跳羊角球。已经有四个小宝贝学会跳跳羊角球游戏啦！</w:t>
      </w:r>
    </w:p>
    <w:tbl>
      <w:tblPr>
        <w:tblStyle w:val="ae"/>
        <w:tblW w:w="9742" w:type="dxa"/>
        <w:jc w:val="center"/>
        <w:tblLook w:val="04A0" w:firstRow="1" w:lastRow="0" w:firstColumn="1" w:lastColumn="0" w:noHBand="0" w:noVBand="1"/>
      </w:tblPr>
      <w:tblGrid>
        <w:gridCol w:w="3696"/>
        <w:gridCol w:w="3546"/>
        <w:gridCol w:w="3644"/>
      </w:tblGrid>
      <w:tr w:rsidR="00320FAF" w14:paraId="333EEB7F" w14:textId="77777777" w:rsidTr="00BE070D">
        <w:trPr>
          <w:trHeight w:val="2380"/>
          <w:jc w:val="center"/>
        </w:trPr>
        <w:tc>
          <w:tcPr>
            <w:tcW w:w="3246" w:type="dxa"/>
          </w:tcPr>
          <w:p w14:paraId="6DCFAFD2" w14:textId="145680AD" w:rsidR="00486B9F" w:rsidRDefault="00320FAF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5ED47484" wp14:editId="0DA63CF8">
                  <wp:extent cx="1935742" cy="1452562"/>
                  <wp:effectExtent l="0" t="0" r="7620" b="0"/>
                  <wp:docPr id="141999377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44463" cy="145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14:paraId="5398F516" w14:textId="5E0D8E7F" w:rsidR="00486B9F" w:rsidRDefault="00320FAF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4BB95289" wp14:editId="4058118E">
                  <wp:extent cx="1853236" cy="1390650"/>
                  <wp:effectExtent l="0" t="0" r="0" b="0"/>
                  <wp:docPr id="98918525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207" cy="140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14:paraId="2DFF391D" w14:textId="13FE6761" w:rsidR="00486B9F" w:rsidRDefault="00320FAF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16FCCD16" wp14:editId="649B9961">
                  <wp:extent cx="1904009" cy="1428750"/>
                  <wp:effectExtent l="0" t="0" r="1270" b="0"/>
                  <wp:docPr id="68495583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246" cy="144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FAF" w14:paraId="4E55195E" w14:textId="77777777" w:rsidTr="00BE070D">
        <w:trPr>
          <w:trHeight w:val="2697"/>
          <w:jc w:val="center"/>
        </w:trPr>
        <w:tc>
          <w:tcPr>
            <w:tcW w:w="3246" w:type="dxa"/>
          </w:tcPr>
          <w:p w14:paraId="0FDD3870" w14:textId="6A5AE1D4" w:rsidR="00486B9F" w:rsidRDefault="00320FAF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lastRenderedPageBreak/>
              <w:drawing>
                <wp:inline distT="0" distB="0" distL="0" distR="0" wp14:anchorId="4D3D9AB4" wp14:editId="63D10437">
                  <wp:extent cx="2205038" cy="1654638"/>
                  <wp:effectExtent l="0" t="0" r="5080" b="3175"/>
                  <wp:docPr id="12337825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843" cy="166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14:paraId="34CAD73C" w14:textId="4E1FAF65" w:rsidR="00486B9F" w:rsidRDefault="00320FAF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00327ED5" wp14:editId="30345C98">
                  <wp:extent cx="2113450" cy="1585912"/>
                  <wp:effectExtent l="0" t="0" r="1270" b="0"/>
                  <wp:docPr id="46345403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154" cy="159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14:paraId="64AFFBA0" w14:textId="541DF07A" w:rsidR="00486B9F" w:rsidRDefault="00320FAF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13C70091" wp14:editId="79AE565E">
                  <wp:extent cx="2176918" cy="1633538"/>
                  <wp:effectExtent l="0" t="0" r="0" b="5080"/>
                  <wp:docPr id="6672023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359" cy="165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704C5" w14:textId="77777777" w:rsidR="00476633" w:rsidRDefault="00476633">
      <w:pPr>
        <w:spacing w:line="360" w:lineRule="exact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</w:p>
    <w:p w14:paraId="323ED9DA" w14:textId="7102295C" w:rsidR="00476633" w:rsidRDefault="00000000">
      <w:pPr>
        <w:spacing w:line="360" w:lineRule="exact"/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0</w:t>
      </w:r>
      <w:r w:rsidR="00320FAF"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4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  </w:t>
      </w:r>
      <w:r w:rsidR="00486B9F"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集体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活动</w:t>
      </w:r>
    </w:p>
    <w:p w14:paraId="30384355" w14:textId="1D225D7D" w:rsidR="00476633" w:rsidRPr="00F97676" w:rsidRDefault="00486B9F" w:rsidP="00F97676">
      <w:pPr>
        <w:snapToGrid w:val="0"/>
        <w:spacing w:line="360" w:lineRule="exact"/>
        <w:ind w:firstLineChars="200" w:firstLine="420"/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</w:pPr>
      <w:r w:rsidRPr="00486B9F"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玩具是伴随孩子成长的“玩伴”。随着技术的不断改进，目前出现的玩具种类很多，有惯性玩具、电动玩具、拖拉玩具、以及机械玩具（发条的），动起来的现象明显，原理各不相同。本次活动主要是让孩子在玩玩具的过程中来发现玩具能“动”起来的秘密，并通过小朋友间的交流、互动，了解玩具能动起来的不同方法</w:t>
      </w:r>
      <w:r w:rsidR="00103395" w:rsidRPr="00103395">
        <w:rPr>
          <w:rFonts w:ascii="宋体" w:eastAsia="宋体" w:hAnsi="宋体" w:cs="宋体" w:hint="eastAsia"/>
          <w:color w:val="000000"/>
          <w:szCs w:val="21"/>
        </w:rPr>
        <w:t>。</w:t>
      </w:r>
    </w:p>
    <w:p w14:paraId="1D896F89" w14:textId="77777777" w:rsidR="00476633" w:rsidRDefault="00476633">
      <w:pPr>
        <w:spacing w:line="360" w:lineRule="exact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</w:p>
    <w:p w14:paraId="3C889BE2" w14:textId="54546869" w:rsidR="00476633" w:rsidRDefault="00000000">
      <w:pPr>
        <w:spacing w:line="360" w:lineRule="exact"/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0</w:t>
      </w:r>
      <w:r w:rsidR="00320FAF"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5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生活活动</w:t>
      </w:r>
    </w:p>
    <w:p w14:paraId="5FD10105" w14:textId="756C2CB1" w:rsidR="00476633" w:rsidRDefault="00000000">
      <w:pPr>
        <w:spacing w:line="360" w:lineRule="exact"/>
        <w:ind w:firstLineChars="400" w:firstLine="840"/>
        <w:rPr>
          <w:rFonts w:ascii="宋体" w:eastAsia="宋体" w:hAnsi="宋体" w:cs="宋体" w:hint="eastAsia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今天我们吃的是：</w:t>
      </w:r>
      <w:r w:rsidR="00103395">
        <w:rPr>
          <w:rFonts w:ascii="宋体" w:eastAsia="宋体" w:hAnsi="宋体" w:cs="宋体" w:hint="eastAsia"/>
          <w:color w:val="000000" w:themeColor="text1"/>
          <w:szCs w:val="21"/>
        </w:rPr>
        <w:t>高粱米饭、卤猪肝、番茄炒蛋、生菜粉丝汤</w:t>
      </w:r>
      <w:r>
        <w:rPr>
          <w:rFonts w:ascii="宋体" w:eastAsia="宋体" w:hAnsi="宋体" w:cs="宋体" w:hint="eastAsia"/>
          <w:color w:val="000000" w:themeColor="text1"/>
          <w:szCs w:val="21"/>
        </w:rPr>
        <w:t>。</w:t>
      </w:r>
    </w:p>
    <w:p w14:paraId="70210770" w14:textId="77777777" w:rsidR="00476633" w:rsidRDefault="00000000">
      <w:pPr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  <w:r>
        <w:rPr>
          <w:rFonts w:ascii="宋体" w:eastAsia="宋体" w:hAnsi="宋体" w:cs="宋体" w:hint="eastAsia"/>
          <w:szCs w:val="21"/>
        </w:rPr>
        <w:t>“★”表示全部吃完，情绪好；“▲”表示吃得还剩一些，情绪稍微起伏；“●”表示没有吃，情绪大</w:t>
      </w:r>
    </w:p>
    <w:tbl>
      <w:tblPr>
        <w:tblStyle w:val="ae"/>
        <w:tblW w:w="9493" w:type="dxa"/>
        <w:jc w:val="center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717"/>
        <w:gridCol w:w="1162"/>
        <w:gridCol w:w="1112"/>
        <w:gridCol w:w="1014"/>
        <w:gridCol w:w="816"/>
        <w:gridCol w:w="852"/>
        <w:gridCol w:w="843"/>
        <w:gridCol w:w="2977"/>
      </w:tblGrid>
      <w:tr w:rsidR="00476633" w14:paraId="71B71DB5" w14:textId="77777777">
        <w:trPr>
          <w:trHeight w:val="185"/>
          <w:jc w:val="center"/>
        </w:trPr>
        <w:tc>
          <w:tcPr>
            <w:tcW w:w="717" w:type="dxa"/>
            <w:vMerge w:val="restart"/>
            <w:shd w:val="clear" w:color="auto" w:fill="A8D08D" w:themeFill="accent6" w:themeFillTint="99"/>
            <w:vAlign w:val="center"/>
          </w:tcPr>
          <w:p w14:paraId="3E273FBC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序号</w:t>
            </w:r>
          </w:p>
        </w:tc>
        <w:tc>
          <w:tcPr>
            <w:tcW w:w="1162" w:type="dxa"/>
            <w:vMerge w:val="restart"/>
            <w:shd w:val="clear" w:color="auto" w:fill="A8D08D" w:themeFill="accent6" w:themeFillTint="99"/>
            <w:vAlign w:val="center"/>
          </w:tcPr>
          <w:p w14:paraId="02C4E671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姓名</w:t>
            </w:r>
          </w:p>
        </w:tc>
        <w:tc>
          <w:tcPr>
            <w:tcW w:w="1112" w:type="dxa"/>
            <w:vMerge w:val="restart"/>
            <w:shd w:val="clear" w:color="auto" w:fill="A8D08D" w:themeFill="accent6" w:themeFillTint="99"/>
            <w:vAlign w:val="center"/>
          </w:tcPr>
          <w:p w14:paraId="56C93A0B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情绪</w:t>
            </w:r>
          </w:p>
        </w:tc>
        <w:tc>
          <w:tcPr>
            <w:tcW w:w="2682" w:type="dxa"/>
            <w:gridSpan w:val="3"/>
            <w:shd w:val="clear" w:color="auto" w:fill="A8D08D" w:themeFill="accent6" w:themeFillTint="99"/>
            <w:vAlign w:val="center"/>
          </w:tcPr>
          <w:p w14:paraId="00C48C4C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午餐</w:t>
            </w:r>
          </w:p>
        </w:tc>
        <w:tc>
          <w:tcPr>
            <w:tcW w:w="843" w:type="dxa"/>
            <w:vMerge w:val="restart"/>
            <w:shd w:val="clear" w:color="auto" w:fill="A8D08D" w:themeFill="accent6" w:themeFillTint="99"/>
            <w:vAlign w:val="center"/>
          </w:tcPr>
          <w:p w14:paraId="0F46F0FE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午睡</w:t>
            </w:r>
          </w:p>
        </w:tc>
        <w:tc>
          <w:tcPr>
            <w:tcW w:w="2977" w:type="dxa"/>
            <w:vMerge w:val="restart"/>
            <w:shd w:val="clear" w:color="auto" w:fill="A8D08D" w:themeFill="accent6" w:themeFillTint="99"/>
            <w:vAlign w:val="center"/>
          </w:tcPr>
          <w:p w14:paraId="2F97E84A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备注</w:t>
            </w:r>
          </w:p>
        </w:tc>
      </w:tr>
      <w:tr w:rsidR="00476633" w14:paraId="50784415" w14:textId="77777777">
        <w:trPr>
          <w:trHeight w:val="216"/>
          <w:jc w:val="center"/>
        </w:trPr>
        <w:tc>
          <w:tcPr>
            <w:tcW w:w="717" w:type="dxa"/>
            <w:vMerge/>
            <w:shd w:val="clear" w:color="auto" w:fill="A8D08D" w:themeFill="accent6" w:themeFillTint="99"/>
            <w:vAlign w:val="center"/>
          </w:tcPr>
          <w:p w14:paraId="18FBA181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</w:p>
        </w:tc>
        <w:tc>
          <w:tcPr>
            <w:tcW w:w="1162" w:type="dxa"/>
            <w:vMerge/>
            <w:shd w:val="clear" w:color="auto" w:fill="A8D08D" w:themeFill="accent6" w:themeFillTint="99"/>
            <w:vAlign w:val="center"/>
          </w:tcPr>
          <w:p w14:paraId="086F8D96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</w:p>
        </w:tc>
        <w:tc>
          <w:tcPr>
            <w:tcW w:w="1112" w:type="dxa"/>
            <w:vMerge/>
            <w:shd w:val="clear" w:color="auto" w:fill="A8D08D" w:themeFill="accent6" w:themeFillTint="99"/>
            <w:vAlign w:val="center"/>
          </w:tcPr>
          <w:p w14:paraId="3A975E0D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5BFFF927" w14:textId="4533A961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饭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0606449C" w14:textId="69F5CF0B" w:rsidR="00476633" w:rsidRPr="004412BE" w:rsidRDefault="004412BE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 w:rsidRPr="004412BE">
              <w:rPr>
                <w:rFonts w:ascii="宋体" w:eastAsia="宋体" w:hAnsi="宋体" w:cs="宋体" w:hint="eastAsia"/>
                <w:b/>
                <w:bCs/>
              </w:rPr>
              <w:t>菜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982B651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汤</w:t>
            </w:r>
          </w:p>
        </w:tc>
        <w:tc>
          <w:tcPr>
            <w:tcW w:w="843" w:type="dxa"/>
            <w:vMerge/>
            <w:shd w:val="clear" w:color="auto" w:fill="A8D08D" w:themeFill="accent6" w:themeFillTint="99"/>
            <w:vAlign w:val="center"/>
          </w:tcPr>
          <w:p w14:paraId="66990A41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</w:p>
        </w:tc>
        <w:tc>
          <w:tcPr>
            <w:tcW w:w="2977" w:type="dxa"/>
            <w:vMerge/>
            <w:shd w:val="clear" w:color="auto" w:fill="A8D08D" w:themeFill="accent6" w:themeFillTint="99"/>
            <w:vAlign w:val="center"/>
          </w:tcPr>
          <w:p w14:paraId="182B4EBC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</w:p>
        </w:tc>
      </w:tr>
      <w:tr w:rsidR="00AE08C5" w14:paraId="53BDB528" w14:textId="77777777" w:rsidTr="00634BFC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30D8C5E7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72CF475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唐瑾妍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62AACF32" w14:textId="246B06B1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4DDB8ED3" w14:textId="488B9EBC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8755DA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7B031070" w14:textId="2F557341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8755DA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3F9A8615" w14:textId="7C336019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8755DA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616B4F6" w14:textId="59FA96F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50291955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7F67E8F0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FDBB33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A775692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蔡楠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6F40CFBD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46E8869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3F73FCA3" w14:textId="77239853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FAFC08C" w14:textId="0DA63ECA" w:rsidR="00476633" w:rsidRDefault="00F976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8755DA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747A91B3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D346DE0" w14:textId="4A695316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5D3F7FB2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06032B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586E702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谢佑希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358FE9B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82C7A11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1D53BE76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0BE7801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60E8E9D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781E51E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7F5F9D9F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6812BAA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4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318FCDEC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周晨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4DB991E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78E118E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10443F98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254856E1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339B31A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798E395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7848DB2D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22EDC7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5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2ACBA24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黄灿珝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611E8092" w14:textId="781DD911" w:rsidR="00476633" w:rsidRDefault="004412BE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6A375301" w14:textId="6BA852ED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677831C4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091A1555" w14:textId="096465F6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48B10B49" w14:textId="5853294D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B0ACC35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4F94086E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E0D49F5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6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7EDAF22C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包羽昕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0898EB3" w14:textId="16B16113" w:rsidR="00476633" w:rsidRDefault="00F976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83447AA" w14:textId="551F57D8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78AE080A" w14:textId="41DCF7E8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47776C2E" w14:textId="6225092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4B7E06FD" w14:textId="0F203885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CDEEF6D" w14:textId="3DC379B0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796AAB8C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D144A03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7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E683E1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张予诺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021D815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D6B8987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6187C919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13AA1BE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315BD1D0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A8CDF99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4F7F5121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C44183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8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2B60CCDE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刘云熙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BA03BE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0D273CA1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354D9DF1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7DB0FBE4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09BC55C3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932DE1A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566228BF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625835F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9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6D1BB39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赵卿媛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AC5F77B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77B4101C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1DAE7A0" w14:textId="490629A6" w:rsidR="00476633" w:rsidRDefault="00F976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5F4BCDD" w14:textId="31F54D5B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8FE5F06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19042DE" w14:textId="0C789242" w:rsidR="00476633" w:rsidRDefault="00F976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咳嗽</w:t>
            </w:r>
          </w:p>
        </w:tc>
      </w:tr>
      <w:tr w:rsidR="00476633" w14:paraId="195456FA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EC20906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10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4E0D24B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陈依诺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FF05A0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2682" w:type="dxa"/>
            <w:gridSpan w:val="3"/>
            <w:shd w:val="clear" w:color="auto" w:fill="A8D08D" w:themeFill="accent6" w:themeFillTint="99"/>
            <w:vAlign w:val="center"/>
          </w:tcPr>
          <w:p w14:paraId="42BB26D2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0CD236D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8D4DDF7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3D26699E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3996D3E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000B4B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郭智彬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622D954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1F85278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1E808F40" w14:textId="59911093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450452EE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51EE55A4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F5864F9" w14:textId="08843C29" w:rsidR="00476633" w:rsidRDefault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菜没吃</w:t>
            </w:r>
          </w:p>
        </w:tc>
      </w:tr>
      <w:tr w:rsidR="00476633" w14:paraId="54CB4CFA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5AE9EFB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715A8B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颜诗芮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4F69B1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73A9CCE6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4268F2F" w14:textId="4E997405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64FF32F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4314E9B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2A165CE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AE08C5" w14:paraId="0787BC12" w14:textId="77777777" w:rsidTr="00AD487A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654F50E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5449D295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吴一一</w:t>
            </w:r>
          </w:p>
        </w:tc>
        <w:tc>
          <w:tcPr>
            <w:tcW w:w="1112" w:type="dxa"/>
            <w:shd w:val="clear" w:color="auto" w:fill="A8D08D" w:themeFill="accent6" w:themeFillTint="99"/>
          </w:tcPr>
          <w:p w14:paraId="2F207652" w14:textId="60650E9E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0B67F99D" w14:textId="1FEEA961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2EDFBD00" w14:textId="21E4A9E2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58626EFB" w14:textId="5C560D0E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</w:tcPr>
          <w:p w14:paraId="5348860C" w14:textId="6C3FB6A3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04B65A9" w14:textId="59B76C18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吃得非常棒</w:t>
            </w:r>
          </w:p>
        </w:tc>
      </w:tr>
      <w:tr w:rsidR="00476633" w14:paraId="388DFF57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D46B070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14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BEBB7D8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黄亦可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CF89663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7AE214B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E3FFF1B" w14:textId="6F148FFE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82A85E0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725EBEC2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7C91742" w14:textId="02E50581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F97676" w14:paraId="410BF916" w14:textId="77777777" w:rsidTr="00830ABB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3A898792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15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922B325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曹筠苒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33F7ABE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45549EDE" w14:textId="133DED29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 w:rsidRPr="00CF2027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5A5F8E4D" w14:textId="3865CF1F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 w:rsidRPr="00C709C5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1EE31025" w14:textId="6D83D00B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 w:rsidRPr="00C709C5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07EF0BB3" w14:textId="77777777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8A0849A" w14:textId="77777777" w:rsidR="00F97676" w:rsidRDefault="00F97676" w:rsidP="00F976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AE08C5" w14:paraId="0B1D1F46" w14:textId="77777777" w:rsidTr="0034479D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35FA5A0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16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7619C6E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戴奕彤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6BAEF5E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0C7DC6F6" w14:textId="49BFF7BD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CF2027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50468EBA" w14:textId="1C2A608F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844D87"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DDE5AB9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64B4D4B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61E0E0CE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46CC2324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7456B23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17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3D2C0C16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韩宇辰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DD870E5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536FF747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096E42D3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6065EEF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D74DF34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7A38258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AE08C5" w14:paraId="51EB1978" w14:textId="77777777" w:rsidTr="00587318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06CE642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18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CCA4513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刘晨奕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6C8AE3D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1BD126D0" w14:textId="434A20F6" w:rsidR="00AE08C5" w:rsidRDefault="00F97676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844D87"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41CACC6F" w14:textId="5D4BD8ED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F43DE4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1C11941F" w14:textId="110264F3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F43DE4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96C1BE9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377B1C0" w14:textId="6F2D5FB5" w:rsidR="00AE08C5" w:rsidRDefault="00F97676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饭没吃完</w:t>
            </w:r>
          </w:p>
        </w:tc>
      </w:tr>
      <w:tr w:rsidR="00476633" w14:paraId="7D0FBEC5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433D0136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19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6644EA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张嘉硕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212B4FC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5A0C569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3C21C7E" w14:textId="735035F3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8CBF553" w14:textId="572EAF81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38F4C0B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B650222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5A8BC7B8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60168566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lastRenderedPageBreak/>
              <w:t>20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5B08816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刘佳麒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0585295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076510FF" w14:textId="55B864B8" w:rsidR="00476633" w:rsidRDefault="00F976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4B49CBA5" w14:textId="42B926CB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9165DF1" w14:textId="2EC06434" w:rsidR="00476633" w:rsidRDefault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A1EE110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DACD59E" w14:textId="1DFCB8D1" w:rsidR="00476633" w:rsidRPr="00AE08C5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69114C21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3F79B5F6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3B46693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韩昕硕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173F74CB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7870555A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08875416" w14:textId="0C7AD286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4AB1832B" w14:textId="350FC9A5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701E4C9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EB2B688" w14:textId="0C95D1BC" w:rsidR="00476633" w:rsidRDefault="00F976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包菜没吃</w:t>
            </w:r>
          </w:p>
        </w:tc>
      </w:tr>
      <w:tr w:rsidR="00476633" w14:paraId="114B691D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7A28E3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235BF7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王苏煜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2FF5E59" w14:textId="7C75CBD8" w:rsidR="00476633" w:rsidRDefault="004412BE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09D34A90" w14:textId="3DB0DDA4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09E01BB5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7593945D" w14:textId="7B9C7E94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39AFBB08" w14:textId="59B7CF6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5A6F681" w14:textId="4E1A1581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197482C0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50C447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2AC7024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霍佳禾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C56CACC" w14:textId="4CE34980" w:rsidR="00476633" w:rsidRDefault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8AEFD61" w14:textId="572F9AD1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C3B4316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8897C74" w14:textId="57AB06C5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7D7869B2" w14:textId="468782A0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0F7BBFA9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AE08C5" w14:paraId="5D4D3CCE" w14:textId="77777777" w:rsidTr="00884E19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5C8B6C0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24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2017A3AB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翟浩程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5EE8846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6AEEC543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65128164" w14:textId="4DB63E7B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F439DE"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11FAC275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5C02AFE9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6E235A54" w14:textId="1E3BAD98" w:rsidR="00AE08C5" w:rsidRDefault="00F97676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包菜没吃</w:t>
            </w:r>
          </w:p>
        </w:tc>
      </w:tr>
      <w:tr w:rsidR="00AE08C5" w14:paraId="19FFC4EE" w14:textId="77777777" w:rsidTr="00884E19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7228113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25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1BEB8BB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翟浩扬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0CC1971B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79CEB0FD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0968C401" w14:textId="6387D484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F439DE"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13340680" w14:textId="58B83E29" w:rsidR="00AE08C5" w:rsidRDefault="00F97676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4DEA0F73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75F9C66" w14:textId="4952B44E" w:rsidR="00AE08C5" w:rsidRDefault="00F97676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包菜没吃完</w:t>
            </w:r>
          </w:p>
        </w:tc>
      </w:tr>
      <w:tr w:rsidR="00F97676" w14:paraId="2E441744" w14:textId="77777777" w:rsidTr="00D76CB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432AA11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26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26B30C38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樊星辰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DE8831B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1BFA7695" w14:textId="34ADE4C8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 w:rsidRPr="00002446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72A3E873" w14:textId="703F534D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 w:rsidRPr="00C2571C"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15197812" w14:textId="62542CE4" w:rsidR="00F97676" w:rsidRDefault="00F97676" w:rsidP="00F976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C2571C"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0D1FFA6C" w14:textId="77777777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ED6B756" w14:textId="1A629F8C" w:rsidR="00F97676" w:rsidRDefault="00F97676" w:rsidP="00F976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全部吃完，进步大</w:t>
            </w:r>
          </w:p>
        </w:tc>
      </w:tr>
      <w:tr w:rsidR="00AE08C5" w14:paraId="125156B4" w14:textId="77777777" w:rsidTr="00DF3CC5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53D47F3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27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AFDEA41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万奕辰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1A108334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06860F3A" w14:textId="5C355E32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C84E64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6002D36C" w14:textId="066B9755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C84E64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775CEA4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D8565D0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19F962E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6F97B959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577F1C2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28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75828C6B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李茗泽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2C51E91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5D6914AA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2碗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234AA5C3" w14:textId="14A67FF3" w:rsidR="00476633" w:rsidRDefault="00F976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01C5E1D1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F74B657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5B83EFEA" w14:textId="6E235C16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553E2453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AAE8744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29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487FFF7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李一乐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0736C6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712F581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4D6104FE" w14:textId="227F2C13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1E0967C8" w14:textId="50B87052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9DF1F86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FC9368A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2C9224E0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4C0455F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30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5D6318C8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胡攸同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DBA9D0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B25FBDE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3B3C3895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10538A2B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FE84585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CBFFE78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4B0805EE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D9D72B3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31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C46284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游然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A82F664" w14:textId="4EB9E9BB" w:rsidR="00476633" w:rsidRDefault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D333DAF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1D236DE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088FC9C1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0F3BA232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DCA0AAA" w14:textId="1FEEAD68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7DB01DD1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DD86424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32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186630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张皓冉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B9245AE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5881641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20CA80A0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13B538C5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A4F8B59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8A1AE7F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AE08C5" w14:paraId="358CC6D4" w14:textId="77777777" w:rsidTr="00930550">
        <w:trPr>
          <w:trHeight w:val="65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6874D967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33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65C535A2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王君霖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9A7734C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07FF1696" w14:textId="7719ECF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59671E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60122227" w14:textId="38A4A8DB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59671E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2B50BB5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68EFAEA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63CCCE2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</w:tbl>
    <w:p w14:paraId="74B48CDA" w14:textId="52CE9210" w:rsidR="00476633" w:rsidRDefault="00320FAF">
      <w:r>
        <w:rPr>
          <w:rFonts w:hint="eastAsia"/>
        </w:rPr>
        <w:t>温馨提示：</w:t>
      </w:r>
    </w:p>
    <w:p w14:paraId="26636495" w14:textId="2BE76511" w:rsidR="00320FAF" w:rsidRDefault="00320FAF" w:rsidP="00320FAF">
      <w:pPr>
        <w:pStyle w:val="af2"/>
        <w:numPr>
          <w:ilvl w:val="0"/>
          <w:numId w:val="1"/>
        </w:numPr>
        <w:ind w:firstLineChars="0"/>
      </w:pPr>
      <w:r>
        <w:rPr>
          <w:rFonts w:hint="eastAsia"/>
        </w:rPr>
        <w:t>今天周五不开展延时班活动，国庆假期放假安排请关注群消息。</w:t>
      </w:r>
    </w:p>
    <w:p w14:paraId="0583C9F5" w14:textId="56D2FB8E" w:rsidR="00320FAF" w:rsidRDefault="00320FAF" w:rsidP="00320FAF">
      <w:pPr>
        <w:pStyle w:val="af2"/>
        <w:numPr>
          <w:ilvl w:val="0"/>
          <w:numId w:val="1"/>
        </w:numPr>
        <w:ind w:firstLineChars="0"/>
      </w:pPr>
      <w:r>
        <w:rPr>
          <w:rFonts w:hint="eastAsia"/>
        </w:rPr>
        <w:t>我们将在门口创设神奇的光影世界，请大家帮忙一起收集手电筒、电池。</w:t>
      </w:r>
    </w:p>
    <w:p w14:paraId="3E814A31" w14:textId="1976B299" w:rsidR="00320FAF" w:rsidRDefault="00320FAF" w:rsidP="00320FAF">
      <w:pPr>
        <w:pStyle w:val="af2"/>
        <w:ind w:left="360" w:firstLineChars="0" w:firstLine="0"/>
        <w:rPr>
          <w:rFonts w:hint="eastAsia"/>
        </w:rPr>
      </w:pPr>
      <w:r>
        <w:rPr>
          <w:rFonts w:hint="eastAsia"/>
        </w:rPr>
        <w:t>感谢大家配合！</w:t>
      </w:r>
    </w:p>
    <w:sectPr w:rsidR="00320FA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247" w:right="1134" w:bottom="124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D40AA" w14:textId="77777777" w:rsidR="002149F0" w:rsidRDefault="002149F0">
      <w:pPr>
        <w:rPr>
          <w:rFonts w:hint="eastAsia"/>
        </w:rPr>
      </w:pPr>
      <w:r>
        <w:separator/>
      </w:r>
    </w:p>
  </w:endnote>
  <w:endnote w:type="continuationSeparator" w:id="0">
    <w:p w14:paraId="785439E9" w14:textId="77777777" w:rsidR="002149F0" w:rsidRDefault="002149F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DE39E" w14:textId="77777777" w:rsidR="00320FAF" w:rsidRDefault="00320FAF">
    <w:pPr>
      <w:pStyle w:val="a7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A76DC" w14:textId="77777777" w:rsidR="00320FAF" w:rsidRDefault="00320FAF">
    <w:pPr>
      <w:pStyle w:val="a7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28009" w14:textId="77777777" w:rsidR="00320FAF" w:rsidRDefault="00320FAF">
    <w:pPr>
      <w:pStyle w:val="a7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B2E03" w14:textId="77777777" w:rsidR="002149F0" w:rsidRDefault="002149F0">
      <w:pPr>
        <w:rPr>
          <w:rFonts w:hint="eastAsia"/>
        </w:rPr>
      </w:pPr>
      <w:r>
        <w:separator/>
      </w:r>
    </w:p>
  </w:footnote>
  <w:footnote w:type="continuationSeparator" w:id="0">
    <w:p w14:paraId="5B39DADC" w14:textId="77777777" w:rsidR="002149F0" w:rsidRDefault="002149F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D50DE" w14:textId="77777777" w:rsidR="00320FAF" w:rsidRDefault="00320FAF">
    <w:pPr>
      <w:pStyle w:val="a9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887A4" w14:textId="77777777" w:rsidR="00476633" w:rsidRDefault="00000000">
    <w:pPr>
      <w:pStyle w:val="a9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ACC6C7" wp14:editId="78529A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35875" cy="10844530"/>
          <wp:effectExtent l="0" t="0" r="3810" b="0"/>
          <wp:wrapNone/>
          <wp:docPr id="1" name="图片 1" descr="C:\Users\AIR\Desktop\59b114dde260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AIR\Desktop\59b114dde260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5795" cy="10844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EC86FF3" w14:textId="77777777" w:rsidR="00476633" w:rsidRDefault="00476633">
    <w:pPr>
      <w:pStyle w:val="a9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0606A" w14:textId="77777777" w:rsidR="00320FAF" w:rsidRDefault="00320FAF">
    <w:pPr>
      <w:pStyle w:val="a9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8F1AA3"/>
    <w:multiLevelType w:val="hybridMultilevel"/>
    <w:tmpl w:val="FCBA2406"/>
    <w:lvl w:ilvl="0" w:tplc="4EE87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01651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9FFE67EB"/>
    <w:rsid w:val="9FFE67EB"/>
    <w:rsid w:val="D1FCED08"/>
    <w:rsid w:val="DD7FD851"/>
    <w:rsid w:val="EF7F62F1"/>
    <w:rsid w:val="EFFF8320"/>
    <w:rsid w:val="F677A3E4"/>
    <w:rsid w:val="00001763"/>
    <w:rsid w:val="00001A71"/>
    <w:rsid w:val="0001414A"/>
    <w:rsid w:val="00026C65"/>
    <w:rsid w:val="0004052B"/>
    <w:rsid w:val="00054B88"/>
    <w:rsid w:val="000569C4"/>
    <w:rsid w:val="00057F3F"/>
    <w:rsid w:val="00062E3C"/>
    <w:rsid w:val="00081017"/>
    <w:rsid w:val="00090A1A"/>
    <w:rsid w:val="00091F02"/>
    <w:rsid w:val="000A5C43"/>
    <w:rsid w:val="000A5FD4"/>
    <w:rsid w:val="000B584F"/>
    <w:rsid w:val="000C0501"/>
    <w:rsid w:val="000C1520"/>
    <w:rsid w:val="000C49BE"/>
    <w:rsid w:val="000C6528"/>
    <w:rsid w:val="000D4C04"/>
    <w:rsid w:val="000D745C"/>
    <w:rsid w:val="000E41F1"/>
    <w:rsid w:val="000F1161"/>
    <w:rsid w:val="000F63A5"/>
    <w:rsid w:val="00100C77"/>
    <w:rsid w:val="00103395"/>
    <w:rsid w:val="00112482"/>
    <w:rsid w:val="00126361"/>
    <w:rsid w:val="001348A4"/>
    <w:rsid w:val="00140953"/>
    <w:rsid w:val="00143629"/>
    <w:rsid w:val="00151AC0"/>
    <w:rsid w:val="00156276"/>
    <w:rsid w:val="00166432"/>
    <w:rsid w:val="0016663F"/>
    <w:rsid w:val="00170348"/>
    <w:rsid w:val="001A22E8"/>
    <w:rsid w:val="001B2A4D"/>
    <w:rsid w:val="001C48A6"/>
    <w:rsid w:val="001E1A40"/>
    <w:rsid w:val="001E6C83"/>
    <w:rsid w:val="001F3801"/>
    <w:rsid w:val="00201936"/>
    <w:rsid w:val="00204C5A"/>
    <w:rsid w:val="002149F0"/>
    <w:rsid w:val="00220BE9"/>
    <w:rsid w:val="0022467E"/>
    <w:rsid w:val="00224DEF"/>
    <w:rsid w:val="00226D79"/>
    <w:rsid w:val="002466DF"/>
    <w:rsid w:val="00250189"/>
    <w:rsid w:val="00252816"/>
    <w:rsid w:val="00254FCD"/>
    <w:rsid w:val="00261E89"/>
    <w:rsid w:val="002B0555"/>
    <w:rsid w:val="002C77B5"/>
    <w:rsid w:val="002D319F"/>
    <w:rsid w:val="002D5DD3"/>
    <w:rsid w:val="002F7D1E"/>
    <w:rsid w:val="003018B2"/>
    <w:rsid w:val="00303A58"/>
    <w:rsid w:val="0030562F"/>
    <w:rsid w:val="00306174"/>
    <w:rsid w:val="00320FAF"/>
    <w:rsid w:val="003222CB"/>
    <w:rsid w:val="003271A6"/>
    <w:rsid w:val="00335F31"/>
    <w:rsid w:val="00341953"/>
    <w:rsid w:val="00362BA0"/>
    <w:rsid w:val="00372E40"/>
    <w:rsid w:val="00375B4C"/>
    <w:rsid w:val="00377388"/>
    <w:rsid w:val="0038285D"/>
    <w:rsid w:val="00385A3B"/>
    <w:rsid w:val="00396615"/>
    <w:rsid w:val="003C05BD"/>
    <w:rsid w:val="003C3FAC"/>
    <w:rsid w:val="003D7FAE"/>
    <w:rsid w:val="003E1CF2"/>
    <w:rsid w:val="0040247B"/>
    <w:rsid w:val="00404BE3"/>
    <w:rsid w:val="00414E3A"/>
    <w:rsid w:val="00421CC8"/>
    <w:rsid w:val="00422E29"/>
    <w:rsid w:val="00430AC4"/>
    <w:rsid w:val="004329F7"/>
    <w:rsid w:val="004330FF"/>
    <w:rsid w:val="004331D3"/>
    <w:rsid w:val="004411AA"/>
    <w:rsid w:val="004412BE"/>
    <w:rsid w:val="00443B3A"/>
    <w:rsid w:val="00450EDB"/>
    <w:rsid w:val="00450F34"/>
    <w:rsid w:val="00460B12"/>
    <w:rsid w:val="004637BB"/>
    <w:rsid w:val="00471CAB"/>
    <w:rsid w:val="00476062"/>
    <w:rsid w:val="00476633"/>
    <w:rsid w:val="0047693B"/>
    <w:rsid w:val="00486B9F"/>
    <w:rsid w:val="00486C79"/>
    <w:rsid w:val="004918DE"/>
    <w:rsid w:val="00491C65"/>
    <w:rsid w:val="004A1760"/>
    <w:rsid w:val="004A3869"/>
    <w:rsid w:val="004C2650"/>
    <w:rsid w:val="004C6CF7"/>
    <w:rsid w:val="004C768B"/>
    <w:rsid w:val="004D1794"/>
    <w:rsid w:val="004E4200"/>
    <w:rsid w:val="004E60A9"/>
    <w:rsid w:val="005125E1"/>
    <w:rsid w:val="00515DA2"/>
    <w:rsid w:val="0053066C"/>
    <w:rsid w:val="00543799"/>
    <w:rsid w:val="005526C9"/>
    <w:rsid w:val="00555121"/>
    <w:rsid w:val="00561279"/>
    <w:rsid w:val="00581172"/>
    <w:rsid w:val="00587657"/>
    <w:rsid w:val="005919B7"/>
    <w:rsid w:val="00593465"/>
    <w:rsid w:val="005A5E70"/>
    <w:rsid w:val="005B3C1C"/>
    <w:rsid w:val="005C20D6"/>
    <w:rsid w:val="005E4D0A"/>
    <w:rsid w:val="005E5257"/>
    <w:rsid w:val="005E52D9"/>
    <w:rsid w:val="005F4675"/>
    <w:rsid w:val="00602FB2"/>
    <w:rsid w:val="00621C54"/>
    <w:rsid w:val="00623BC7"/>
    <w:rsid w:val="00625574"/>
    <w:rsid w:val="00635AB8"/>
    <w:rsid w:val="00636FF6"/>
    <w:rsid w:val="0064053B"/>
    <w:rsid w:val="00640F45"/>
    <w:rsid w:val="00642C05"/>
    <w:rsid w:val="00650094"/>
    <w:rsid w:val="006522D1"/>
    <w:rsid w:val="006701C6"/>
    <w:rsid w:val="006774C5"/>
    <w:rsid w:val="00680585"/>
    <w:rsid w:val="006A27EB"/>
    <w:rsid w:val="006A6A73"/>
    <w:rsid w:val="006B26D3"/>
    <w:rsid w:val="006B5F8A"/>
    <w:rsid w:val="006C0451"/>
    <w:rsid w:val="006C40E9"/>
    <w:rsid w:val="006C5BD7"/>
    <w:rsid w:val="006D047D"/>
    <w:rsid w:val="006D06E3"/>
    <w:rsid w:val="006F495D"/>
    <w:rsid w:val="006F4E9A"/>
    <w:rsid w:val="006F724D"/>
    <w:rsid w:val="006F74A9"/>
    <w:rsid w:val="006F7D0F"/>
    <w:rsid w:val="00703FCA"/>
    <w:rsid w:val="007222D6"/>
    <w:rsid w:val="0073145A"/>
    <w:rsid w:val="007340CE"/>
    <w:rsid w:val="00736CFA"/>
    <w:rsid w:val="00745B68"/>
    <w:rsid w:val="00764D1F"/>
    <w:rsid w:val="007730D9"/>
    <w:rsid w:val="007804E5"/>
    <w:rsid w:val="00784869"/>
    <w:rsid w:val="007915CE"/>
    <w:rsid w:val="007A0F25"/>
    <w:rsid w:val="007A304F"/>
    <w:rsid w:val="007A6531"/>
    <w:rsid w:val="007B6A8A"/>
    <w:rsid w:val="007D0A22"/>
    <w:rsid w:val="007D0E36"/>
    <w:rsid w:val="007D570C"/>
    <w:rsid w:val="007F1D9F"/>
    <w:rsid w:val="007F5A15"/>
    <w:rsid w:val="00805644"/>
    <w:rsid w:val="0081197F"/>
    <w:rsid w:val="00822FA2"/>
    <w:rsid w:val="00823EAA"/>
    <w:rsid w:val="00826319"/>
    <w:rsid w:val="00843792"/>
    <w:rsid w:val="00844FBD"/>
    <w:rsid w:val="00853EC6"/>
    <w:rsid w:val="008624BF"/>
    <w:rsid w:val="00865B69"/>
    <w:rsid w:val="0086761E"/>
    <w:rsid w:val="008928B0"/>
    <w:rsid w:val="008A33B2"/>
    <w:rsid w:val="008B24AD"/>
    <w:rsid w:val="008B513E"/>
    <w:rsid w:val="008B6B2B"/>
    <w:rsid w:val="008B701D"/>
    <w:rsid w:val="008C4128"/>
    <w:rsid w:val="008D2ED8"/>
    <w:rsid w:val="008D3624"/>
    <w:rsid w:val="008D3727"/>
    <w:rsid w:val="008E1FED"/>
    <w:rsid w:val="008E5613"/>
    <w:rsid w:val="008F6FB3"/>
    <w:rsid w:val="00902093"/>
    <w:rsid w:val="00907A20"/>
    <w:rsid w:val="00915240"/>
    <w:rsid w:val="00940FEA"/>
    <w:rsid w:val="009411C6"/>
    <w:rsid w:val="00950CCD"/>
    <w:rsid w:val="009526BB"/>
    <w:rsid w:val="00953A11"/>
    <w:rsid w:val="00983D17"/>
    <w:rsid w:val="00987E1A"/>
    <w:rsid w:val="00996328"/>
    <w:rsid w:val="00996B1C"/>
    <w:rsid w:val="00996B89"/>
    <w:rsid w:val="00997321"/>
    <w:rsid w:val="009D2544"/>
    <w:rsid w:val="009D2F4E"/>
    <w:rsid w:val="009D5E43"/>
    <w:rsid w:val="009E17C9"/>
    <w:rsid w:val="009E31C2"/>
    <w:rsid w:val="00A04751"/>
    <w:rsid w:val="00A073A7"/>
    <w:rsid w:val="00A10CFB"/>
    <w:rsid w:val="00A33D6C"/>
    <w:rsid w:val="00A41275"/>
    <w:rsid w:val="00A55545"/>
    <w:rsid w:val="00A6116D"/>
    <w:rsid w:val="00A63390"/>
    <w:rsid w:val="00A646BD"/>
    <w:rsid w:val="00A71A6E"/>
    <w:rsid w:val="00A8160A"/>
    <w:rsid w:val="00A816FE"/>
    <w:rsid w:val="00A841E4"/>
    <w:rsid w:val="00A85BB5"/>
    <w:rsid w:val="00AB0CFD"/>
    <w:rsid w:val="00AB495D"/>
    <w:rsid w:val="00AB6A5D"/>
    <w:rsid w:val="00AE08C5"/>
    <w:rsid w:val="00B0162C"/>
    <w:rsid w:val="00B03585"/>
    <w:rsid w:val="00B100B3"/>
    <w:rsid w:val="00B115F5"/>
    <w:rsid w:val="00B1537B"/>
    <w:rsid w:val="00B15B96"/>
    <w:rsid w:val="00B23024"/>
    <w:rsid w:val="00B239C7"/>
    <w:rsid w:val="00B24E54"/>
    <w:rsid w:val="00B3784B"/>
    <w:rsid w:val="00B4364D"/>
    <w:rsid w:val="00B550CC"/>
    <w:rsid w:val="00B56FDB"/>
    <w:rsid w:val="00B61812"/>
    <w:rsid w:val="00B6448F"/>
    <w:rsid w:val="00B645E5"/>
    <w:rsid w:val="00B665B1"/>
    <w:rsid w:val="00B76782"/>
    <w:rsid w:val="00B9336E"/>
    <w:rsid w:val="00B95132"/>
    <w:rsid w:val="00B97B0D"/>
    <w:rsid w:val="00BA6A16"/>
    <w:rsid w:val="00BB124D"/>
    <w:rsid w:val="00BB3235"/>
    <w:rsid w:val="00BC0F62"/>
    <w:rsid w:val="00BC1257"/>
    <w:rsid w:val="00BC1DCF"/>
    <w:rsid w:val="00BC584A"/>
    <w:rsid w:val="00BD0E08"/>
    <w:rsid w:val="00BD182E"/>
    <w:rsid w:val="00BD2A00"/>
    <w:rsid w:val="00BE4C7B"/>
    <w:rsid w:val="00BE5316"/>
    <w:rsid w:val="00BE738B"/>
    <w:rsid w:val="00BF53BA"/>
    <w:rsid w:val="00C009F9"/>
    <w:rsid w:val="00C05A42"/>
    <w:rsid w:val="00C06FBB"/>
    <w:rsid w:val="00C174E7"/>
    <w:rsid w:val="00C22D79"/>
    <w:rsid w:val="00C4629B"/>
    <w:rsid w:val="00C46F09"/>
    <w:rsid w:val="00C71B0F"/>
    <w:rsid w:val="00C80040"/>
    <w:rsid w:val="00C8314B"/>
    <w:rsid w:val="00C831BF"/>
    <w:rsid w:val="00C83FDF"/>
    <w:rsid w:val="00C90E66"/>
    <w:rsid w:val="00C91AC5"/>
    <w:rsid w:val="00CB0743"/>
    <w:rsid w:val="00CC04B4"/>
    <w:rsid w:val="00CD33FC"/>
    <w:rsid w:val="00CE3E8A"/>
    <w:rsid w:val="00CE493A"/>
    <w:rsid w:val="00CE521C"/>
    <w:rsid w:val="00CE6C6E"/>
    <w:rsid w:val="00CF568A"/>
    <w:rsid w:val="00CF6AE8"/>
    <w:rsid w:val="00D0186D"/>
    <w:rsid w:val="00D10F61"/>
    <w:rsid w:val="00D143FB"/>
    <w:rsid w:val="00D5140C"/>
    <w:rsid w:val="00D568AE"/>
    <w:rsid w:val="00D649D0"/>
    <w:rsid w:val="00D6509A"/>
    <w:rsid w:val="00D713EB"/>
    <w:rsid w:val="00D909AF"/>
    <w:rsid w:val="00D94DD7"/>
    <w:rsid w:val="00D96474"/>
    <w:rsid w:val="00DA22BA"/>
    <w:rsid w:val="00DA5509"/>
    <w:rsid w:val="00DA7BEE"/>
    <w:rsid w:val="00DB5099"/>
    <w:rsid w:val="00DB6D6F"/>
    <w:rsid w:val="00DC331E"/>
    <w:rsid w:val="00DC79BD"/>
    <w:rsid w:val="00DD1E84"/>
    <w:rsid w:val="00DD2670"/>
    <w:rsid w:val="00DF7C22"/>
    <w:rsid w:val="00E110F8"/>
    <w:rsid w:val="00E242EE"/>
    <w:rsid w:val="00E276A2"/>
    <w:rsid w:val="00E309DE"/>
    <w:rsid w:val="00E31A50"/>
    <w:rsid w:val="00E3229B"/>
    <w:rsid w:val="00E534D1"/>
    <w:rsid w:val="00E570A2"/>
    <w:rsid w:val="00E60AF1"/>
    <w:rsid w:val="00E6716D"/>
    <w:rsid w:val="00E7071A"/>
    <w:rsid w:val="00E805F5"/>
    <w:rsid w:val="00E9613E"/>
    <w:rsid w:val="00EA3064"/>
    <w:rsid w:val="00EC03F2"/>
    <w:rsid w:val="00ED08EE"/>
    <w:rsid w:val="00F05EA8"/>
    <w:rsid w:val="00F1215A"/>
    <w:rsid w:val="00F13BD7"/>
    <w:rsid w:val="00F151FB"/>
    <w:rsid w:val="00F220F2"/>
    <w:rsid w:val="00F2284C"/>
    <w:rsid w:val="00F24C83"/>
    <w:rsid w:val="00F31957"/>
    <w:rsid w:val="00F32F6D"/>
    <w:rsid w:val="00F37063"/>
    <w:rsid w:val="00F46072"/>
    <w:rsid w:val="00F47E66"/>
    <w:rsid w:val="00F5120A"/>
    <w:rsid w:val="00F60903"/>
    <w:rsid w:val="00F63013"/>
    <w:rsid w:val="00F74A6C"/>
    <w:rsid w:val="00F76D15"/>
    <w:rsid w:val="00F831A8"/>
    <w:rsid w:val="00F94CB8"/>
    <w:rsid w:val="00F970F5"/>
    <w:rsid w:val="00F97676"/>
    <w:rsid w:val="00FB72EC"/>
    <w:rsid w:val="00FB775A"/>
    <w:rsid w:val="00FD4A0C"/>
    <w:rsid w:val="00FF2D3A"/>
    <w:rsid w:val="00FF3B8A"/>
    <w:rsid w:val="2EBFEC14"/>
    <w:rsid w:val="3EFF4774"/>
    <w:rsid w:val="43EEBAC9"/>
    <w:rsid w:val="4FEF97B2"/>
    <w:rsid w:val="5761F77C"/>
    <w:rsid w:val="66EFFFD1"/>
    <w:rsid w:val="6AEAAC35"/>
    <w:rsid w:val="73B2A25E"/>
    <w:rsid w:val="75E8B9CD"/>
    <w:rsid w:val="777FDF2D"/>
    <w:rsid w:val="77F6347E"/>
    <w:rsid w:val="7EF66C1B"/>
    <w:rsid w:val="7FD3E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1803B7"/>
  <w15:docId w15:val="{5346565C-9B25-40F3-8454-465DA33F5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微软雅黑" w:eastAsia="微软雅黑" w:hAnsi="微软雅黑" w:cstheme="minorBidi"/>
      <w:kern w:val="2"/>
      <w:sz w:val="21"/>
      <w:szCs w:val="2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rPr>
      <w:sz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rPr>
      <w:b/>
      <w:bCs/>
    </w:rPr>
  </w:style>
  <w:style w:type="table" w:styleId="ae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qFormat/>
    <w:rPr>
      <w:color w:val="136EC2"/>
      <w:u w:val="single"/>
    </w:rPr>
  </w:style>
  <w:style w:type="character" w:styleId="af0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</w:style>
  <w:style w:type="character" w:customStyle="1" w:styleId="ad">
    <w:name w:val="批注主题 字符"/>
    <w:basedOn w:val="a4"/>
    <w:link w:val="ac"/>
    <w:uiPriority w:val="99"/>
    <w:semiHidden/>
    <w:rPr>
      <w:b/>
      <w:bCs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paragraph" w:customStyle="1" w:styleId="af1">
    <w:name w:val="姓名"/>
    <w:basedOn w:val="a"/>
    <w:autoRedefine/>
    <w:uiPriority w:val="1"/>
    <w:qFormat/>
    <w:pPr>
      <w:spacing w:before="120" w:after="120" w:line="192" w:lineRule="auto"/>
    </w:pPr>
    <w:rPr>
      <w:rFonts w:asciiTheme="majorHAnsi" w:hAnsiTheme="majorHAnsi"/>
      <w:b/>
      <w:caps/>
      <w:color w:val="44546A" w:themeColor="text2"/>
      <w:sz w:val="70"/>
      <w:szCs w:val="20"/>
    </w:rPr>
  </w:style>
  <w:style w:type="paragraph" w:styleId="af2">
    <w:name w:val="List Paragraph"/>
    <w:basedOn w:val="a"/>
    <w:uiPriority w:val="99"/>
    <w:unhideWhenUsed/>
    <w:rsid w:val="00320F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henqingliang\Library\Containers\com.kingsoft.wpsoffice.mac\Data\.kingsoft\office6\templates\download\78684ea9-e98a-4e27-be5d-090beda1bfe7\&#21487;&#29233;&#21345;&#36890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可爱卡通信纸</Template>
  <TotalTime>176</TotalTime>
  <Pages>3</Pages>
  <Words>583</Words>
  <Characters>607</Characters>
  <Application>Microsoft Office Word</Application>
  <DocSecurity>0</DocSecurity>
  <Lines>303</Lines>
  <Paragraphs>297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陈丶清凉</dc:creator>
  <cp:lastModifiedBy>zhaodi wang</cp:lastModifiedBy>
  <cp:revision>179</cp:revision>
  <dcterms:created xsi:type="dcterms:W3CDTF">2025-09-11T21:24:00Z</dcterms:created>
  <dcterms:modified xsi:type="dcterms:W3CDTF">2025-09-26T07:56:00Z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KSOTemplateUUID">
    <vt:lpwstr>v1.0_mb_3znlp9fWevuBC+lpSltDrg==</vt:lpwstr>
  </property>
  <property fmtid="{D5CDD505-2E9C-101B-9397-08002B2CF9AE}" pid="4" name="ICV">
    <vt:lpwstr>D84A13DB1354C0055874D368B25AC6D3_43</vt:lpwstr>
  </property>
</Properties>
</file>