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6.25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三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  阴</w:t>
      </w:r>
    </w:p>
    <w:p w14:paraId="1E29C51C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杨奕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63352BF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395366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今天我们在前操场开展户外活动。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6"/>
        <w:gridCol w:w="4738"/>
      </w:tblGrid>
      <w:tr w14:paraId="53E943D2">
        <w:trPr>
          <w:trHeight w:val="3177" w:hRule="atLeast"/>
          <w:jc w:val="center"/>
        </w:trPr>
        <w:tc>
          <w:tcPr>
            <w:tcW w:w="4776" w:type="dxa"/>
          </w:tcPr>
          <w:p w14:paraId="33CBF7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7" name="图片 17" descr="/Users/zhongguadexiaochenchen/Desktop/公务员/IMG_7975.JPGIMG_7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7975.JPGIMG_797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4C57E6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6" name="图片 16" descr="/Users/zhongguadexiaochenchen/Desktop/公务员/IMG_7976.JPGIMG_7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zhongguadexiaochenchen/Desktop/公务员/IMG_7976.JPGIMG_797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AF5127">
        <w:trPr>
          <w:jc w:val="center"/>
        </w:trPr>
        <w:tc>
          <w:tcPr>
            <w:tcW w:w="4776" w:type="dxa"/>
          </w:tcPr>
          <w:p w14:paraId="04D63E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9" name="图片 19" descr="/Users/zhongguadexiaochenchen/Desktop/公务员/IMG_7977.JPGIMG_7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7977.JPGIMG_797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351F49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11" name="图片 11" descr="/Users/zhongguadexiaochenchen/Desktop/公务员/IMG_7978.JPGIMG_7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zhongguadexiaochenchen/Desktop/公务员/IMG_7978.JPGIMG_797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1D9483">
        <w:trPr>
          <w:jc w:val="center"/>
        </w:trPr>
        <w:tc>
          <w:tcPr>
            <w:tcW w:w="4776" w:type="dxa"/>
          </w:tcPr>
          <w:p w14:paraId="79510D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31695"/>
                  <wp:effectExtent l="0" t="0" r="15875" b="1905"/>
                  <wp:docPr id="3" name="图片 3" descr="/Users/zhongguadexiaochenchen/Desktop/公务员/IMG_7979.JPGIMG_7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zhongguadexiaochenchen/Desktop/公务员/IMG_7979.JPGIMG_797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8" r="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3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31C865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8" name="图片 8" descr="/Users/zhongguadexiaochenchen/Desktop/公务员/IMG_7980.JPGIMG_7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zhongguadexiaochenchen/Desktop/公务员/IMG_7980.JPGIMG_798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46ECE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</w:pPr>
    </w:p>
    <w:p w14:paraId="012FFC25"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</w:pPr>
    </w:p>
    <w:p w14:paraId="464C0CA5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</w:pPr>
    </w:p>
    <w:p w14:paraId="4E3594A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386E9C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p w14:paraId="3419B6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466B2879">
        <w:tc>
          <w:tcPr>
            <w:tcW w:w="4757" w:type="dxa"/>
          </w:tcPr>
          <w:p w14:paraId="24CB76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" name="图片 1" descr="/Users/zhongguadexiaochenchen/Desktop/公务员/IMG_8011.JPGIMG_8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ongguadexiaochenchen/Desktop/公务员/IMG_8011.JPGIMG_80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FF46A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2" name="图片 2" descr="/Users/zhongguadexiaochenchen/Desktop/公务员/IMG_8012.JPGIMG_8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8012.JPGIMG_80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F72FC7">
        <w:tc>
          <w:tcPr>
            <w:tcW w:w="4757" w:type="dxa"/>
          </w:tcPr>
          <w:p w14:paraId="6E6A91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7" name="图片 7" descr="/Users/zhongguadexiaochenchen/Desktop/公务员/IMG_8014.JPGIMG_8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zhongguadexiaochenchen/Desktop/公务员/IMG_8014.JPGIMG_80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2CA75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5" name="图片 5" descr="/Users/zhongguadexiaochenchen/Desktop/公务员/IMG_8015.JPGIMG_8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8015.JPGIMG_80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656B66">
        <w:tc>
          <w:tcPr>
            <w:tcW w:w="4757" w:type="dxa"/>
          </w:tcPr>
          <w:p w14:paraId="3135D8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6" name="图片 6" descr="/Users/zhongguadexiaochenchen/Desktop/公务员/IMG_8016.JPGIMG_8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8016.JPGIMG_80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DFBA2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4" name="图片 4" descr="/Users/zhongguadexiaochenchen/Desktop/公务员/IMG_8017.JPGIMG_8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zhongguadexiaochenchen/Desktop/公务员/IMG_8017.JPGIMG_80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55D54C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 w14:paraId="59E7AE88"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</w:t>
      </w:r>
      <w:bookmarkStart w:id="0" w:name="_GoBack"/>
      <w:bookmarkEnd w:id="0"/>
      <w:r>
        <w:rPr>
          <w:rFonts w:hint="eastAsia"/>
          <w:b/>
          <w:bCs/>
          <w:lang w:val="en-US" w:eastAsia="zh-CN"/>
        </w:rPr>
        <w:t>、今日食谱</w:t>
      </w:r>
    </w:p>
    <w:p w14:paraId="645808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901055" cy="3270250"/>
            <wp:effectExtent l="0" t="0" r="17145" b="6350"/>
            <wp:docPr id="9" name="图片 9" descr="/Users/zhongguadexiaochenchen/Desktop/公务员/53ea38a2322d22a2984c9bc5f7e40ccb.png53ea38a2322d22a2984c9bc5f7e40c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ongguadexiaochenchen/Desktop/公务员/53ea38a2322d22a2984c9bc5f7e40ccb.png53ea38a2322d22a2984c9bc5f7e40ccb"/>
                    <pic:cNvPicPr>
                      <a:picLocks noChangeAspect="1"/>
                    </pic:cNvPicPr>
                  </pic:nvPicPr>
                  <pic:blipFill>
                    <a:blip r:embed="rId18"/>
                    <a:srcRect t="1512" b="1512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2E7077"/>
    <w:multiLevelType w:val="singleLevel"/>
    <w:tmpl w:val="FF2E707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CDDB1C"/>
    <w:rsid w:val="15D26D5F"/>
    <w:rsid w:val="161B48EC"/>
    <w:rsid w:val="178655BC"/>
    <w:rsid w:val="194809D3"/>
    <w:rsid w:val="19FE0D95"/>
    <w:rsid w:val="1A4733D8"/>
    <w:rsid w:val="1ADD616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6C989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BDC1CC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EAD2304"/>
    <w:rsid w:val="6F29588D"/>
    <w:rsid w:val="6F7FA30C"/>
    <w:rsid w:val="6FB20C0B"/>
    <w:rsid w:val="7017021C"/>
    <w:rsid w:val="70B0026D"/>
    <w:rsid w:val="70C745CA"/>
    <w:rsid w:val="70EEF498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EF6BF2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7F68CF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7F97E1"/>
    <w:rsid w:val="7FD56A8E"/>
    <w:rsid w:val="7FE96A54"/>
    <w:rsid w:val="97AF281D"/>
    <w:rsid w:val="97B600C9"/>
    <w:rsid w:val="9FFD8134"/>
    <w:rsid w:val="BC87AF8E"/>
    <w:rsid w:val="BCFDB8B2"/>
    <w:rsid w:val="BFFA49A3"/>
    <w:rsid w:val="EBDE79B7"/>
    <w:rsid w:val="EEFF08C4"/>
    <w:rsid w:val="F2684E3E"/>
    <w:rsid w:val="F79B63C2"/>
    <w:rsid w:val="F7B203AE"/>
    <w:rsid w:val="F7FAB0A8"/>
    <w:rsid w:val="FCE5D0ED"/>
    <w:rsid w:val="FED9A562"/>
    <w:rsid w:val="FFF9B16E"/>
    <w:rsid w:val="FFFB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6.pn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2</TotalTime>
  <ScaleCrop>false</ScaleCrop>
  <LinksUpToDate>false</LinksUpToDate>
  <CharactersWithSpaces>759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2021-09-23T16:01:00Z</dcterms:created>
  <dc:creator>Moent</dc:creator>
  <cp:lastModifiedBy>€h乐另一种乐_C</cp:lastModifiedBy>
  <cp:lastPrinted>2023-04-28T15:59:00Z</cp:lastPrinted>
  <dcterms:modified xsi:type="dcterms:W3CDTF">2025-06-27T13:58:49Z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8BB0DAC83757606A19335E68B3E44F17_43</vt:lpwstr>
  </property>
</Properties>
</file>