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50624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88670" cy="536575"/>
            <wp:effectExtent l="0" t="0" r="11430" b="9525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l="13055" t="18500" r="13106" b="48065"/>
                    <a:stretch>
                      <a:fillRect/>
                    </a:stretch>
                  </pic:blipFill>
                  <pic:spPr>
                    <a:xfrm>
                      <a:off x="0" y="0"/>
                      <a:ext cx="788670" cy="536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06780" cy="1143000"/>
            <wp:effectExtent l="0" t="0" r="7620" b="0"/>
            <wp:docPr id="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0678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今日星期二，共有20人来园，3人请假。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72D6985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B8A45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174A4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23</w:t>
            </w:r>
          </w:p>
        </w:tc>
        <w:tc>
          <w:tcPr>
            <w:tcW w:w="1094" w:type="dxa"/>
            <w:vAlign w:val="center"/>
          </w:tcPr>
          <w:p w14:paraId="178A60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朱子贝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7D62B0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13539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BBE0F1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7D20BD4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0BE64D52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5798563E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56AABB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2099FFBA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8485" cy="1386205"/>
                  <wp:effectExtent l="0" t="0" r="5715" b="10795"/>
                  <wp:docPr id="10" name="图片 10" descr="IMG_3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321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485" cy="138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67A04605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8485" cy="1386205"/>
                  <wp:effectExtent l="0" t="0" r="5715" b="10795"/>
                  <wp:docPr id="11" name="图片 11" descr="IMG_3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321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485" cy="138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0D37955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8485" cy="1386205"/>
                  <wp:effectExtent l="0" t="0" r="5715" b="10795"/>
                  <wp:docPr id="12" name="图片 12" descr="IMG_3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321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485" cy="138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B111C2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闪耀小明星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 w14:paraId="60DAF5EF">
      <w:pPr>
        <w:numPr>
          <w:ilvl w:val="0"/>
          <w:numId w:val="0"/>
        </w:numPr>
        <w:ind w:leftChars="0" w:firstLine="480" w:firstLineChars="200"/>
        <w:jc w:val="both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ascii="宋体" w:hAnsi="宋体" w:eastAsia="宋体" w:cs="宋体"/>
          <w:sz w:val="24"/>
          <w:szCs w:val="24"/>
        </w:rPr>
        <w:t>好学之星、巧手之星、文明之星、进步之星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活力</w:t>
      </w:r>
      <w:r>
        <w:rPr>
          <w:rFonts w:ascii="宋体" w:hAnsi="宋体" w:eastAsia="宋体" w:cs="宋体"/>
          <w:sz w:val="24"/>
          <w:szCs w:val="24"/>
        </w:rPr>
        <w:t>之星、阅读之星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。每个孩子自我阐述自己想评的项目以及理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由。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2F1269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365A40EF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75155" cy="2548255"/>
                  <wp:effectExtent l="0" t="0" r="0" b="0"/>
                  <wp:docPr id="16" name="图片 16" descr="IMG_3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321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21053" b="16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55" cy="2548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02E4FF4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75155" cy="2564130"/>
                  <wp:effectExtent l="0" t="0" r="0" b="0"/>
                  <wp:docPr id="14" name="图片 14" descr="IMG_3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322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867" b="190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55" cy="2564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C3510F6"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75155" cy="2569845"/>
                  <wp:effectExtent l="0" t="0" r="0" b="0"/>
                  <wp:docPr id="15" name="图片 15" descr="IMG_3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322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24818" b="126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55" cy="256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DBA52B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1" w:name="_GoBack"/>
      <w:bookmarkEnd w:id="1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6523D1"/>
    <w:rsid w:val="05CA13F7"/>
    <w:rsid w:val="06883F66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682B3A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6D54499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1186E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3F5B4F"/>
    <w:rsid w:val="2CE6525A"/>
    <w:rsid w:val="2CF94A56"/>
    <w:rsid w:val="2D0E14EB"/>
    <w:rsid w:val="2D8B7AA4"/>
    <w:rsid w:val="2DA57D7C"/>
    <w:rsid w:val="2DCC793D"/>
    <w:rsid w:val="2E737132"/>
    <w:rsid w:val="2ECA5923"/>
    <w:rsid w:val="305D382D"/>
    <w:rsid w:val="30A763DE"/>
    <w:rsid w:val="30D463D0"/>
    <w:rsid w:val="31A322B0"/>
    <w:rsid w:val="320B3FF2"/>
    <w:rsid w:val="324F7B7C"/>
    <w:rsid w:val="33296E30"/>
    <w:rsid w:val="338202A5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496289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48F63B1"/>
    <w:rsid w:val="471F22FF"/>
    <w:rsid w:val="47573A97"/>
    <w:rsid w:val="47B7762C"/>
    <w:rsid w:val="486979DD"/>
    <w:rsid w:val="488112CC"/>
    <w:rsid w:val="48C577EE"/>
    <w:rsid w:val="48D53E61"/>
    <w:rsid w:val="4A0C53A5"/>
    <w:rsid w:val="4A9A6E17"/>
    <w:rsid w:val="4AE449D4"/>
    <w:rsid w:val="4BFFE1E8"/>
    <w:rsid w:val="4C732CB2"/>
    <w:rsid w:val="4D3C03EF"/>
    <w:rsid w:val="4D3C14C9"/>
    <w:rsid w:val="4ECA645D"/>
    <w:rsid w:val="4EE850D8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4FF1EE0"/>
    <w:rsid w:val="56BF6C25"/>
    <w:rsid w:val="57083F18"/>
    <w:rsid w:val="573C17B7"/>
    <w:rsid w:val="57577905"/>
    <w:rsid w:val="590C6090"/>
    <w:rsid w:val="59F61182"/>
    <w:rsid w:val="59FE24CC"/>
    <w:rsid w:val="5A1D0C0D"/>
    <w:rsid w:val="5A9039BA"/>
    <w:rsid w:val="5AA853CF"/>
    <w:rsid w:val="5ACA0E99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0E13A5C"/>
    <w:rsid w:val="61136CAF"/>
    <w:rsid w:val="61AA1DB8"/>
    <w:rsid w:val="620A4C86"/>
    <w:rsid w:val="624D0546"/>
    <w:rsid w:val="62B1426C"/>
    <w:rsid w:val="62E17DA5"/>
    <w:rsid w:val="64A5275E"/>
    <w:rsid w:val="65954C03"/>
    <w:rsid w:val="65D74060"/>
    <w:rsid w:val="67033D94"/>
    <w:rsid w:val="6779780C"/>
    <w:rsid w:val="67A0736B"/>
    <w:rsid w:val="691D13A5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CB7022"/>
    <w:rsid w:val="73D332FC"/>
    <w:rsid w:val="74106F96"/>
    <w:rsid w:val="7419430F"/>
    <w:rsid w:val="74D7182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96C41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3D6208"/>
    <w:rsid w:val="7D4A7E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246</Words>
  <Characters>276</Characters>
  <Lines>1</Lines>
  <Paragraphs>1</Paragraphs>
  <TotalTime>11</TotalTime>
  <ScaleCrop>false</ScaleCrop>
  <LinksUpToDate>false</LinksUpToDate>
  <CharactersWithSpaces>278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2025-06-24T07:22:27Z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