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50617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4870" cy="1128395"/>
            <wp:effectExtent l="0" t="0" r="11430" b="190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4870" cy="1128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B8A45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174A4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23</w:t>
            </w:r>
          </w:p>
        </w:tc>
        <w:tc>
          <w:tcPr>
            <w:tcW w:w="1094" w:type="dxa"/>
            <w:vAlign w:val="center"/>
          </w:tcPr>
          <w:p w14:paraId="178A60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朱子贝</w:t>
            </w:r>
          </w:p>
        </w:tc>
        <w:tc>
          <w:tcPr>
            <w:tcW w:w="1192" w:type="dxa"/>
            <w:shd w:val="clear"/>
            <w:vAlign w:val="top"/>
          </w:tcPr>
          <w:p w14:paraId="07D62B0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13539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BBE0F1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7D20BD4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0BE64D52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798563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AABB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099FFBA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269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694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7A0460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269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693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0D3795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2692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692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AB3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CA605C7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501775"/>
                  <wp:effectExtent l="0" t="0" r="4445" b="9525"/>
                  <wp:docPr id="9" name="图片 9" descr="IMG_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7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3594" b="25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16BC148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269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695(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ED59AB4"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270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701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B111C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绘画蒲扇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F1269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65A40EF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7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02E4FF4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7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C3510F6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7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729D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AA1059D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2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7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1DB3C00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74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8EAB7F6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7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DBA52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496289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EE850D8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0A4C86"/>
    <w:rsid w:val="624D0546"/>
    <w:rsid w:val="62B1426C"/>
    <w:rsid w:val="62E17DA5"/>
    <w:rsid w:val="64A5275E"/>
    <w:rsid w:val="65954C03"/>
    <w:rsid w:val="65D74060"/>
    <w:rsid w:val="67033D94"/>
    <w:rsid w:val="6779780C"/>
    <w:rsid w:val="67A0736B"/>
    <w:rsid w:val="691D13A5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D7182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227</Words>
  <Characters>256</Characters>
  <Lines>1</Lines>
  <Paragraphs>1</Paragraphs>
  <TotalTime>1</TotalTime>
  <ScaleCrop>false</ScaleCrop>
  <LinksUpToDate>false</LinksUpToDate>
  <CharactersWithSpaces>258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2025-06-17T07:23:02Z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