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50603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35660" cy="1182370"/>
            <wp:effectExtent l="0" t="0" r="2540" b="1143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今日星期二，共有22人来园，0人请假。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0FB521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8"/>
        <w:gridCol w:w="3169"/>
        <w:gridCol w:w="3176"/>
      </w:tblGrid>
      <w:tr w14:paraId="6FF05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6C7FEF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2172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172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0A76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217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17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4303416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9" name="图片 9" descr="IMG_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17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3D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235D2A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216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169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3E3E103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217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170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4A7D771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217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171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A5DFD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040621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A26E8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218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185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39C12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2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18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E5D92E7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218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18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57F9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B12F0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218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186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CB757EA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218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184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D99448F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1" w:name="_GoBack"/>
            <w:bookmarkEnd w:id="1"/>
          </w:p>
        </w:tc>
      </w:tr>
    </w:tbl>
    <w:p w14:paraId="4F208CEC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241</Words>
  <Characters>270</Characters>
  <Lines>1</Lines>
  <Paragraphs>1</Paragraphs>
  <TotalTime>18</TotalTime>
  <ScaleCrop>false</ScaleCrop>
  <LinksUpToDate>false</LinksUpToDate>
  <CharactersWithSpaces>272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2025-06-04T02:36:31Z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