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50625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809625" cy="1080135"/>
            <wp:effectExtent l="0" t="0" r="3175" b="12065"/>
            <wp:docPr id="16" name="图片 16" descr="d4f13aa08c3bbb8661d6679da740e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f13aa08c3bbb8661d6679da740ec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今日星期三，2位小朋友请假：张致远、吴沐檀。</w:t>
      </w:r>
    </w:p>
    <w:p w14:paraId="7FC03F17">
      <w:pPr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A2CE6F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「户外活动」</w:t>
      </w:r>
    </w:p>
    <w:p w14:paraId="24FD8AE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今天我们在中操场玩轮胎，我们可以把轮胎摆成不同的造型，可以坐在上面游戏，也可以站在上面跳一跳。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6"/>
        <w:gridCol w:w="2847"/>
        <w:gridCol w:w="2859"/>
      </w:tblGrid>
      <w:tr w14:paraId="7AA39E30">
        <w:trPr>
          <w:trHeight w:val="1238" w:hRule="atLeast"/>
        </w:trPr>
        <w:tc>
          <w:tcPr>
            <w:tcW w:w="2800" w:type="dxa"/>
          </w:tcPr>
          <w:p w14:paraId="63687013">
            <w:pPr>
              <w:numPr>
                <w:ilvl w:val="0"/>
                <w:numId w:val="0"/>
              </w:numPr>
              <w:jc w:val="center"/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2" name="图片 2" descr="IMG_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3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2BA829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3" name="图片 3" descr="IMG_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3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36587E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4" name="图片 4" descr="IMG_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67FEA">
        <w:trPr>
          <w:trHeight w:val="1238" w:hRule="atLeast"/>
        </w:trPr>
        <w:tc>
          <w:tcPr>
            <w:tcW w:w="2800" w:type="dxa"/>
          </w:tcPr>
          <w:p w14:paraId="270D1D9C">
            <w:pPr>
              <w:numPr>
                <w:ilvl w:val="0"/>
                <w:numId w:val="0"/>
              </w:numPr>
              <w:jc w:val="center"/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6" name="图片 6" descr="IMG_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3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72B019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7" name="图片 7" descr="IMG_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3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764EE3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8" name="图片 8" descr="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1320E7">
        <w:trPr>
          <w:trHeight w:val="1238" w:hRule="atLeast"/>
        </w:trPr>
        <w:tc>
          <w:tcPr>
            <w:tcW w:w="2800" w:type="dxa"/>
          </w:tcPr>
          <w:p w14:paraId="5924D88A">
            <w:pPr>
              <w:numPr>
                <w:ilvl w:val="0"/>
                <w:numId w:val="0"/>
              </w:numPr>
              <w:jc w:val="center"/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2176145"/>
                  <wp:effectExtent l="0" t="0" r="19050" b="8255"/>
                  <wp:docPr id="9" name="图片 9" descr="IMG_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3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7CD892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3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325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009A6F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2" name="图片 12" descr="IMG_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3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6EB71">
      <w:pPr>
        <w:bidi w:val="0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5E6852">
      <w:pPr>
        <w:bidi w:val="0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「陪餐活动」</w:t>
      </w:r>
    </w:p>
    <w:p w14:paraId="62E6CB36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今天皓皓妈妈来到幼儿园陪我们一起吃饭，我们吃的是意大利面和茶树菇老鸭汤。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4"/>
        <w:gridCol w:w="2854"/>
        <w:gridCol w:w="2854"/>
      </w:tblGrid>
      <w:tr w14:paraId="39175802">
        <w:trPr>
          <w:trHeight w:val="1238" w:hRule="atLeast"/>
        </w:trPr>
        <w:tc>
          <w:tcPr>
            <w:tcW w:w="2814" w:type="dxa"/>
          </w:tcPr>
          <w:p w14:paraId="02DE2606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1950" cy="1224280"/>
                  <wp:effectExtent l="0" t="0" r="19050" b="20320"/>
                  <wp:docPr id="13" name="图片 13" descr="b477180e78e8e658e4201e79fc4fb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477180e78e8e658e4201e79fc4fbe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71F3CD8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55445" cy="1242060"/>
                  <wp:effectExtent l="0" t="0" r="20955" b="2540"/>
                  <wp:docPr id="14" name="图片 14" descr="d053a0092f18adf5581275d3c8933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053a0092f18adf5581275d3c89333f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3B76AF1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243965" cy="1656080"/>
                  <wp:effectExtent l="0" t="0" r="20320" b="635"/>
                  <wp:docPr id="15" name="图片 15" descr="d4ba77d1d37547f50e57cdc15fddee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4ba77d1d37547f50e57cdc15fddeee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3965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21B85">
      <w:pPr>
        <w:spacing w:line="360" w:lineRule="exact"/>
        <w:ind w:firstLine="640" w:firstLineChars="200"/>
        <w:jc w:val="center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DF9BC7"/>
    <w:rsid w:val="2FE5DF45"/>
    <w:rsid w:val="3BEFB702"/>
    <w:rsid w:val="3F7FABB5"/>
    <w:rsid w:val="3FFDD5B4"/>
    <w:rsid w:val="596DD7D1"/>
    <w:rsid w:val="5CFFDAF9"/>
    <w:rsid w:val="5FBF4087"/>
    <w:rsid w:val="5FDD7B0C"/>
    <w:rsid w:val="5FFE4E40"/>
    <w:rsid w:val="67F6CB9F"/>
    <w:rsid w:val="6BDE551F"/>
    <w:rsid w:val="6E2F1A4E"/>
    <w:rsid w:val="6FFFD5A5"/>
    <w:rsid w:val="72FD41EA"/>
    <w:rsid w:val="758F1FC7"/>
    <w:rsid w:val="7ADD4736"/>
    <w:rsid w:val="7AEB80BE"/>
    <w:rsid w:val="7BD6E560"/>
    <w:rsid w:val="7BE9F935"/>
    <w:rsid w:val="7BFD4077"/>
    <w:rsid w:val="7CFF17EB"/>
    <w:rsid w:val="7DB75D83"/>
    <w:rsid w:val="7F9F056D"/>
    <w:rsid w:val="7FE5D509"/>
    <w:rsid w:val="82BF0D04"/>
    <w:rsid w:val="8E9BD8FC"/>
    <w:rsid w:val="8F76476A"/>
    <w:rsid w:val="97B65F7F"/>
    <w:rsid w:val="B6FFCB43"/>
    <w:rsid w:val="BABFFDB2"/>
    <w:rsid w:val="BDBE9990"/>
    <w:rsid w:val="CDDE843D"/>
    <w:rsid w:val="D9BD48F5"/>
    <w:rsid w:val="DF7E895A"/>
    <w:rsid w:val="DFBB4702"/>
    <w:rsid w:val="DFDE7070"/>
    <w:rsid w:val="DFF7C192"/>
    <w:rsid w:val="EA6BC1C3"/>
    <w:rsid w:val="EAF31AFC"/>
    <w:rsid w:val="EBDF95D0"/>
    <w:rsid w:val="EEDD0B1E"/>
    <w:rsid w:val="EF5E1FEF"/>
    <w:rsid w:val="EFADE546"/>
    <w:rsid w:val="EFE7E77D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7FAE1F"/>
    <w:rsid w:val="FEE1FC89"/>
    <w:rsid w:val="FEEB2E31"/>
    <w:rsid w:val="FF7D0539"/>
    <w:rsid w:val="FF7F4287"/>
    <w:rsid w:val="FFB96B12"/>
    <w:rsid w:val="FFDC04AC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14</TotalTime>
  <ScaleCrop>false</ScaleCrop>
  <LinksUpToDate>false</LinksUpToDate>
  <CharactersWithSpaces>131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2025-03-01T05:02:00Z</dcterms:created>
  <dc:creator>陈丶清凉</dc:creator>
  <cp:lastModifiedBy>陈丶清凉</cp:lastModifiedBy>
  <dcterms:modified xsi:type="dcterms:W3CDTF">2025-06-26T08:06:48Z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8E37400E1D721327FF8B5C68565EAF45_43</vt:lpwstr>
  </property>
</Properties>
</file>