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50605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21715" cy="1332865"/>
            <wp:effectExtent l="0" t="0" r="698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171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FF05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2207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207(3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220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208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303416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2209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209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3D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235D2A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221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213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3E3E103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221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211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4A7D771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1" w:name="_GoBack"/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2210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210(3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3AA5DFD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040621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A26E8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039C12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1E5D92E7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  <w:tr w14:paraId="4057F9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B12F0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3CB757EA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1D99448F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4F208CE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237</Words>
  <Characters>266</Characters>
  <Lines>1</Lines>
  <Paragraphs>1</Paragraphs>
  <TotalTime>3</TotalTime>
  <ScaleCrop>false</ScaleCrop>
  <LinksUpToDate>false</LinksUpToDate>
  <CharactersWithSpaces>268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2025-06-05T01:19:31Z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