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50616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4E0F569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54473D9C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051560" cy="1403985"/>
            <wp:effectExtent l="0" t="0" r="15240" b="18415"/>
            <wp:docPr id="19" name="图片 19" descr="de37d8135ce6768eabfa7cb7198deb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e37d8135ce6768eabfa7cb7198deb8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610351F9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今日星期一，2位小朋友请假：贾钧尧、吴沐檀。</w:t>
      </w:r>
    </w:p>
    <w:p w14:paraId="1C5D1F4B">
      <w:pPr>
        <w:bidi w:val="0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「升旗仪式活动」</w:t>
      </w:r>
    </w:p>
    <w:p w14:paraId="10123D4D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今天我们在中操场的大型万能工匠游戏，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0"/>
        <w:gridCol w:w="2860"/>
        <w:gridCol w:w="2860"/>
      </w:tblGrid>
      <w:tr w14:paraId="07BFD719">
        <w:trPr>
          <w:trHeight w:val="1238" w:hRule="atLeast"/>
        </w:trPr>
        <w:tc>
          <w:tcPr>
            <w:tcW w:w="2800" w:type="dxa"/>
          </w:tcPr>
          <w:p w14:paraId="335D64C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0180" cy="1080135"/>
                  <wp:effectExtent l="0" t="0" r="7620" b="12065"/>
                  <wp:docPr id="2" name="图片 2" descr="IMG_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7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30C3B89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39545" cy="1080135"/>
                  <wp:effectExtent l="0" t="0" r="8255" b="12065"/>
                  <wp:docPr id="3" name="图片 3" descr="IMG_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7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174D43C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0180" cy="1080135"/>
                  <wp:effectExtent l="0" t="0" r="7620" b="12065"/>
                  <wp:docPr id="4" name="图片 4" descr="IMG_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A2CE6F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「户外活动」</w:t>
      </w:r>
    </w:p>
    <w:p w14:paraId="24FD8AE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今天我们在中操场的大型万能工匠游戏，我们三五成群一起合作搭建。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0"/>
        <w:gridCol w:w="2860"/>
        <w:gridCol w:w="2860"/>
      </w:tblGrid>
      <w:tr w14:paraId="7AA39E30">
        <w:trPr>
          <w:trHeight w:val="1238" w:hRule="atLeast"/>
        </w:trPr>
        <w:tc>
          <w:tcPr>
            <w:tcW w:w="2800" w:type="dxa"/>
          </w:tcPr>
          <w:p w14:paraId="00579D2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0180" cy="1080135"/>
                  <wp:effectExtent l="0" t="0" r="7620" b="12065"/>
                  <wp:docPr id="6" name="图片 6" descr="IMG_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8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02BA829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39545" cy="1080135"/>
                  <wp:effectExtent l="0" t="0" r="8255" b="12065"/>
                  <wp:docPr id="7" name="图片 7" descr="IMG_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58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536587E5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440180" cy="1080135"/>
                  <wp:effectExtent l="0" t="0" r="7620" b="12065"/>
                  <wp:docPr id="8" name="图片 8" descr="IMG_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58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3335A">
      <w:pPr>
        <w:bidi w:val="0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「区域游戏」</w:t>
      </w:r>
    </w:p>
    <w:p w14:paraId="718D9AFF">
      <w:pPr>
        <w:bidi w:val="0"/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区域游戏时间到，我们可以在美工区做手工、益智区玩拼图、建构区搭城堡……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340FBDD4">
        <w:trPr>
          <w:trHeight w:val="1238" w:hRule="atLeast"/>
        </w:trPr>
        <w:tc>
          <w:tcPr>
            <w:tcW w:w="2800" w:type="dxa"/>
          </w:tcPr>
          <w:p w14:paraId="511F94B1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6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1AA3052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6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0EBDDBBD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3" name="图片 13" descr="IMG_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6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983308">
        <w:trPr>
          <w:trHeight w:val="1238" w:hRule="atLeast"/>
        </w:trPr>
        <w:tc>
          <w:tcPr>
            <w:tcW w:w="2800" w:type="dxa"/>
          </w:tcPr>
          <w:p w14:paraId="52563891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6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310B5DB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5" name="图片 15" descr="IMG_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6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0FD0775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6" name="图片 16" descr="IMG_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61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C2A1A0">
        <w:trPr>
          <w:trHeight w:val="1238" w:hRule="atLeast"/>
        </w:trPr>
        <w:tc>
          <w:tcPr>
            <w:tcW w:w="2800" w:type="dxa"/>
          </w:tcPr>
          <w:p w14:paraId="7172473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7" name="图片 17" descr="IMG_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D6AE15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6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1861D63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6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F6430E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「集体活动」</w:t>
      </w:r>
    </w:p>
    <w:p w14:paraId="22A179C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今天我们班还来了一位新同学，她向我们自我介绍，我们也开心的告诉她我们的名字。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0"/>
        <w:gridCol w:w="2860"/>
        <w:gridCol w:w="2860"/>
      </w:tblGrid>
      <w:tr w14:paraId="5F72DF06">
        <w:trPr>
          <w:trHeight w:val="1238" w:hRule="atLeast"/>
        </w:trPr>
        <w:tc>
          <w:tcPr>
            <w:tcW w:w="2800" w:type="dxa"/>
          </w:tcPr>
          <w:p w14:paraId="4382024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26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606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182C54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260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607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72F37455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6" name="图片 26" descr="IMG_26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603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13F2CA">
      <w:pPr>
        <w:spacing w:line="360" w:lineRule="exact"/>
        <w:ind w:firstLine="640" w:firstLineChars="200"/>
        <w:jc w:val="center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DF9BC7"/>
    <w:rsid w:val="2FE5DF45"/>
    <w:rsid w:val="3F7FABB5"/>
    <w:rsid w:val="596DD7D1"/>
    <w:rsid w:val="5CFFDAF9"/>
    <w:rsid w:val="5FBF4087"/>
    <w:rsid w:val="5FDD7B0C"/>
    <w:rsid w:val="5FFE4E40"/>
    <w:rsid w:val="67F6CB9F"/>
    <w:rsid w:val="6BDE551F"/>
    <w:rsid w:val="6E2F1A4E"/>
    <w:rsid w:val="6FFFD5A5"/>
    <w:rsid w:val="72FD41EA"/>
    <w:rsid w:val="758F1FC7"/>
    <w:rsid w:val="7ADD4736"/>
    <w:rsid w:val="7AEB80BE"/>
    <w:rsid w:val="7BD6E560"/>
    <w:rsid w:val="7BE9F935"/>
    <w:rsid w:val="7BFD4077"/>
    <w:rsid w:val="7CFF17EB"/>
    <w:rsid w:val="7DB75D83"/>
    <w:rsid w:val="7F9F056D"/>
    <w:rsid w:val="7FE5D509"/>
    <w:rsid w:val="82BF0D04"/>
    <w:rsid w:val="8E9BD8FC"/>
    <w:rsid w:val="8F76476A"/>
    <w:rsid w:val="97B65F7F"/>
    <w:rsid w:val="B6FFCB43"/>
    <w:rsid w:val="BABFFDB2"/>
    <w:rsid w:val="BDBE9990"/>
    <w:rsid w:val="CDDE843D"/>
    <w:rsid w:val="DF7E895A"/>
    <w:rsid w:val="DFBB4702"/>
    <w:rsid w:val="DFDE7070"/>
    <w:rsid w:val="DFF7C192"/>
    <w:rsid w:val="EAF31AFC"/>
    <w:rsid w:val="EEDD0B1E"/>
    <w:rsid w:val="EF5E1FEF"/>
    <w:rsid w:val="EFADE546"/>
    <w:rsid w:val="EFFBECB1"/>
    <w:rsid w:val="EFFF9E9B"/>
    <w:rsid w:val="F267E9E9"/>
    <w:rsid w:val="F377F4DD"/>
    <w:rsid w:val="F5D69490"/>
    <w:rsid w:val="F7FE0F6C"/>
    <w:rsid w:val="F7FE19C5"/>
    <w:rsid w:val="F7FFACBE"/>
    <w:rsid w:val="FAAEEC36"/>
    <w:rsid w:val="FD7BC553"/>
    <w:rsid w:val="FE7FAE1F"/>
    <w:rsid w:val="FEEB2E31"/>
    <w:rsid w:val="FF7D0539"/>
    <w:rsid w:val="FF7F4287"/>
    <w:rsid w:val="FFB96B12"/>
    <w:rsid w:val="FFDC04AC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11</TotalTime>
  <ScaleCrop>false</ScaleCrop>
  <LinksUpToDate>false</LinksUpToDate>
  <CharactersWithSpaces>131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2025-02-27T21:02:00Z</dcterms:created>
  <dc:creator>陈丶清凉</dc:creator>
  <cp:lastModifiedBy>陈丶清凉</cp:lastModifiedBy>
  <dcterms:modified xsi:type="dcterms:W3CDTF">2025-06-16T10:31:03Z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471B61542CB470C7407F4F68AEA49BE4_43</vt:lpwstr>
  </property>
</Properties>
</file>