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50604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497330" cy="1296035"/>
            <wp:effectExtent l="0" t="0" r="1270" b="24765"/>
            <wp:docPr id="2" name="图片 2" descr="f76dd2aeb5a74c5562534db7f966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6dd2aeb5a74c5562534db7f9661751"/>
                    <pic:cNvPicPr>
                      <a:picLocks noChangeAspect="1"/>
                    </pic:cNvPicPr>
                  </pic:nvPicPr>
                  <pic:blipFill>
                    <a:blip r:embed="rId6"/>
                    <a:srcRect t="47920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今日星期三，全勤。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tLeast"/>
        <w:ind w:firstLine="420" w:firstLineChars="200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科学《夏天到了》</w:t>
      </w:r>
      <w:r>
        <w:rPr>
          <w:rFonts w:hint="eastAsia" w:ascii="宋体" w:hAnsi="宋体"/>
          <w:bCs/>
          <w:szCs w:val="21"/>
        </w:rPr>
        <w:t>这是一节属于经验分享类的科学活动，夏天到了，它的特征是非常明显的，气温升高，人们服装变少，植物变得更加茂盛，夏天特有的动物、虫子：青蛙、苍蝇、蚊子、蟋蟀、萤火虫等也出来了。活动前孩子们已把自己知道的夏天画下来了，活动中就是在分享经验的过程中让孩子获取更多的经验，作为老师加以引导和提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6"/>
        <w:gridCol w:w="4306"/>
      </w:tblGrid>
      <w:tr w14:paraId="18FEE4DC">
        <w:trPr>
          <w:trHeight w:val="1238" w:hRule="atLeast"/>
        </w:trPr>
        <w:tc>
          <w:tcPr>
            <w:tcW w:w="4209" w:type="dxa"/>
            <w:tcBorders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3" name="图片 3" descr="IMG_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9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tcBorders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4" name="图片 4" descr="IMG_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9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A371C">
      <w:pPr>
        <w:numPr>
          <w:ilvl w:val="0"/>
          <w:numId w:val="0"/>
        </w:numPr>
        <w:ind w:leftChars="0"/>
        <w:jc w:val="both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区域游戏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E747D3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今天我们还玩了好玩的区域游戏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7"/>
        <w:gridCol w:w="2827"/>
        <w:gridCol w:w="2828"/>
      </w:tblGrid>
      <w:tr w14:paraId="59FDF572">
        <w:trPr>
          <w:trHeight w:val="2303" w:hRule="atLeast"/>
        </w:trPr>
        <w:tc>
          <w:tcPr>
            <w:tcW w:w="2840" w:type="dxa"/>
          </w:tcPr>
          <w:p w14:paraId="5B5B8F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78305" cy="1259840"/>
                  <wp:effectExtent l="0" t="0" r="23495" b="10160"/>
                  <wp:docPr id="6" name="图片 6" descr="IMG_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9393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7" name="图片 7" descr="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AD82C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8" name="图片 8" descr="IMG_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9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93DE1">
        <w:trPr>
          <w:trHeight w:val="2314" w:hRule="atLeast"/>
        </w:trPr>
        <w:tc>
          <w:tcPr>
            <w:tcW w:w="2840" w:type="dxa"/>
          </w:tcPr>
          <w:p w14:paraId="1BFFB7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9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0DAD55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11" name="图片 11" descr="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C55443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E80C0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2CD636E3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今天我们在后操场进行户外混班游戏，我们可以玩小车、沙池、平衡区等。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74515505">
        <w:trPr>
          <w:trHeight w:val="2303" w:hRule="atLeast"/>
        </w:trPr>
        <w:tc>
          <w:tcPr>
            <w:tcW w:w="2840" w:type="dxa"/>
          </w:tcPr>
          <w:p w14:paraId="611A688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9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E22609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9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E2A7D4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9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FB22F5">
        <w:trPr>
          <w:trHeight w:val="2314" w:hRule="atLeast"/>
        </w:trPr>
        <w:tc>
          <w:tcPr>
            <w:tcW w:w="2840" w:type="dxa"/>
          </w:tcPr>
          <w:p w14:paraId="5D297E5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9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7FE796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9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56388E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2CE6F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F7FABB5"/>
    <w:rsid w:val="596DD7D1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7F9F056D"/>
    <w:rsid w:val="82BF0D04"/>
    <w:rsid w:val="8E9BD8FC"/>
    <w:rsid w:val="8F76476A"/>
    <w:rsid w:val="97B65F7F"/>
    <w:rsid w:val="B6FFCB43"/>
    <w:rsid w:val="BABFFDB2"/>
    <w:rsid w:val="BDBE9990"/>
    <w:rsid w:val="CDDE843D"/>
    <w:rsid w:val="DF7E895A"/>
    <w:rsid w:val="DFBB4702"/>
    <w:rsid w:val="DFDE7070"/>
    <w:rsid w:val="DFF7C192"/>
    <w:rsid w:val="EAF31AFC"/>
    <w:rsid w:val="EEDD0B1E"/>
    <w:rsid w:val="EF5E1FEF"/>
    <w:rsid w:val="EFADE546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0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2025-02-26T13:02:00Z</dcterms:created>
  <dc:creator>陈丶清凉</dc:creator>
  <cp:lastModifiedBy>陈丶清凉</cp:lastModifiedBy>
  <dcterms:modified xsi:type="dcterms:W3CDTF">2025-06-04T15:08:02Z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45CCC8BD9DE2F92CD2F03F685C0E02B5_43</vt:lpwstr>
  </property>
</Properties>
</file>