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50620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4E0F569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54473D9C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drawing>
          <wp:inline distT="0" distB="0" distL="114300" distR="114300">
            <wp:extent cx="1051560" cy="1403985"/>
            <wp:effectExtent l="0" t="0" r="15240" b="18415"/>
            <wp:docPr id="19" name="图片 19" descr="de37d8135ce6768eabfa7cb7198deb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e37d8135ce6768eabfa7cb7198deb8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610351F9">
      <w:pPr>
        <w:bidi w:val="0"/>
        <w:ind w:firstLine="480" w:firstLineChars="200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今日星期五，2位小朋友请假：曹煜琪、吴沐檀。</w:t>
      </w:r>
    </w:p>
    <w:p w14:paraId="7FC03F17">
      <w:pPr>
        <w:bidi w:val="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1A2CE6F">
      <w:pPr>
        <w:bidi w:val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「户外活动」</w:t>
      </w:r>
    </w:p>
    <w:p w14:paraId="24FD8AE5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今天我们在前操场皮球区进行游戏。我们可以自己练习拍球，还可以两两一组进行传球游戏。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6"/>
        <w:gridCol w:w="2853"/>
        <w:gridCol w:w="2853"/>
      </w:tblGrid>
      <w:tr w14:paraId="7AA39E30">
        <w:trPr>
          <w:trHeight w:val="1238" w:hRule="atLeast"/>
        </w:trPr>
        <w:tc>
          <w:tcPr>
            <w:tcW w:w="2800" w:type="dxa"/>
          </w:tcPr>
          <w:p w14:paraId="63687013">
            <w:pPr>
              <w:numPr>
                <w:ilvl w:val="0"/>
                <w:numId w:val="0"/>
              </w:num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31950" cy="2176145"/>
                  <wp:effectExtent l="0" t="0" r="19050" b="8255"/>
                  <wp:docPr id="9" name="图片 9" descr="IMG_3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31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02BA829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31950" cy="2176145"/>
                  <wp:effectExtent l="0" t="0" r="19050" b="8255"/>
                  <wp:docPr id="11" name="图片 11" descr="IMG_3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1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536587E5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31950" cy="2176145"/>
                  <wp:effectExtent l="0" t="0" r="19050" b="8255"/>
                  <wp:docPr id="12" name="图片 12" descr="IMG_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1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867FEA">
        <w:trPr>
          <w:trHeight w:val="1238" w:hRule="atLeast"/>
        </w:trPr>
        <w:tc>
          <w:tcPr>
            <w:tcW w:w="2800" w:type="dxa"/>
          </w:tcPr>
          <w:p w14:paraId="270D1D9C">
            <w:pPr>
              <w:numPr>
                <w:ilvl w:val="0"/>
                <w:numId w:val="0"/>
              </w:num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31950" cy="2176145"/>
                  <wp:effectExtent l="0" t="0" r="19050" b="8255"/>
                  <wp:docPr id="13" name="图片 13" descr="IMG_3157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157(2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672B0199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31950" cy="2176145"/>
                  <wp:effectExtent l="0" t="0" r="19050" b="8255"/>
                  <wp:docPr id="14" name="图片 14" descr="IMG_315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3159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0" w:type="dxa"/>
          </w:tcPr>
          <w:p w14:paraId="6764EE30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31950" cy="2176145"/>
                  <wp:effectExtent l="0" t="0" r="19050" b="8255"/>
                  <wp:docPr id="15" name="图片 15" descr="IMG_3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317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5E6852">
      <w:pPr>
        <w:bidi w:val="0"/>
        <w:ind w:firstLine="480" w:firstLineChars="20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「区域活动」</w:t>
      </w:r>
    </w:p>
    <w:p w14:paraId="62E6CB36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我们可以在图书角看书、益智区玩多米诺、美工区做手工、建构区搭停车场、科探区玩小球轨道和阿基米德积木。</w:t>
      </w:r>
      <w:bookmarkStart w:id="0" w:name="_GoBack"/>
      <w:bookmarkEnd w:id="0"/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67"/>
        <w:gridCol w:w="2827"/>
        <w:gridCol w:w="2828"/>
      </w:tblGrid>
      <w:tr w14:paraId="39175802">
        <w:trPr>
          <w:trHeight w:val="1238" w:hRule="atLeast"/>
        </w:trPr>
        <w:tc>
          <w:tcPr>
            <w:tcW w:w="2856" w:type="dxa"/>
          </w:tcPr>
          <w:p w14:paraId="02DE2606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80210" cy="1259840"/>
                  <wp:effectExtent l="0" t="0" r="21590" b="10160"/>
                  <wp:docPr id="2" name="图片 2" descr="IMG_312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3125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8" w:type="dxa"/>
          </w:tcPr>
          <w:p w14:paraId="71F3CD87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3" name="图片 3" descr="IMG_3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312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14:paraId="3B76AF12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4" name="图片 4" descr="IMG_3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1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F1F3DB">
        <w:trPr>
          <w:trHeight w:val="1238" w:hRule="atLeast"/>
        </w:trPr>
        <w:tc>
          <w:tcPr>
            <w:tcW w:w="2856" w:type="dxa"/>
          </w:tcPr>
          <w:p w14:paraId="71E0A8A0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3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1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8" w:type="dxa"/>
          </w:tcPr>
          <w:p w14:paraId="67116E24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7" name="图片 7" descr="IMG_313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137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14:paraId="096AB0D8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314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3140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73D3CF">
      <w:pPr>
        <w:spacing w:line="360" w:lineRule="exact"/>
        <w:ind w:firstLine="640" w:firstLineChars="200"/>
        <w:jc w:val="center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27D35453"/>
    <w:rsid w:val="2EA94930"/>
    <w:rsid w:val="2FDF9BC7"/>
    <w:rsid w:val="2FE5DF45"/>
    <w:rsid w:val="3BEFB702"/>
    <w:rsid w:val="3F7FABB5"/>
    <w:rsid w:val="596DD7D1"/>
    <w:rsid w:val="5CFFDAF9"/>
    <w:rsid w:val="5FBF4087"/>
    <w:rsid w:val="5FDD7B0C"/>
    <w:rsid w:val="5FFE4E40"/>
    <w:rsid w:val="67F6CB9F"/>
    <w:rsid w:val="6BDE551F"/>
    <w:rsid w:val="6E2F1A4E"/>
    <w:rsid w:val="6FFFD5A5"/>
    <w:rsid w:val="72FD41EA"/>
    <w:rsid w:val="758F1FC7"/>
    <w:rsid w:val="7ADD4736"/>
    <w:rsid w:val="7AEB80BE"/>
    <w:rsid w:val="7BD6E560"/>
    <w:rsid w:val="7BE9F935"/>
    <w:rsid w:val="7BFD4077"/>
    <w:rsid w:val="7CFF17EB"/>
    <w:rsid w:val="7DB75D83"/>
    <w:rsid w:val="7F9F056D"/>
    <w:rsid w:val="7FE5D509"/>
    <w:rsid w:val="82BF0D04"/>
    <w:rsid w:val="8E9BD8FC"/>
    <w:rsid w:val="8F76476A"/>
    <w:rsid w:val="97B65F7F"/>
    <w:rsid w:val="B6FFCB43"/>
    <w:rsid w:val="BABFFDB2"/>
    <w:rsid w:val="BDBE9990"/>
    <w:rsid w:val="CDDE843D"/>
    <w:rsid w:val="DF7E895A"/>
    <w:rsid w:val="DFBB4702"/>
    <w:rsid w:val="DFDE7070"/>
    <w:rsid w:val="DFF7C192"/>
    <w:rsid w:val="EA6BC1C3"/>
    <w:rsid w:val="EAF31AFC"/>
    <w:rsid w:val="EEDD0B1E"/>
    <w:rsid w:val="EF5E1FEF"/>
    <w:rsid w:val="EFADE546"/>
    <w:rsid w:val="EFE7E77D"/>
    <w:rsid w:val="EFFBECB1"/>
    <w:rsid w:val="EFFF9E9B"/>
    <w:rsid w:val="F267E9E9"/>
    <w:rsid w:val="F377F4DD"/>
    <w:rsid w:val="F5D69490"/>
    <w:rsid w:val="F7FE0F6C"/>
    <w:rsid w:val="F7FE19C5"/>
    <w:rsid w:val="F7FFACBE"/>
    <w:rsid w:val="FAAEEC36"/>
    <w:rsid w:val="FD7BC553"/>
    <w:rsid w:val="FE7FAE1F"/>
    <w:rsid w:val="FEEB2E31"/>
    <w:rsid w:val="FF7D0539"/>
    <w:rsid w:val="FF7F4287"/>
    <w:rsid w:val="FFB96B12"/>
    <w:rsid w:val="FFDC04AC"/>
    <w:rsid w:val="FFFFE20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2</Pages>
  <Words>131</Words>
  <Characters>131</Characters>
  <Lines>0</Lines>
  <Paragraphs>0</Paragraphs>
  <TotalTime>4</TotalTime>
  <ScaleCrop>false</ScaleCrop>
  <LinksUpToDate>false</LinksUpToDate>
  <CharactersWithSpaces>131</CharactersWithSpaces>
  <Application>WPS Office_7.5.1.8994_F1E327BC-269C-435d-A152-05C5408002CA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2025-02-28T13:02:00Z</dcterms:created>
  <dc:creator>陈丶清凉</dc:creator>
  <cp:lastModifiedBy>陈丶清凉</cp:lastModifiedBy>
  <dcterms:modified xsi:type="dcterms:W3CDTF">2025-06-20T09:57:46Z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2052-7.5.1.8994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524B97759EBC100F1AC054684DDA6171_43</vt:lpwstr>
  </property>
</Properties>
</file>