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50530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29096EC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54473D9C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193800" cy="1109980"/>
            <wp:effectExtent l="0" t="0" r="0" b="0"/>
            <wp:docPr id="3" name="图片 3" descr="a621b209398503b5cbcfe5f700c3f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621b209398503b5cbcfe5f700c3f716"/>
                    <pic:cNvPicPr>
                      <a:picLocks noChangeAspect="1"/>
                    </pic:cNvPicPr>
                  </pic:nvPicPr>
                  <pic:blipFill>
                    <a:blip r:embed="rId6"/>
                    <a:srcRect b="38342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610351F9">
      <w:pPr>
        <w:bidi w:val="0"/>
        <w:ind w:firstLine="480" w:firstLineChars="200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今日星期五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，1位幼儿请假，张路翔。</w:t>
      </w:r>
    </w:p>
    <w:p w14:paraId="483AC542">
      <w:pPr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集体活动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567759C2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 w:firstLineChars="200"/>
        <w:jc w:val="both"/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今天我们来画火车，将画好的火车用剪刀剪下来贴在走廊的轨道上。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0"/>
        <w:gridCol w:w="2840"/>
      </w:tblGrid>
      <w:tr w14:paraId="18FEE4DC">
        <w:tc>
          <w:tcPr>
            <w:tcW w:w="2840" w:type="dxa"/>
          </w:tcPr>
          <w:p w14:paraId="43B7D267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" name="图片 4" descr="IMG_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139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30EBC15C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" name="图片 6" descr="IMG_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39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0D50A4A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" name="图片 7" descr="IMG_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139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DAAE41">
        <w:tc>
          <w:tcPr>
            <w:tcW w:w="2840" w:type="dxa"/>
          </w:tcPr>
          <w:p w14:paraId="7BB70D34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8" name="图片 8" descr="IMG_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139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69B6C6CF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139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398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52D89B53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1" name="图片 11" descr="IMG_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139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CA371C">
      <w:pPr>
        <w:numPr>
          <w:ilvl w:val="0"/>
          <w:numId w:val="0"/>
        </w:numPr>
        <w:ind w:leftChars="0"/>
        <w:jc w:val="both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</w:p>
    <w:p w14:paraId="33146F23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午餐活动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7E747D3A">
      <w:pPr>
        <w:spacing w:line="360" w:lineRule="exact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今天中午我们吃的是：意大利面和海带茶树菇排骨汤。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0"/>
        <w:gridCol w:w="2840"/>
      </w:tblGrid>
      <w:tr w14:paraId="59FDF572">
        <w:trPr>
          <w:trHeight w:val="2303" w:hRule="atLeast"/>
        </w:trPr>
        <w:tc>
          <w:tcPr>
            <w:tcW w:w="2840" w:type="dxa"/>
          </w:tcPr>
          <w:p w14:paraId="5B5B8F7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3" name="图片 13" descr="IMG_1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140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29393D67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4" name="图片 14" descr="IMG_1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140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30AD82C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5" name="图片 15" descr="IMG_1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14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093DE1">
        <w:trPr>
          <w:trHeight w:val="2314" w:hRule="atLeast"/>
        </w:trPr>
        <w:tc>
          <w:tcPr>
            <w:tcW w:w="2840" w:type="dxa"/>
          </w:tcPr>
          <w:p w14:paraId="1BFFB78B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6" name="图片 16" descr="IMG_141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1411(1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20DAD55B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7" name="图片 17" descr="IMG_1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14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7C55443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8" name="图片 18" descr="IMG_1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14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1E80C0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户外活动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2CD636E3">
      <w:pPr>
        <w:spacing w:line="360" w:lineRule="exact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今天我们在中操场的平衡去进行游戏。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0"/>
        <w:gridCol w:w="2840"/>
      </w:tblGrid>
      <w:tr w14:paraId="74515505">
        <w:trPr>
          <w:trHeight w:val="2303" w:hRule="atLeast"/>
        </w:trPr>
        <w:tc>
          <w:tcPr>
            <w:tcW w:w="2840" w:type="dxa"/>
          </w:tcPr>
          <w:p w14:paraId="611A688F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6" name="图片 26" descr="IMG_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138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6E22609D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7" name="图片 27" descr="IMG_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138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7E2A7D48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8" name="图片 28" descr="IMG_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138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FB22F5">
        <w:trPr>
          <w:trHeight w:val="2314" w:hRule="atLeast"/>
        </w:trPr>
        <w:tc>
          <w:tcPr>
            <w:tcW w:w="2840" w:type="dxa"/>
          </w:tcPr>
          <w:p w14:paraId="5D297E58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9" name="图片 29" descr="IMG_138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1387(1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67FE796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0" name="图片 30" descr="IMG_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138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756388E9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1" name="图片 31" descr="IMG_1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138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A2CE6F">
      <w:pPr>
        <w:spacing w:line="360" w:lineRule="exact"/>
        <w:ind w:firstLine="420" w:firstLineChars="200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27D35453"/>
    <w:rsid w:val="2EA94930"/>
    <w:rsid w:val="2FE5DF45"/>
    <w:rsid w:val="3F7FABB5"/>
    <w:rsid w:val="596DD7D1"/>
    <w:rsid w:val="5FBF4087"/>
    <w:rsid w:val="5FDD7B0C"/>
    <w:rsid w:val="5FFE4E40"/>
    <w:rsid w:val="67F6CB9F"/>
    <w:rsid w:val="6BDE551F"/>
    <w:rsid w:val="6E2F1A4E"/>
    <w:rsid w:val="6FFFD5A5"/>
    <w:rsid w:val="72FD41EA"/>
    <w:rsid w:val="7ADD4736"/>
    <w:rsid w:val="7AEB80BE"/>
    <w:rsid w:val="7BD6E560"/>
    <w:rsid w:val="7BE9F935"/>
    <w:rsid w:val="7BFD4077"/>
    <w:rsid w:val="7CFF17EB"/>
    <w:rsid w:val="7DB75D83"/>
    <w:rsid w:val="7F9F056D"/>
    <w:rsid w:val="82BF0D04"/>
    <w:rsid w:val="8E9BD8FC"/>
    <w:rsid w:val="8F76476A"/>
    <w:rsid w:val="97B65F7F"/>
    <w:rsid w:val="B6FFCB43"/>
    <w:rsid w:val="BDBE9990"/>
    <w:rsid w:val="CDDE843D"/>
    <w:rsid w:val="DF7E895A"/>
    <w:rsid w:val="DFBB4702"/>
    <w:rsid w:val="DFDE7070"/>
    <w:rsid w:val="DFF7C192"/>
    <w:rsid w:val="EAF31AFC"/>
    <w:rsid w:val="EEDD0B1E"/>
    <w:rsid w:val="EF5E1FEF"/>
    <w:rsid w:val="EFADE546"/>
    <w:rsid w:val="EFFBECB1"/>
    <w:rsid w:val="EFFF9E9B"/>
    <w:rsid w:val="F267E9E9"/>
    <w:rsid w:val="F377F4DD"/>
    <w:rsid w:val="F5D69490"/>
    <w:rsid w:val="F7EBF314"/>
    <w:rsid w:val="F7FE0F6C"/>
    <w:rsid w:val="F7FE19C5"/>
    <w:rsid w:val="F7FFACBE"/>
    <w:rsid w:val="FAAEEC36"/>
    <w:rsid w:val="FD7BC553"/>
    <w:rsid w:val="FEEB2E31"/>
    <w:rsid w:val="FF7D0539"/>
    <w:rsid w:val="FF7F4287"/>
    <w:rsid w:val="FFB96B12"/>
    <w:rsid w:val="FFFFE2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4</TotalTime>
  <ScaleCrop>false</ScaleCrop>
  <LinksUpToDate>false</LinksUpToDate>
  <CharactersWithSpaces>131</CharactersWithSpaces>
  <Application>WPS Office_7.5.1.8994_F1E327BC-269C-435d-A152-05C5408002CA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2025-02-26T13:02:00Z</dcterms:created>
  <dc:creator>陈丶清凉</dc:creator>
  <cp:lastModifiedBy>陈丶清凉</cp:lastModifiedBy>
  <dcterms:modified xsi:type="dcterms:W3CDTF">2025-06-23T13:57:02Z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B55694B94B3811DFAEEC5868CF8468A8_43</vt:lpwstr>
  </property>
</Properties>
</file>