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50613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54E0F569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54473D9C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051560" cy="1403985"/>
            <wp:effectExtent l="0" t="0" r="15240" b="18415"/>
            <wp:docPr id="19" name="图片 19" descr="de37d8135ce6768eabfa7cb7198de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e37d8135ce6768eabfa7cb7198deb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610351F9">
      <w:pPr>
        <w:bidi w:val="0"/>
        <w:ind w:firstLine="480" w:firstLineChars="200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今日星期五，2位小朋友请假：汤凌宇、吴沐檀。</w:t>
      </w:r>
    </w:p>
    <w:p w14:paraId="483AC542">
      <w:pPr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567759C2">
      <w:pPr>
        <w:spacing w:line="360" w:lineRule="exact"/>
        <w:ind w:firstLine="420" w:firstLineChars="200"/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cs="宋体"/>
          <w:szCs w:val="21"/>
          <w:lang w:val="en-US" w:eastAsia="zh-CN"/>
        </w:rPr>
        <w:t>周末就是父亲节，我们正在给爸爸做礼物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B46F16C">
        <w:trPr>
          <w:trHeight w:val="1238" w:hRule="atLeast"/>
        </w:trPr>
        <w:tc>
          <w:tcPr>
            <w:tcW w:w="2800" w:type="dxa"/>
          </w:tcPr>
          <w:p w14:paraId="30EBC15C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4" name="图片 34" descr="IMG_238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383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0D50A4A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5" name="图片 35" descr="IMG_238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381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4104669F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36" name="图片 36" descr="IMG_237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379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122A5C">
        <w:trPr>
          <w:trHeight w:val="1238" w:hRule="atLeast"/>
        </w:trPr>
        <w:tc>
          <w:tcPr>
            <w:tcW w:w="2800" w:type="dxa"/>
          </w:tcPr>
          <w:p w14:paraId="1EF5FE4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37" name="图片 37" descr="IMG_237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378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34EB033D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38" name="图片 38" descr="IMG_237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377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2C38720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9" name="图片 39" descr="IMG_237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376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9F0502">
        <w:trPr>
          <w:trHeight w:val="1238" w:hRule="atLeast"/>
        </w:trPr>
        <w:tc>
          <w:tcPr>
            <w:tcW w:w="2800" w:type="dxa"/>
          </w:tcPr>
          <w:p w14:paraId="17B98316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0" name="图片 40" descr="IMG_237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375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5E14AE4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1" name="图片 41" descr="IMG_237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373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28B8A80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2" name="图片 42" descr="IMG_237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372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AA378A">
      <w:pPr>
        <w:spacing w:line="360" w:lineRule="exact"/>
        <w:ind w:firstLine="640" w:firstLineChars="20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06A86AE4">
      <w:pPr>
        <w:spacing w:line="360" w:lineRule="exact"/>
        <w:ind w:firstLine="640" w:firstLineChars="20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2A2FB033">
      <w:pPr>
        <w:spacing w:line="360" w:lineRule="exact"/>
        <w:ind w:firstLine="640" w:firstLineChars="20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11A2CE6F">
      <w:pPr>
        <w:spacing w:line="360" w:lineRule="exact"/>
        <w:ind w:firstLine="640" w:firstLineChars="20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户外活动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24FD8AE5">
      <w:pPr>
        <w:spacing w:line="360" w:lineRule="exact"/>
        <w:ind w:firstLine="420" w:firstLineChars="200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今天我们在后操场小车区进行户外游戏。</w:t>
      </w:r>
      <w:bookmarkStart w:id="0" w:name="_GoBack"/>
      <w:bookmarkEnd w:id="0"/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0"/>
        <w:gridCol w:w="2860"/>
        <w:gridCol w:w="2860"/>
      </w:tblGrid>
      <w:tr w14:paraId="7AA39E30">
        <w:trPr>
          <w:trHeight w:val="1238" w:hRule="atLeast"/>
        </w:trPr>
        <w:tc>
          <w:tcPr>
            <w:tcW w:w="2800" w:type="dxa"/>
          </w:tcPr>
          <w:p w14:paraId="00579D2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84325" cy="1188085"/>
                  <wp:effectExtent l="0" t="0" r="15875" b="5715"/>
                  <wp:docPr id="43" name="图片 43" descr="IMG_236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363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02BA8293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4" name="图片 44" descr="IMG_236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364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536587E5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45" name="图片 45" descr="IMG_236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366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43335A">
      <w:pPr>
        <w:spacing w:line="360" w:lineRule="exact"/>
        <w:ind w:firstLine="640" w:firstLineChars="20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午餐活动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5B514880">
      <w:pPr>
        <w:spacing w:line="360" w:lineRule="exact"/>
        <w:ind w:firstLine="420" w:firstLineChars="200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我们今天吃的是地三鲜和菠萝咕咾肉，味道真不错，我们大口大口吃着饭。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5"/>
        <w:gridCol w:w="1705"/>
      </w:tblGrid>
      <w:tr w14:paraId="710D4B34">
        <w:trPr>
          <w:trHeight w:val="1238" w:hRule="atLeast"/>
        </w:trPr>
        <w:tc>
          <w:tcPr>
            <w:tcW w:w="1675" w:type="dxa"/>
          </w:tcPr>
          <w:p w14:paraId="511F94B1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969010" cy="1296035"/>
                  <wp:effectExtent l="0" t="0" r="21590" b="24765"/>
                  <wp:docPr id="2" name="图片 2" descr="IMG_2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47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14:paraId="1AA3052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971550" cy="1296035"/>
                  <wp:effectExtent l="0" t="0" r="19050" b="24765"/>
                  <wp:docPr id="3" name="图片 3" descr="IMG_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47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14:paraId="0EBDDBBD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979170" cy="1305560"/>
                  <wp:effectExtent l="0" t="0" r="11430" b="15240"/>
                  <wp:docPr id="4" name="图片 4" descr="IMG_2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4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14:paraId="680F55A9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979170" cy="1305560"/>
                  <wp:effectExtent l="0" t="0" r="11430" b="15240"/>
                  <wp:docPr id="6" name="图片 6" descr="IMG_2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4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14:paraId="41404A2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979170" cy="1305560"/>
                  <wp:effectExtent l="0" t="0" r="11430" b="15240"/>
                  <wp:docPr id="14" name="图片 14" descr="IMG_2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47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FF715">
        <w:trPr>
          <w:trHeight w:val="1238" w:hRule="atLeast"/>
        </w:trPr>
        <w:tc>
          <w:tcPr>
            <w:tcW w:w="1675" w:type="dxa"/>
          </w:tcPr>
          <w:p w14:paraId="6C63398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925195" cy="1233170"/>
                  <wp:effectExtent l="0" t="0" r="14605" b="11430"/>
                  <wp:docPr id="15" name="图片 15" descr="IMG_2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47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14:paraId="575EE7DC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925195" cy="1233170"/>
                  <wp:effectExtent l="0" t="0" r="14605" b="11430"/>
                  <wp:docPr id="16" name="图片 16" descr="IMG_2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46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14:paraId="0E9CDD6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925195" cy="1233170"/>
                  <wp:effectExtent l="0" t="0" r="14605" b="11430"/>
                  <wp:docPr id="21" name="图片 21" descr="IMG_2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46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14:paraId="2E09DF3C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925195" cy="1233170"/>
                  <wp:effectExtent l="0" t="0" r="14605" b="11430"/>
                  <wp:docPr id="22" name="图片 22" descr="IMG_2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46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14:paraId="78365991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925195" cy="1233170"/>
                  <wp:effectExtent l="0" t="0" r="14605" b="11430"/>
                  <wp:docPr id="23" name="图片 23" descr="IMG_2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46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3B3F1B">
        <w:trPr>
          <w:trHeight w:val="1238" w:hRule="atLeast"/>
        </w:trPr>
        <w:tc>
          <w:tcPr>
            <w:tcW w:w="1675" w:type="dxa"/>
          </w:tcPr>
          <w:p w14:paraId="32A185B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925195" cy="1233170"/>
                  <wp:effectExtent l="0" t="0" r="14605" b="11430"/>
                  <wp:docPr id="24" name="图片 24" descr="IMG_2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46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14:paraId="062A3CED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925195" cy="1233170"/>
                  <wp:effectExtent l="0" t="0" r="14605" b="11430"/>
                  <wp:docPr id="25" name="图片 25" descr="IMG_2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46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14:paraId="64B8B82D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925195" cy="1233170"/>
                  <wp:effectExtent l="0" t="0" r="14605" b="11430"/>
                  <wp:docPr id="26" name="图片 26" descr="IMG_2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46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14:paraId="0AB9A971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925195" cy="1233170"/>
                  <wp:effectExtent l="0" t="0" r="14605" b="11430"/>
                  <wp:docPr id="27" name="图片 27" descr="IMG_2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46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14:paraId="6E7CDA12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925195" cy="1233170"/>
                  <wp:effectExtent l="0" t="0" r="14605" b="11430"/>
                  <wp:docPr id="28" name="图片 28" descr="IMG_2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46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20AE45">
        <w:trPr>
          <w:trHeight w:val="1238" w:hRule="atLeast"/>
        </w:trPr>
        <w:tc>
          <w:tcPr>
            <w:tcW w:w="1675" w:type="dxa"/>
          </w:tcPr>
          <w:p w14:paraId="36B7451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925195" cy="1233170"/>
                  <wp:effectExtent l="0" t="0" r="14605" b="11430"/>
                  <wp:docPr id="29" name="图片 29" descr="IMG_2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45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14:paraId="1C840782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925195" cy="1233170"/>
                  <wp:effectExtent l="0" t="0" r="14605" b="11430"/>
                  <wp:docPr id="30" name="图片 30" descr="IMG_2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45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14:paraId="63919969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925195" cy="1233170"/>
                  <wp:effectExtent l="0" t="0" r="14605" b="11430"/>
                  <wp:docPr id="32" name="图片 32" descr="IMG_2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4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14:paraId="7C45B1BC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925195" cy="1233170"/>
                  <wp:effectExtent l="0" t="0" r="14605" b="11430"/>
                  <wp:docPr id="31" name="图片 31" descr="IMG_2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45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14:paraId="5AD13EF5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925195" cy="1233170"/>
                  <wp:effectExtent l="0" t="0" r="14605" b="11430"/>
                  <wp:docPr id="33" name="图片 33" descr="IMG_2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45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6DF480">
      <w:pPr>
        <w:spacing w:line="360" w:lineRule="exact"/>
        <w:ind w:firstLine="640" w:firstLineChars="200"/>
        <w:jc w:val="center"/>
        <w:rPr>
          <w:rStyle w:val="9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27D35453"/>
    <w:rsid w:val="2EA94930"/>
    <w:rsid w:val="2FDF9BC7"/>
    <w:rsid w:val="2FE5DF45"/>
    <w:rsid w:val="3F7FABB5"/>
    <w:rsid w:val="596DD7D1"/>
    <w:rsid w:val="5CFFDAF9"/>
    <w:rsid w:val="5FBF4087"/>
    <w:rsid w:val="5FDD7B0C"/>
    <w:rsid w:val="5FFE4E40"/>
    <w:rsid w:val="67F6CB9F"/>
    <w:rsid w:val="6BDE551F"/>
    <w:rsid w:val="6E2F1A4E"/>
    <w:rsid w:val="6FFFD5A5"/>
    <w:rsid w:val="72FD41EA"/>
    <w:rsid w:val="7ADD4736"/>
    <w:rsid w:val="7AEB80BE"/>
    <w:rsid w:val="7BD6E560"/>
    <w:rsid w:val="7BE9F935"/>
    <w:rsid w:val="7BFD4077"/>
    <w:rsid w:val="7CFF17EB"/>
    <w:rsid w:val="7DB75D83"/>
    <w:rsid w:val="7F9F056D"/>
    <w:rsid w:val="82BF0D04"/>
    <w:rsid w:val="8E9BD8FC"/>
    <w:rsid w:val="8F76476A"/>
    <w:rsid w:val="97B65F7F"/>
    <w:rsid w:val="B6FFCB43"/>
    <w:rsid w:val="BABFFDB2"/>
    <w:rsid w:val="BBEEC05B"/>
    <w:rsid w:val="BDBE9990"/>
    <w:rsid w:val="CDDE843D"/>
    <w:rsid w:val="DF7E895A"/>
    <w:rsid w:val="DFBB4702"/>
    <w:rsid w:val="DFDE7070"/>
    <w:rsid w:val="DFF7C192"/>
    <w:rsid w:val="EAF31AFC"/>
    <w:rsid w:val="EEDD0B1E"/>
    <w:rsid w:val="EF5E1FEF"/>
    <w:rsid w:val="EFADE546"/>
    <w:rsid w:val="EFFBECB1"/>
    <w:rsid w:val="EFFF9E9B"/>
    <w:rsid w:val="F267E9E9"/>
    <w:rsid w:val="F377F4DD"/>
    <w:rsid w:val="F5D69490"/>
    <w:rsid w:val="F7FE0F6C"/>
    <w:rsid w:val="F7FE19C5"/>
    <w:rsid w:val="F7FFACBE"/>
    <w:rsid w:val="FAAEEC36"/>
    <w:rsid w:val="FD7BC553"/>
    <w:rsid w:val="FE7FAE1F"/>
    <w:rsid w:val="FEEB2E31"/>
    <w:rsid w:val="FF7D0539"/>
    <w:rsid w:val="FF7F4287"/>
    <w:rsid w:val="FFB96B12"/>
    <w:rsid w:val="FFDC04AC"/>
    <w:rsid w:val="FFFFE2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image" Target="media/image36.jpeg"/><Relationship Id="rId37" Type="http://schemas.openxmlformats.org/officeDocument/2006/relationships/image" Target="media/image35.jpeg"/><Relationship Id="rId36" Type="http://schemas.openxmlformats.org/officeDocument/2006/relationships/image" Target="media/image34.jpeg"/><Relationship Id="rId35" Type="http://schemas.openxmlformats.org/officeDocument/2006/relationships/image" Target="media/image33.jpeg"/><Relationship Id="rId34" Type="http://schemas.openxmlformats.org/officeDocument/2006/relationships/image" Target="media/image32.jpeg"/><Relationship Id="rId33" Type="http://schemas.openxmlformats.org/officeDocument/2006/relationships/image" Target="media/image31.jpeg"/><Relationship Id="rId32" Type="http://schemas.openxmlformats.org/officeDocument/2006/relationships/image" Target="media/image30.jpeg"/><Relationship Id="rId31" Type="http://schemas.openxmlformats.org/officeDocument/2006/relationships/image" Target="media/image29.jpeg"/><Relationship Id="rId30" Type="http://schemas.openxmlformats.org/officeDocument/2006/relationships/image" Target="media/image28.jpeg"/><Relationship Id="rId3" Type="http://schemas.openxmlformats.org/officeDocument/2006/relationships/header" Target="header1.xml"/><Relationship Id="rId29" Type="http://schemas.openxmlformats.org/officeDocument/2006/relationships/image" Target="media/image27.jpeg"/><Relationship Id="rId28" Type="http://schemas.openxmlformats.org/officeDocument/2006/relationships/image" Target="media/image26.jpeg"/><Relationship Id="rId27" Type="http://schemas.openxmlformats.org/officeDocument/2006/relationships/image" Target="media/image25.jpeg"/><Relationship Id="rId26" Type="http://schemas.openxmlformats.org/officeDocument/2006/relationships/image" Target="media/image24.jpeg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9</TotalTime>
  <ScaleCrop>false</ScaleCrop>
  <LinksUpToDate>false</LinksUpToDate>
  <CharactersWithSpaces>131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2025-02-27T21:02:00Z</dcterms:created>
  <dc:creator>陈丶清凉</dc:creator>
  <cp:lastModifiedBy>陈丶清凉</cp:lastModifiedBy>
  <dcterms:modified xsi:type="dcterms:W3CDTF">2025-06-16T10:40:57Z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9E78A83782221E2139844F68F545566A_43</vt:lpwstr>
  </property>
</Properties>
</file>