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2025.6.19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再见幼儿园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今天全部来园！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二、毕业典礼活动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又是一年毕业季，六月是离别的日子，六月是感恩的日子，六月也是喜悦的日子。经过三年在幼儿园的游戏、学习与生活，大班小朋友如同展翅的雏鹰要离开幼儿园，飞向更为广阔的天空。三年的点点滴滴，是孩子们最美好的回忆。为了让小朋友们学会感恩，体验毕业离园时的惜别情，享受成长的快乐，我</w:t>
      </w:r>
      <w:r>
        <w:rPr>
          <w:rFonts w:hint="eastAsia"/>
          <w:b w:val="0"/>
          <w:bCs w:val="0"/>
          <w:lang w:val="en-US" w:eastAsia="zh-CN"/>
        </w:rPr>
        <w:t>们</w:t>
      </w:r>
      <w:r>
        <w:rPr>
          <w:rFonts w:hint="default"/>
          <w:b w:val="0"/>
          <w:bCs w:val="0"/>
          <w:lang w:val="en-US" w:eastAsia="zh-CN"/>
        </w:rPr>
        <w:t>大班年级组将举行毕业典礼，以进一步激发他们对于幼儿园生活的留念和对小学生活的向往。</w:t>
      </w:r>
    </w:p>
    <w:p>
      <w:pPr>
        <w:ind w:firstLine="420" w:firstLineChars="200"/>
        <w:jc w:val="center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0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IMG_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0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0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default" w:ascii="宋体" w:hAnsi="宋体" w:eastAsia="宋体" w:cs="宋体"/>
          <w:color w:val="auto"/>
          <w:sz w:val="21"/>
          <w:szCs w:val="21"/>
          <w:lang w:val="en-US"/>
        </w:rPr>
      </w:pPr>
      <w:r>
        <w:rPr>
          <w:rFonts w:hint="eastAsia"/>
          <w:b/>
          <w:bCs/>
          <w:lang w:val="en-US" w:eastAsia="zh-CN"/>
        </w:rPr>
        <w:t>三、集体活动《绘画：送给同伴的礼物》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这是一次</w:t>
      </w:r>
      <w:r>
        <w:rPr>
          <w:rFonts w:hint="eastAsia"/>
          <w:b w:val="0"/>
          <w:bCs w:val="0"/>
          <w:lang w:val="en-US" w:eastAsia="zh-CN"/>
        </w:rPr>
        <w:t>绘画活动。在幼儿的生活中，礼物是充满惊喜与爱意的存在，礼物盒作为承载礼物的容器，也被赋予了特殊的意义。本次“礼物盒”绘画活动的教材内容，源于幼儿日常对礼物相关情境的接触与好奇。无论是生日时收到的精美礼盒，还是节日里互赠的礼物，都让幼儿对礼物盒产生了浓厚的兴趣。同时，结合《3 - 6岁儿童学习与发展指南》中对大班幼儿艺术领域的发展要求，选择此内容旨在进一步激发幼儿的创造力与表现力，满足他们对美的探索与表达需求</w:t>
      </w:r>
      <w:r>
        <w:rPr>
          <w:rFonts w:hint="default"/>
          <w:b w:val="0"/>
          <w:bCs w:val="0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周艺天、刘锦宥、徐梓赫、谌睿、阴少帅、王楷博、丁曼婷、徐佳伊、章昕媛、王若鑫、李慕妍、郑书韵、杨易、李璟睿、王秋瑶、张奕涵、王诺婉、胡奕可、王知霖、蒋翊晗、魏锦宸、申晓文、梁峻晰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能</w:t>
      </w:r>
      <w:r>
        <w:rPr>
          <w:rFonts w:hint="eastAsia" w:ascii="宋体" w:hAnsi="宋体" w:cs="宋体"/>
          <w:color w:val="0D0D0D"/>
          <w:szCs w:val="21"/>
          <w:shd w:val="clear" w:color="auto" w:fill="FFFFFF"/>
        </w:rPr>
        <w:t>能够运用流畅的线条描绘礼物盒的外形，尝试运用不同的图案和色彩进行创意装饰，提高绘画的表现力和创造力，在绘画过程中掌握一定的构图技巧，合理安排画面内容</w:t>
      </w:r>
      <w:r>
        <w:rPr>
          <w:rFonts w:hint="eastAsia" w:ascii="宋体" w:hAnsi="宋体" w:eastAsia="宋体" w:cs="宋体"/>
          <w:sz w:val="21"/>
          <w:szCs w:val="21"/>
          <w:u w:val="none"/>
        </w:rPr>
        <w:t>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徐筱晞、冯欣、许诺言、谭沁、宗韫玉、黄梓宸、吴文欣、徐诺、张悦威、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小朋友在绘画活动中体验创作的乐趣，感受礼物盒所承载的美好情感，增强对生活中美好事物的观察力和感知力，培养积极向上的审美情趣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0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0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0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0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0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8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0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四、区域游戏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8" name="图片 8" descr="IMG_8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0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9" name="图片 9" descr="IMG_8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书中有哪些精彩的内容让我来看一看吧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设计一条不一样的轨道来试一下吧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0" name="图片 10" descr="IMG_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0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1" name="图片 11" descr="IMG_8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0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我们一起合作完成一个场景作品吧</w:t>
            </w:r>
            <w:bookmarkStart w:id="0" w:name="_GoBack"/>
            <w:bookmarkEnd w:id="0"/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阿基米德慢慢的垒高可以变成一座高高的楼房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3" name="图片 13" descr="IMG_8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00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2" name="图片 12" descr="IMG_8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0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我们来整理一下我们的区域吧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一决胜负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中午吃的是红豆饭、黄瓜炒腐竹、韭菜炒猪肝、肉圆羊肚菌汤。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今天毕业典礼正式结束啦，请大家回去清洗一下妆容和衣物，早点休息哦！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IsImhkaWQiOiJmZTY1OWIyN2VlNTNjYTgxNmUxNzY3MGQwZTYyMTJmMCIsInVzZXJDb3VudCI6MzJ9"/>
    <w:docVar w:name="KSO_WPS_MARK_KEY" w:val="f014202c-aee3-432e-a89b-15bc269073dc"/>
  </w:docVars>
  <w:rsids>
    <w:rsidRoot w:val="45502508"/>
    <w:rsid w:val="00982E35"/>
    <w:rsid w:val="08187E2A"/>
    <w:rsid w:val="11FB4600"/>
    <w:rsid w:val="146960D3"/>
    <w:rsid w:val="1DC3309B"/>
    <w:rsid w:val="1FCF6E73"/>
    <w:rsid w:val="263C52DB"/>
    <w:rsid w:val="28302BC2"/>
    <w:rsid w:val="28525063"/>
    <w:rsid w:val="29E0225F"/>
    <w:rsid w:val="33046C13"/>
    <w:rsid w:val="346F29B9"/>
    <w:rsid w:val="36D22CFB"/>
    <w:rsid w:val="37560DD6"/>
    <w:rsid w:val="393019AE"/>
    <w:rsid w:val="39954163"/>
    <w:rsid w:val="42964107"/>
    <w:rsid w:val="43C26223"/>
    <w:rsid w:val="447D65EE"/>
    <w:rsid w:val="45502508"/>
    <w:rsid w:val="45B72374"/>
    <w:rsid w:val="4D6030E8"/>
    <w:rsid w:val="4FF20B5F"/>
    <w:rsid w:val="50E92968"/>
    <w:rsid w:val="52C73AA8"/>
    <w:rsid w:val="54724893"/>
    <w:rsid w:val="57B01D84"/>
    <w:rsid w:val="5D496076"/>
    <w:rsid w:val="5E747C12"/>
    <w:rsid w:val="5E893765"/>
    <w:rsid w:val="5F172D5B"/>
    <w:rsid w:val="5F9E3BC3"/>
    <w:rsid w:val="606D63CC"/>
    <w:rsid w:val="6107392C"/>
    <w:rsid w:val="617A01EE"/>
    <w:rsid w:val="62F52F15"/>
    <w:rsid w:val="667B40A8"/>
    <w:rsid w:val="6A130CD7"/>
    <w:rsid w:val="6B746A64"/>
    <w:rsid w:val="6BCC38C8"/>
    <w:rsid w:val="6CEB4E17"/>
    <w:rsid w:val="6DF34F56"/>
    <w:rsid w:val="6F362F1C"/>
    <w:rsid w:val="70996B4D"/>
    <w:rsid w:val="74C313D1"/>
    <w:rsid w:val="7F2570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1</Pages>
  <Words>560</Words>
  <Characters>570</Characters>
  <Lines>0</Lines>
  <Paragraphs>0</Paragraphs>
  <TotalTime>6</TotalTime>
  <ScaleCrop>false</ScaleCrop>
  <LinksUpToDate>false</LinksUpToDate>
  <CharactersWithSpaces>573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2025-06-19T12:06:36Z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E520F34C80B74C6691179D093CDA272A_13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