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2025.6.16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再见幼儿园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/>
          <w:b/>
          <w:bCs/>
          <w:lang w:val="en-US" w:eastAsia="zh-CN"/>
        </w:rPr>
        <w:t>二、集体活动《语言：老师谢谢你》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快乐的幼儿园生活即将结束，在这三年的幼儿园生活中，幼儿园的老师、保育员阿姨、食堂阿姨以及门卫师傅都在关心爱护着孩子们，为孩子们能够健康快乐的成长做出了许多贡献。本次活动主要引导幼儿在回忆自己在园三年生活的基础上，了解幼儿园的教职工们对自己的爱护，并能够尝试做一些力所能及的事情来表达自己对幼儿园的热爱之情</w:t>
      </w:r>
      <w:r>
        <w:rPr>
          <w:rFonts w:hint="eastAsia"/>
          <w:b w:val="0"/>
          <w:bCs w:val="0"/>
          <w:lang w:val="en-US" w:eastAsia="zh-CN"/>
        </w:rPr>
        <w:t>。</w:t>
      </w:r>
    </w:p>
    <w:p>
      <w:pPr>
        <w:ind w:firstLine="420" w:firstLineChars="200"/>
        <w:rPr>
          <w:rFonts w:hint="eastAsia" w:eastAsia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丁曼婷、张奕涵、王诺婉、徐佳伊、章昕媛、王若鑫、王秋瑶、徐筱晞、李慕妍、郑书韵、胡奕可、蒋翊晗、杨易、李璟睿、王知霖、徐梓赫、谌睿、张悦威、阴少帅、王楷博、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</w:rPr>
        <w:t>能够尝试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用语言表述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</w:rPr>
        <w:t>感谢在幼儿园各个岗位上的工作人员对自己的关心、爱护和帮助</w:t>
      </w:r>
      <w:r>
        <w:rPr>
          <w:rFonts w:hint="eastAsia" w:ascii="宋体" w:hAnsi="宋体" w:eastAsia="宋体" w:cs="宋体"/>
          <w:sz w:val="21"/>
          <w:szCs w:val="21"/>
          <w:u w:val="none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黄梓宸、吴文欣、魏锦宸、徐诺、刘锦宥、许诺言、周艺天、申晓文、冯欣、谭沁、宗韫玉、梁峻晰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小朋友也表示</w:t>
      </w:r>
      <w:r>
        <w:rPr>
          <w:rFonts w:hint="eastAsia" w:ascii="宋体" w:hAnsi="宋体" w:eastAsia="宋体" w:cs="宋体"/>
        </w:rPr>
        <w:t>愿意为幼儿园做力所能及的事来表达自己对幼儿园的热爱之情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2215"/>
                  <wp:effectExtent l="0" t="0" r="3810" b="6985"/>
                  <wp:docPr id="2" name="图片 2" descr="0ff2d9a5b1fd6f6fee4898b8de8fe7d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ff2d9a5b1fd6f6fee4898b8de8fe7d6_7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3" name="图片 3" descr="04e93554d782d31bb068f52f2a47703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4e93554d782d31bb068f52f2a477037_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绘本里面的内容真精彩，让我画下来吧。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纸盘作为底板，我用彩泥就能创造一幅作品。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8" name="图片 8" descr="ff0df3ec16948c3f0de4fcfad982b24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f0df3ec16948c3f0de4fcfad982b242_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2215"/>
                  <wp:effectExtent l="0" t="0" r="3810" b="6985"/>
                  <wp:docPr id="5" name="图片 5" descr="7879621da062fbfba029e626d7b7e4d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879621da062fbfba029e626d7b7e4dc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我们一起来建造一座规律城市吧。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高架桥要把高高的地方搭起来。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2215"/>
                  <wp:effectExtent l="0" t="0" r="3810" b="6985"/>
                  <wp:docPr id="6" name="图片 6" descr="af883f3dc15a80e50d33ba74e0e75e5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f883f3dc15a80e50d33ba74e0e75e5e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25090" cy="1211580"/>
                  <wp:effectExtent l="0" t="0" r="3810" b="7620"/>
                  <wp:docPr id="7" name="图片 7" descr="f1daf6b3a5b99f433df6243f121a940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1daf6b3a5b99f433df6243f121a9403_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我们一起来玩汉字迷宫吧。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vertAlign w:val="baseline"/>
                <w:lang w:val="en-US" w:eastAsia="zh-CN"/>
              </w:rPr>
              <w:t>今日的绘画作品拥有蓝蓝的天空。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四、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中午吃的是燕麦饭、清蒸鳕鱼、耗油生菜、丝瓜口蘑汤。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进入午睡室后，大多数小朋友都能够尽快的躺下准备午睡，表扬大多数的小朋友都能睡着。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请大家准备好表演的服装哦！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2.礼拜四使我们的毕业典礼表演，邀请各位爸爸妈妈们来参加哦！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ksImhkaWQiOiJmZTY1OWIyN2VlNTNjYTgxNmUxNzY3MGQwZTYyMTJmMCIsInVzZXJDb3VudCI6Mjl9"/>
    <w:docVar w:name="KSO_WPS_MARK_KEY" w:val="f014202c-aee3-432e-a89b-15bc269073dc"/>
  </w:docVars>
  <w:rsids>
    <w:rsidRoot w:val="45502508"/>
    <w:rsid w:val="00982E35"/>
    <w:rsid w:val="08187E2A"/>
    <w:rsid w:val="11FB4600"/>
    <w:rsid w:val="146960D3"/>
    <w:rsid w:val="1DC3309B"/>
    <w:rsid w:val="1FCF6E73"/>
    <w:rsid w:val="263C52DB"/>
    <w:rsid w:val="28302BC2"/>
    <w:rsid w:val="28525063"/>
    <w:rsid w:val="29E0225F"/>
    <w:rsid w:val="33046C13"/>
    <w:rsid w:val="346F29B9"/>
    <w:rsid w:val="36D22CFB"/>
    <w:rsid w:val="37560DD6"/>
    <w:rsid w:val="393019AE"/>
    <w:rsid w:val="39954163"/>
    <w:rsid w:val="42964107"/>
    <w:rsid w:val="447D65EE"/>
    <w:rsid w:val="45502508"/>
    <w:rsid w:val="4D6030E8"/>
    <w:rsid w:val="4FF20B5F"/>
    <w:rsid w:val="50E92968"/>
    <w:rsid w:val="52C73AA8"/>
    <w:rsid w:val="54724893"/>
    <w:rsid w:val="57B01D84"/>
    <w:rsid w:val="5E747C12"/>
    <w:rsid w:val="5E893765"/>
    <w:rsid w:val="5F172D5B"/>
    <w:rsid w:val="5F9E3BC3"/>
    <w:rsid w:val="606D63CC"/>
    <w:rsid w:val="6107392C"/>
    <w:rsid w:val="617A01EE"/>
    <w:rsid w:val="62F52F15"/>
    <w:rsid w:val="667B40A8"/>
    <w:rsid w:val="6A130CD7"/>
    <w:rsid w:val="6B746A64"/>
    <w:rsid w:val="6BCC38C8"/>
    <w:rsid w:val="6CEB4E17"/>
    <w:rsid w:val="6DF34F56"/>
    <w:rsid w:val="6F362F1C"/>
    <w:rsid w:val="70996B4D"/>
    <w:rsid w:val="74C313D1"/>
    <w:rsid w:val="7F2570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2</Pages>
  <Words>534</Words>
  <Characters>544</Characters>
  <Lines>0</Lines>
  <Paragraphs>0</Paragraphs>
  <TotalTime>2</TotalTime>
  <ScaleCrop>false</ScaleCrop>
  <LinksUpToDate>false</LinksUpToDate>
  <CharactersWithSpaces>547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2025-06-18T12:15:54Z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CF7CD33BF12B4AE9BB3C4462FD977B4D_13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