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三 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6B219701">
      <w:pPr>
        <w:bidi w:val="0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1.幼儿来园人数：应到34人，实到34人。</w:t>
      </w:r>
    </w:p>
    <w:p w14:paraId="2905E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8C19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5F32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毕业典礼活动</w:t>
      </w:r>
    </w:p>
    <w:p w14:paraId="651E39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D0F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4FB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3440BDD3">
      <w:pPr>
        <w:ind w:firstLine="472" w:firstLineChars="196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25.6.18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bookmarkEnd w:id="0"/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  <w:vAlign w:val="top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521E87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72B61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赵明泽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F7B16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1725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03469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4129A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9F5E5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C8A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bookmarkStart w:id="1" w:name="_GoBack" w:colFirst="1" w:colLast="1"/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赵雨泽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C11B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化妆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960F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57D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2344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0BA877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78638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★各位家长：最近气温变化无常，忽冷忽热正是各种病毒的高发季节，所以预防很重要，家长们可千万不容忽视噢!</w:t>
      </w:r>
    </w:p>
    <w:p w14:paraId="1B1EB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幼儿园里我们每天都会进行消毒和检查，班级做到勤开窗通风，也会督促宝贝们多喝水，各个卫生死角及孩子们触摸到的地方都会进行清洁消毒。请家长们在家也要关注幼儿体征，有异常情况及时和班级老师联系。</w:t>
      </w:r>
    </w:p>
    <w:p w14:paraId="621DD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请家长们关注孩子们的健康、做到：</w:t>
      </w:r>
    </w:p>
    <w:p w14:paraId="1FF0D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1、多开窗通风，儿童勤洗手，多喝温水，注意休息。</w:t>
      </w:r>
    </w:p>
    <w:p w14:paraId="4CF056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2、放学后或周末休息时尽量不要带幼儿去人多聚集场所。</w:t>
      </w:r>
    </w:p>
    <w:p w14:paraId="52CA0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3、关注孩子玩伴的健康状况。</w:t>
      </w:r>
    </w:p>
    <w:p w14:paraId="30A07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4、如出现发热、出疹、口腔疱疹等不适时，及时就诊，并请第一时间通知老师，以便我们采取措施，保护在园幼儿。</w:t>
      </w:r>
    </w:p>
    <w:p w14:paraId="57DA4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576215"/>
    <w:rsid w:val="017E0A5C"/>
    <w:rsid w:val="01B7115A"/>
    <w:rsid w:val="01BF0EA6"/>
    <w:rsid w:val="01EF2C7B"/>
    <w:rsid w:val="02102C5A"/>
    <w:rsid w:val="02327EB0"/>
    <w:rsid w:val="02395671"/>
    <w:rsid w:val="02775FB5"/>
    <w:rsid w:val="02EB5919"/>
    <w:rsid w:val="033A2042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7A8169D"/>
    <w:rsid w:val="080961A7"/>
    <w:rsid w:val="08386984"/>
    <w:rsid w:val="083A5F79"/>
    <w:rsid w:val="08A776BD"/>
    <w:rsid w:val="094A2AB1"/>
    <w:rsid w:val="0A67018F"/>
    <w:rsid w:val="0A9F76EF"/>
    <w:rsid w:val="0AA23099"/>
    <w:rsid w:val="0AEC3EEE"/>
    <w:rsid w:val="0AFF26B2"/>
    <w:rsid w:val="0B6D49E9"/>
    <w:rsid w:val="0BAC4C0D"/>
    <w:rsid w:val="0C584D1A"/>
    <w:rsid w:val="0C9C3667"/>
    <w:rsid w:val="0E160927"/>
    <w:rsid w:val="0E5F56BF"/>
    <w:rsid w:val="0FC43A45"/>
    <w:rsid w:val="10786F12"/>
    <w:rsid w:val="11F23A69"/>
    <w:rsid w:val="11F60A9F"/>
    <w:rsid w:val="11FD9232"/>
    <w:rsid w:val="12764D5E"/>
    <w:rsid w:val="139800F7"/>
    <w:rsid w:val="13B65B4D"/>
    <w:rsid w:val="1414312C"/>
    <w:rsid w:val="14227D18"/>
    <w:rsid w:val="14265677"/>
    <w:rsid w:val="14391919"/>
    <w:rsid w:val="145C3A30"/>
    <w:rsid w:val="14C57350"/>
    <w:rsid w:val="15AE2711"/>
    <w:rsid w:val="15F0328F"/>
    <w:rsid w:val="16305792"/>
    <w:rsid w:val="16AC467B"/>
    <w:rsid w:val="16AD282D"/>
    <w:rsid w:val="16C1446C"/>
    <w:rsid w:val="16D337A8"/>
    <w:rsid w:val="18EB6991"/>
    <w:rsid w:val="18FA7144"/>
    <w:rsid w:val="19097C0F"/>
    <w:rsid w:val="194870F3"/>
    <w:rsid w:val="1984243E"/>
    <w:rsid w:val="1B236A3C"/>
    <w:rsid w:val="1B791426"/>
    <w:rsid w:val="1CBD105D"/>
    <w:rsid w:val="1D1A3349"/>
    <w:rsid w:val="1D421050"/>
    <w:rsid w:val="1D5501B1"/>
    <w:rsid w:val="1DB85CBF"/>
    <w:rsid w:val="1DD0349B"/>
    <w:rsid w:val="1DF052E6"/>
    <w:rsid w:val="1E2B2EE3"/>
    <w:rsid w:val="1E326B18"/>
    <w:rsid w:val="1EA8249F"/>
    <w:rsid w:val="1EBD0A44"/>
    <w:rsid w:val="1F29007A"/>
    <w:rsid w:val="1F2E4FEB"/>
    <w:rsid w:val="1F3B41CE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973DD8"/>
    <w:rsid w:val="22AE5504"/>
    <w:rsid w:val="23284D35"/>
    <w:rsid w:val="23EB4030"/>
    <w:rsid w:val="242C0C79"/>
    <w:rsid w:val="2572222E"/>
    <w:rsid w:val="25DE50BD"/>
    <w:rsid w:val="26135CCE"/>
    <w:rsid w:val="26DF596B"/>
    <w:rsid w:val="27135AA0"/>
    <w:rsid w:val="272419A5"/>
    <w:rsid w:val="276969B7"/>
    <w:rsid w:val="2781408C"/>
    <w:rsid w:val="27A1068C"/>
    <w:rsid w:val="27EFD32C"/>
    <w:rsid w:val="29C24B1A"/>
    <w:rsid w:val="2B107731"/>
    <w:rsid w:val="2B3FE990"/>
    <w:rsid w:val="2B742F19"/>
    <w:rsid w:val="2BBB0ECF"/>
    <w:rsid w:val="2CAC2060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6C7818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95624"/>
    <w:rsid w:val="35FBF44D"/>
    <w:rsid w:val="361138EA"/>
    <w:rsid w:val="367B6228"/>
    <w:rsid w:val="36976A25"/>
    <w:rsid w:val="377559DC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01162D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2C72229"/>
    <w:rsid w:val="43B92F5B"/>
    <w:rsid w:val="44011548"/>
    <w:rsid w:val="44502E83"/>
    <w:rsid w:val="4455396D"/>
    <w:rsid w:val="44F72A65"/>
    <w:rsid w:val="455226EB"/>
    <w:rsid w:val="45DD11DA"/>
    <w:rsid w:val="460012F9"/>
    <w:rsid w:val="468F79D4"/>
    <w:rsid w:val="46F32A4C"/>
    <w:rsid w:val="47016E9C"/>
    <w:rsid w:val="476C7A39"/>
    <w:rsid w:val="48586F51"/>
    <w:rsid w:val="489D09BB"/>
    <w:rsid w:val="48AE001D"/>
    <w:rsid w:val="4936052D"/>
    <w:rsid w:val="49BA3E59"/>
    <w:rsid w:val="49BA6DAB"/>
    <w:rsid w:val="4A7F7389"/>
    <w:rsid w:val="4B017691"/>
    <w:rsid w:val="4B3A599A"/>
    <w:rsid w:val="4BED7803"/>
    <w:rsid w:val="4BFFE1E8"/>
    <w:rsid w:val="4C8D413E"/>
    <w:rsid w:val="4CA133E9"/>
    <w:rsid w:val="4D6B5451"/>
    <w:rsid w:val="4DB0473D"/>
    <w:rsid w:val="4DD34C16"/>
    <w:rsid w:val="4DE80E46"/>
    <w:rsid w:val="4EE518DA"/>
    <w:rsid w:val="4F5921E9"/>
    <w:rsid w:val="4F6F5E55"/>
    <w:rsid w:val="4F761909"/>
    <w:rsid w:val="4F8F602D"/>
    <w:rsid w:val="4FB72BD2"/>
    <w:rsid w:val="4FBA5EFC"/>
    <w:rsid w:val="50135872"/>
    <w:rsid w:val="5032428D"/>
    <w:rsid w:val="512753F3"/>
    <w:rsid w:val="51277B58"/>
    <w:rsid w:val="5131462A"/>
    <w:rsid w:val="513427A9"/>
    <w:rsid w:val="51410C09"/>
    <w:rsid w:val="53AE244F"/>
    <w:rsid w:val="540A50E0"/>
    <w:rsid w:val="547B4CC3"/>
    <w:rsid w:val="555E4D51"/>
    <w:rsid w:val="56141C6A"/>
    <w:rsid w:val="567752D1"/>
    <w:rsid w:val="567D7B92"/>
    <w:rsid w:val="56BF6C25"/>
    <w:rsid w:val="573B2245"/>
    <w:rsid w:val="57577905"/>
    <w:rsid w:val="5782519E"/>
    <w:rsid w:val="57D50F92"/>
    <w:rsid w:val="57E03A9E"/>
    <w:rsid w:val="57FA644E"/>
    <w:rsid w:val="589741B3"/>
    <w:rsid w:val="58985000"/>
    <w:rsid w:val="58F94384"/>
    <w:rsid w:val="59E04384"/>
    <w:rsid w:val="5A9D23A8"/>
    <w:rsid w:val="5ACC7A5C"/>
    <w:rsid w:val="5B1D0A58"/>
    <w:rsid w:val="5B79631E"/>
    <w:rsid w:val="5BEA1021"/>
    <w:rsid w:val="5C0B242B"/>
    <w:rsid w:val="5C0C6AB2"/>
    <w:rsid w:val="5C592653"/>
    <w:rsid w:val="5C8A6B4B"/>
    <w:rsid w:val="5CEE7D8C"/>
    <w:rsid w:val="5D620571"/>
    <w:rsid w:val="5D996573"/>
    <w:rsid w:val="5E7F69B4"/>
    <w:rsid w:val="5E997691"/>
    <w:rsid w:val="5EE231A0"/>
    <w:rsid w:val="5F39617D"/>
    <w:rsid w:val="5F595560"/>
    <w:rsid w:val="5F947A66"/>
    <w:rsid w:val="5FA70AF5"/>
    <w:rsid w:val="5FAF0EDF"/>
    <w:rsid w:val="5FFE9047"/>
    <w:rsid w:val="5FFFBB84"/>
    <w:rsid w:val="60413513"/>
    <w:rsid w:val="6043003A"/>
    <w:rsid w:val="606E4241"/>
    <w:rsid w:val="60CF0C44"/>
    <w:rsid w:val="611A10B3"/>
    <w:rsid w:val="616E73BE"/>
    <w:rsid w:val="61E459BD"/>
    <w:rsid w:val="620B141A"/>
    <w:rsid w:val="623D2AA3"/>
    <w:rsid w:val="627556DE"/>
    <w:rsid w:val="62976139"/>
    <w:rsid w:val="629D470C"/>
    <w:rsid w:val="62A13397"/>
    <w:rsid w:val="62BA05A7"/>
    <w:rsid w:val="62CC2CB5"/>
    <w:rsid w:val="64A5275E"/>
    <w:rsid w:val="65954C03"/>
    <w:rsid w:val="65B5759C"/>
    <w:rsid w:val="662D4191"/>
    <w:rsid w:val="669D38EE"/>
    <w:rsid w:val="6751163A"/>
    <w:rsid w:val="67F72D33"/>
    <w:rsid w:val="68CB6C40"/>
    <w:rsid w:val="690D615B"/>
    <w:rsid w:val="692F64ED"/>
    <w:rsid w:val="6951263B"/>
    <w:rsid w:val="6A424D5F"/>
    <w:rsid w:val="6A9A24EF"/>
    <w:rsid w:val="6AAC2C5F"/>
    <w:rsid w:val="6AAF47E9"/>
    <w:rsid w:val="6AB53940"/>
    <w:rsid w:val="6AF36149"/>
    <w:rsid w:val="6B89352C"/>
    <w:rsid w:val="6BFEC284"/>
    <w:rsid w:val="6C0C182B"/>
    <w:rsid w:val="6C4158B3"/>
    <w:rsid w:val="6C4F0425"/>
    <w:rsid w:val="6CE56E7D"/>
    <w:rsid w:val="6D73E166"/>
    <w:rsid w:val="6DB53A81"/>
    <w:rsid w:val="6DDAE83E"/>
    <w:rsid w:val="6DFF3545"/>
    <w:rsid w:val="6E063275"/>
    <w:rsid w:val="6EB10255"/>
    <w:rsid w:val="6F3961A0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1B4120E"/>
    <w:rsid w:val="723A1779"/>
    <w:rsid w:val="72473147"/>
    <w:rsid w:val="736D15CD"/>
    <w:rsid w:val="738058F0"/>
    <w:rsid w:val="73883E12"/>
    <w:rsid w:val="73C56C10"/>
    <w:rsid w:val="743B5F51"/>
    <w:rsid w:val="744D7ADD"/>
    <w:rsid w:val="74C240B0"/>
    <w:rsid w:val="74C50962"/>
    <w:rsid w:val="74FD2114"/>
    <w:rsid w:val="751141B9"/>
    <w:rsid w:val="75193E91"/>
    <w:rsid w:val="757D4410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912972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1193</Words>
  <Characters>1208</Characters>
  <Lines>1</Lines>
  <Paragraphs>1</Paragraphs>
  <TotalTime>3</TotalTime>
  <ScaleCrop>false</ScaleCrop>
  <LinksUpToDate>false</LinksUpToDate>
  <CharactersWithSpaces>1223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2025-06-18T23:42:59Z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44F43832D5A14FCE812501FC46305E1E_13</vt:lpwstr>
  </property>
  <property fmtid="{D5CDD505-2E9C-101B-9397-08002B2CF9AE}" pid="5" name="commondata">
    <vt:lpwstr>eyJjb3VudCI6MiwiaGRpZCI6IjRlZDA0ZWVlNTFiN2U0MDhlODkyYzU1MjA5OWM2NWJkIiwidXNlckNvdW50IjoyfQ==</vt:lpwstr>
  </property>
  <property fmtid="{D5CDD505-2E9C-101B-9397-08002B2CF9AE}" pid="6" name="KSOTemplateDocerSaveRecord">
    <vt:lpwstr>eyJoZGlkIjoiMGM1Njc4MWRmNjVlZjM5YTQ4ZDhmNjlkZmI3NTUzODkiLCJ1c2VySWQiOiI0MTIzODYxNDQifQ==</vt:lpwstr>
  </property>
</Properties>
</file>