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/>
        <w:jc w:val="center"/>
        <w:textAlignment w:val="auto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苑中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/>
        <w:jc w:val="center"/>
        <w:textAlignment w:val="auto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17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sz w:val="24"/>
          <w:szCs w:val="24"/>
        </w:rPr>
        <w:t>人来园。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赵天睿、林清姝、程桢雯、魏书宇、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bidi="ar"/>
        </w:rPr>
        <w:t>晞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val="en-US" w:eastAsia="zh-CN" w:bidi="ar"/>
        </w:rPr>
        <w:t>冯逸凡、许晨依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能根据老师的要求从家里带来了水果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徐佑恒、庄溢、程桢雯、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李宇航、鞠奕鸿、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庄溢等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小朋友带来快乐家园，并知道要把快乐家园放在规定的地方。</w:t>
      </w:r>
    </w:p>
    <w:tbl>
      <w:tblPr>
        <w:tblStyle w:val="10"/>
        <w:tblW w:w="101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9"/>
        <w:gridCol w:w="3400"/>
        <w:gridCol w:w="34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24" w:hRule="atLeast"/>
        </w:trPr>
        <w:tc>
          <w:tcPr>
            <w:tcW w:w="339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-1285240</wp:posOffset>
                  </wp:positionV>
                  <wp:extent cx="2021840" cy="1516380"/>
                  <wp:effectExtent l="0" t="0" r="35560" b="58420"/>
                  <wp:wrapTight wrapText="bothSides">
                    <wp:wrapPolygon>
                      <wp:start x="0" y="0"/>
                      <wp:lineTo x="0" y="21347"/>
                      <wp:lineTo x="21437" y="21347"/>
                      <wp:lineTo x="21437" y="0"/>
                      <wp:lineTo x="0" y="0"/>
                    </wp:wrapPolygon>
                  </wp:wrapTight>
                  <wp:docPr id="2" name="图片 2" descr="bacfe71203ed098baa9f3800e8084e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bacfe71203ed098baa9f3800e8084ef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-1361440</wp:posOffset>
                  </wp:positionV>
                  <wp:extent cx="2015490" cy="1511935"/>
                  <wp:effectExtent l="0" t="0" r="16510" b="12065"/>
                  <wp:wrapTight wrapText="bothSides">
                    <wp:wrapPolygon>
                      <wp:start x="0" y="0"/>
                      <wp:lineTo x="0" y="21409"/>
                      <wp:lineTo x="21233" y="21409"/>
                      <wp:lineTo x="21233" y="0"/>
                      <wp:lineTo x="0" y="0"/>
                    </wp:wrapPolygon>
                  </wp:wrapTight>
                  <wp:docPr id="3" name="图片 3" descr="a158abe83983264cedb366f3d35b9869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158abe83983264cedb366f3d35b9869_7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-1361440</wp:posOffset>
                  </wp:positionV>
                  <wp:extent cx="2015490" cy="1511935"/>
                  <wp:effectExtent l="0" t="0" r="16510" b="12065"/>
                  <wp:wrapTight wrapText="bothSides">
                    <wp:wrapPolygon>
                      <wp:start x="0" y="0"/>
                      <wp:lineTo x="0" y="21409"/>
                      <wp:lineTo x="21233" y="21409"/>
                      <wp:lineTo x="21233" y="0"/>
                      <wp:lineTo x="0" y="0"/>
                    </wp:wrapPolygon>
                  </wp:wrapTight>
                  <wp:docPr id="5" name="图片 5" descr="c8965d8fa986f5815f8b0979b0bba3cc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8965d8fa986f5815f8b0979b0bba3cc_7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102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5"/>
        <w:gridCol w:w="3407"/>
        <w:gridCol w:w="34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852" w:hRule="atLeast"/>
        </w:trPr>
        <w:tc>
          <w:tcPr>
            <w:tcW w:w="34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default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12" name="图片 12" descr="7ae5c9c6a7ddec5d0adda934f9c046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ae5c9c6a7ddec5d0adda934f9c046c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default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-1361440</wp:posOffset>
                  </wp:positionV>
                  <wp:extent cx="2023745" cy="1517650"/>
                  <wp:effectExtent l="0" t="0" r="8255" b="6350"/>
                  <wp:wrapTight wrapText="bothSides">
                    <wp:wrapPolygon>
                      <wp:start x="0" y="0"/>
                      <wp:lineTo x="0" y="21329"/>
                      <wp:lineTo x="21417" y="21329"/>
                      <wp:lineTo x="21417" y="0"/>
                      <wp:lineTo x="0" y="0"/>
                    </wp:wrapPolygon>
                  </wp:wrapTight>
                  <wp:docPr id="13" name="图片 13" descr="8f68de62e7c161346b051a2a9affa4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f68de62e7c161346b051a2a9affa4b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default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-1361440</wp:posOffset>
                  </wp:positionV>
                  <wp:extent cx="2023745" cy="1517650"/>
                  <wp:effectExtent l="0" t="0" r="8255" b="6350"/>
                  <wp:wrapTight wrapText="bothSides">
                    <wp:wrapPolygon>
                      <wp:start x="0" y="0"/>
                      <wp:lineTo x="0" y="21329"/>
                      <wp:lineTo x="21417" y="21329"/>
                      <wp:lineTo x="21417" y="0"/>
                      <wp:lineTo x="0" y="0"/>
                    </wp:wrapPolygon>
                  </wp:wrapTight>
                  <wp:docPr id="14" name="图片 14" descr="f475c9be42c36c28b554e1d8386e7c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f475c9be42c36c28b554e1d8386e7c6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0" w:firstLineChars="200"/>
        <w:textAlignment w:val="auto"/>
        <w:rPr>
          <w:rStyle w:val="12"/>
          <w:rFonts w:hint="eastAsia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天我们在户外活动的时候，测评了单脚跳、投掷、20米快跑、吊单杠。我们班所有小朋友体能都非常厉害，有几位小朋友开始的时候抛沙包的技巧掌握的不太好，后来经过自己的学习，一会就学会了！也是很不错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0" w:firstLineChars="200"/>
        <w:textAlignment w:val="auto"/>
        <w:rPr>
          <w:rStyle w:val="12"/>
          <w:rFonts w:hint="default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val="en-US" w:eastAsia="zh-Hans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102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0"/>
        <w:gridCol w:w="3400"/>
        <w:gridCol w:w="34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6" w:hRule="atLeast"/>
        </w:trPr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6" name="图片 6" descr="237d6d68958ed9d614e81712874de0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37d6d68958ed9d614e81712874de0e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7" name="图片 7" descr="60ffaf55e55b9b8f2f97b41f9de0d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60ffaf55e55b9b8f2f97b41f9de0d2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8" name="图片 8" descr="d4ac77e3063cf38fa4ef1febeb27fb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4ac77e3063cf38fa4ef1febeb27fb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6" w:hRule="atLeast"/>
        </w:trPr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9" name="图片 9" descr="08c88aabbfcb786dca62ba3d1b410e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08c88aabbfcb786dca62ba3d1b410e0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10" name="图片 10" descr="20d0008901152e768e360a72403985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0d0008901152e768e360a72403985f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11" name="图片 11" descr="57a52d9bc272cea0a16099e91b35d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57a52d9bc272cea0a16099e91b35d43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19"/>
        <w:gridCol w:w="1712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</w:trPr>
        <w:tc>
          <w:tcPr>
            <w:tcW w:w="78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81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5"/>
                <w:szCs w:val="15"/>
                <w:lang w:val="en-US" w:eastAsia="zh-CN" w:bidi="ar-SA"/>
              </w:rPr>
              <w:t>吃的慢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2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2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吃的慢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bookmarkStart w:id="0" w:name="_GoBack" w:colFirst="2" w:colLast="8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施咏欣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沈旭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bookmarkEnd w:id="0"/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480"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天气热了，请家长注意幼儿卫生清洁，勤洗头、勤剪指甲等。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480"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户外活动孩子易出汗，请为孩子们准备好垫背巾。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76835</wp:posOffset>
          </wp:positionH>
          <wp:positionV relativeFrom="page">
            <wp:posOffset>20955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E773D3"/>
    <w:multiLevelType w:val="singleLevel"/>
    <w:tmpl w:val="FFE773D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00172A27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AEE6AB3"/>
    <w:rsid w:val="3BA05E6B"/>
    <w:rsid w:val="3BAB3883"/>
    <w:rsid w:val="3BDE6E4B"/>
    <w:rsid w:val="3BFB583D"/>
    <w:rsid w:val="3BFF5DEB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F19CA"/>
    <w:rsid w:val="3FDF7D12"/>
    <w:rsid w:val="3FE79CDB"/>
    <w:rsid w:val="3FFDBEDB"/>
    <w:rsid w:val="3FFF26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DAEDA65"/>
    <w:rsid w:val="4ECA645D"/>
    <w:rsid w:val="4F5921E9"/>
    <w:rsid w:val="4F6E839F"/>
    <w:rsid w:val="4F6F5E55"/>
    <w:rsid w:val="4F8F602D"/>
    <w:rsid w:val="4FB72BD2"/>
    <w:rsid w:val="5032428D"/>
    <w:rsid w:val="52FE2A80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7E114B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57451C"/>
    <w:rsid w:val="677FF2FE"/>
    <w:rsid w:val="67A0736B"/>
    <w:rsid w:val="6BFEC284"/>
    <w:rsid w:val="6BFECE8E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B2A76A"/>
    <w:rsid w:val="7DCA284D"/>
    <w:rsid w:val="7DFFE176"/>
    <w:rsid w:val="7E030705"/>
    <w:rsid w:val="7ED7AE42"/>
    <w:rsid w:val="7EF7ECD0"/>
    <w:rsid w:val="7F2F5813"/>
    <w:rsid w:val="7F6BEE46"/>
    <w:rsid w:val="7F713CDD"/>
    <w:rsid w:val="7F7D4EB4"/>
    <w:rsid w:val="7F7DDB33"/>
    <w:rsid w:val="7F83718A"/>
    <w:rsid w:val="7F97600E"/>
    <w:rsid w:val="7FA77F54"/>
    <w:rsid w:val="7FBF3D20"/>
    <w:rsid w:val="7FEBA531"/>
    <w:rsid w:val="7FEBE46B"/>
    <w:rsid w:val="7FEFE51A"/>
    <w:rsid w:val="7FF44723"/>
    <w:rsid w:val="7FF66692"/>
    <w:rsid w:val="7FF745CB"/>
    <w:rsid w:val="7FFA6BF3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AF9F1764"/>
    <w:rsid w:val="B36F2BB5"/>
    <w:rsid w:val="B3EF379F"/>
    <w:rsid w:val="B4EF2A72"/>
    <w:rsid w:val="B9C9F2CA"/>
    <w:rsid w:val="BB5783E3"/>
    <w:rsid w:val="BB5F9404"/>
    <w:rsid w:val="BBFE3818"/>
    <w:rsid w:val="BC6F5B2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D50F81"/>
    <w:rsid w:val="DFFFD0BB"/>
    <w:rsid w:val="E7F9A5FD"/>
    <w:rsid w:val="E9F358C4"/>
    <w:rsid w:val="EA396856"/>
    <w:rsid w:val="EBC2CD98"/>
    <w:rsid w:val="EBEBA16B"/>
    <w:rsid w:val="ECFFC907"/>
    <w:rsid w:val="EDBB180B"/>
    <w:rsid w:val="EE2D43BF"/>
    <w:rsid w:val="EE75F72E"/>
    <w:rsid w:val="EE7FB124"/>
    <w:rsid w:val="EEF7E819"/>
    <w:rsid w:val="F367F84A"/>
    <w:rsid w:val="F3CF0DB1"/>
    <w:rsid w:val="F4EF9613"/>
    <w:rsid w:val="F7213FA3"/>
    <w:rsid w:val="F76B51C3"/>
    <w:rsid w:val="F7AF4F20"/>
    <w:rsid w:val="F7BFB0CD"/>
    <w:rsid w:val="F7DB2345"/>
    <w:rsid w:val="F7EDF05E"/>
    <w:rsid w:val="F7FC2152"/>
    <w:rsid w:val="F99FBCF6"/>
    <w:rsid w:val="FAEA1B89"/>
    <w:rsid w:val="FAFC2ED5"/>
    <w:rsid w:val="FBB79769"/>
    <w:rsid w:val="FBC31ABB"/>
    <w:rsid w:val="FBEDD189"/>
    <w:rsid w:val="FBFCC729"/>
    <w:rsid w:val="FC79CB9D"/>
    <w:rsid w:val="FD768A22"/>
    <w:rsid w:val="FD7EA79E"/>
    <w:rsid w:val="FDDFC22F"/>
    <w:rsid w:val="FDEF6B32"/>
    <w:rsid w:val="FDFB2B31"/>
    <w:rsid w:val="FDFF5E44"/>
    <w:rsid w:val="FE751621"/>
    <w:rsid w:val="FEFD0C6D"/>
    <w:rsid w:val="FEFFD42C"/>
    <w:rsid w:val="FF2FB26B"/>
    <w:rsid w:val="FF47FF52"/>
    <w:rsid w:val="FF7D3171"/>
    <w:rsid w:val="FFA74C52"/>
    <w:rsid w:val="FFB287E9"/>
    <w:rsid w:val="FFBF6ECA"/>
    <w:rsid w:val="FFCF06E2"/>
    <w:rsid w:val="FFEF9A76"/>
    <w:rsid w:val="FFF7ED24"/>
    <w:rsid w:val="FFFC7FEE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8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2021-05-04T11:17:00Z</dcterms:created>
  <dc:creator>yixuange</dc:creator>
  <cp:lastModifiedBy>青柠</cp:lastModifiedBy>
  <cp:lastPrinted>2023-02-27T07:53:00Z</cp:lastPrinted>
  <dcterms:modified xsi:type="dcterms:W3CDTF">2025-06-17T12:32:57Z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