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李宇航、鞠奕鸿、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庄溢、魏书宇、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val="en-US" w:eastAsia="zh-CN" w:bidi="ar"/>
        </w:rPr>
        <w:t>冯逸凡、许晨依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知道来园要签到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徐佑恒、赵天睿、林清姝、程桢雯、庄溢等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小朋友带来园后能有序的吃点心。</w:t>
      </w:r>
    </w:p>
    <w:tbl>
      <w:tblPr>
        <w:tblStyle w:val="10"/>
        <w:tblW w:w="10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9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39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2035175" cy="1527175"/>
                  <wp:effectExtent l="0" t="0" r="47625" b="47625"/>
                  <wp:wrapTight wrapText="bothSides">
                    <wp:wrapPolygon>
                      <wp:start x="0" y="0"/>
                      <wp:lineTo x="0" y="21196"/>
                      <wp:lineTo x="21297" y="21196"/>
                      <wp:lineTo x="21297" y="0"/>
                      <wp:lineTo x="0" y="0"/>
                    </wp:wrapPolygon>
                  </wp:wrapTight>
                  <wp:docPr id="2" name="图片 2" descr="650955ba84ac44c0e8b39ed105725a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50955ba84ac44c0e8b39ed105725a7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3" name="图片 3" descr="c362d9e26ee142313a9f92c42ceb9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362d9e26ee142313a9f92c42ceb94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6" name="图片 6" descr="00eedc044a56eed4598588644376a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0eedc044a56eed4598588644376a2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tbl>
      <w:tblPr>
        <w:tblStyle w:val="10"/>
        <w:tblW w:w="102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0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7" name="图片 7" descr="38b40053e3a46a52d84c2f0d46038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8b40053e3a46a52d84c2f0d460383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8" name="图片 8" descr="39aaf7211abc78a6dd4b7c01c91aa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9aaf7211abc78a6dd4b7c01c91aa6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9" name="图片 9" descr="62cd66edec09469fb8d299cccb98c3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2cd66edec09469fb8d299cccb98c3b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2" name="图片 12" descr="25abdb775a983625311869d11d093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5abdb775a983625311869d11d0937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71120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0" name="图片 10" descr="20b52844721e36eb03dcb3b346646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b52844721e36eb03dcb3b3466467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32385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1" name="图片 11" descr="a5051bcadca204b18d4542264e155b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5051bcadca204b18d4542264e155b2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安全教育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安全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暑假的安全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。</w:t>
      </w:r>
      <w:r>
        <w:rPr>
          <w:lang w:val="en-US" w:eastAsia="zh-CN"/>
        </w:rPr>
        <w:t>随着暑假的到来，幼儿户外活动机会增多，交通、溺水、旅游等安全问题日益凸显。为有效预防各类安全事故的发生，增强幼儿及家长的安全防范意识，提升幼儿在交通、溺水、旅游等场景下的自我保护能力，确保幼儿度过一个安全、愉快的假期，</w:t>
      </w:r>
      <w:r>
        <w:rPr>
          <w:rFonts w:hint="eastAsia"/>
          <w:lang w:val="en-US" w:eastAsia="zh-CN"/>
        </w:rPr>
        <w:t>我们班</w:t>
      </w:r>
      <w:r>
        <w:rPr>
          <w:lang w:val="en-US" w:eastAsia="zh-CN"/>
        </w:rPr>
        <w:t>针对交通、溺水、旅游等方面开展了一系列安全活动。</w:t>
      </w:r>
      <w:r>
        <w:rPr>
          <w:rFonts w:hint="eastAsia"/>
          <w:lang w:val="en-US" w:eastAsia="zh-CN"/>
        </w:rPr>
        <w:t>活动中</w:t>
      </w:r>
      <w:r>
        <w:rPr>
          <w:lang w:val="en-US" w:eastAsia="zh-CN"/>
        </w:rPr>
        <w:t>利用交通标志图片和玩具小车，开展“模拟小司机” 游戏，引导幼儿识别常见交通标志，如禁止通行、人行横道等，学习安全过马路的方法；</w:t>
      </w:r>
      <w:r>
        <w:rPr>
          <w:rFonts w:hint="eastAsia"/>
          <w:lang w:val="en-US" w:eastAsia="zh-CN"/>
        </w:rPr>
        <w:t>通过</w:t>
      </w:r>
      <w:r>
        <w:rPr>
          <w:lang w:val="en-US" w:eastAsia="zh-CN"/>
        </w:rPr>
        <w:t>讲述《小猫钓鱼》等防溺水绘本故事，让幼儿了解溺水的危害，提高幼儿的防溺水意识。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赵天瑞、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、许晨依、鞠奕鸿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、王韵涵，</w:t>
      </w:r>
      <w:r>
        <w:rPr>
          <w:rFonts w:hint="eastAsia" w:ascii="宋体" w:hAnsi="宋体" w:eastAsia="宋体" w:cs="宋体"/>
          <w:sz w:val="24"/>
          <w:szCs w:val="24"/>
        </w:rPr>
        <w:t>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较完整地说出防溺水、安全交通的一些注意事项。</w:t>
      </w:r>
    </w:p>
    <w:tbl>
      <w:tblPr>
        <w:tblStyle w:val="10"/>
        <w:tblW w:w="103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7"/>
        <w:gridCol w:w="3429"/>
        <w:gridCol w:w="35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57" w:hRule="atLeast"/>
        </w:trPr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2054860" cy="1541145"/>
                  <wp:effectExtent l="0" t="0" r="0" b="0"/>
                  <wp:wrapTight wrapText="bothSides">
                    <wp:wrapPolygon>
                      <wp:start x="0" y="0"/>
                      <wp:lineTo x="0" y="21360"/>
                      <wp:lineTo x="21360" y="21360"/>
                      <wp:lineTo x="21360" y="0"/>
                      <wp:lineTo x="0" y="0"/>
                    </wp:wrapPolygon>
                  </wp:wrapTight>
                  <wp:docPr id="13" name="图片 13" descr="515174f859ab4fa5b253d1af41fffb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15174f859ab4fa5b253d1af41fffb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ight wrapText="bothSides">
                    <wp:wrapPolygon>
                      <wp:start x="0" y="0"/>
                      <wp:lineTo x="0" y="21275"/>
                      <wp:lineTo x="21363" y="21275"/>
                      <wp:lineTo x="21363" y="0"/>
                      <wp:lineTo x="0" y="0"/>
                    </wp:wrapPolygon>
                  </wp:wrapTight>
                  <wp:docPr id="14" name="图片 14" descr="aef1a2668bbe02c5a7fdb73c172896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ef1a2668bbe02c5a7fdb73c172896b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41910</wp:posOffset>
                  </wp:positionV>
                  <wp:extent cx="2028825" cy="1521460"/>
                  <wp:effectExtent l="0" t="0" r="3175" b="2540"/>
                  <wp:wrapTight wrapText="bothSides">
                    <wp:wrapPolygon>
                      <wp:start x="0" y="0"/>
                      <wp:lineTo x="0" y="21275"/>
                      <wp:lineTo x="21363" y="21275"/>
                      <wp:lineTo x="21363" y="0"/>
                      <wp:lineTo x="0" y="0"/>
                    </wp:wrapPolygon>
                  </wp:wrapTight>
                  <wp:docPr id="15" name="图片 15" descr="25c58593e8b91f296530e694bbaa6b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5c58593e8b91f296530e694bbaa6bc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40" w:hRule="atLeast"/>
        </w:trPr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-1412240</wp:posOffset>
                  </wp:positionV>
                  <wp:extent cx="2072640" cy="1554480"/>
                  <wp:effectExtent l="0" t="0" r="10160" b="20320"/>
                  <wp:wrapTight wrapText="bothSides">
                    <wp:wrapPolygon>
                      <wp:start x="0" y="0"/>
                      <wp:lineTo x="0" y="21176"/>
                      <wp:lineTo x="21441" y="21176"/>
                      <wp:lineTo x="21441" y="0"/>
                      <wp:lineTo x="0" y="0"/>
                    </wp:wrapPolygon>
                  </wp:wrapTight>
                  <wp:docPr id="16" name="图片 16" descr="ddb47bdbb6ecf346ab48e4d6e237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db47bdbb6ecf346ab48e4d6e23763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ight wrapText="bothSides">
                    <wp:wrapPolygon>
                      <wp:start x="0" y="0"/>
                      <wp:lineTo x="0" y="21275"/>
                      <wp:lineTo x="21363" y="21275"/>
                      <wp:lineTo x="21363" y="0"/>
                      <wp:lineTo x="0" y="0"/>
                    </wp:wrapPolygon>
                  </wp:wrapTight>
                  <wp:docPr id="17" name="图片 17" descr="f4324cc35dd460cf5ca74e74f23d0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4324cc35dd460cf5ca74e74f23d019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ight wrapText="bothSides">
                    <wp:wrapPolygon>
                      <wp:start x="0" y="0"/>
                      <wp:lineTo x="0" y="21275"/>
                      <wp:lineTo x="21363" y="21275"/>
                      <wp:lineTo x="21363" y="0"/>
                      <wp:lineTo x="0" y="0"/>
                    </wp:wrapPolygon>
                  </wp:wrapTight>
                  <wp:docPr id="18" name="图片 18" descr="ccbe2ab8054397fefb0a5e1c2e9452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cbe2ab8054397fefb0a5e1c2e94523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不吃茄子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  <w:bookmarkStart w:id="0" w:name="_GoBack"/>
            <w:bookmarkEnd w:id="0"/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不吃茄子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不吃茄子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天气热了，请家长注意幼儿卫生清洁，勤洗头、勤剪指甲等。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户外活动孩子易出汗，请为孩子们准备好垫背巾。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E773D3"/>
    <w:multiLevelType w:val="singleLevel"/>
    <w:tmpl w:val="FFE773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AEE6AB3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DBE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DAEDA65"/>
    <w:rsid w:val="4ECA645D"/>
    <w:rsid w:val="4F5921E9"/>
    <w:rsid w:val="4F6E839F"/>
    <w:rsid w:val="4F6F5E55"/>
    <w:rsid w:val="4F8F602D"/>
    <w:rsid w:val="4FB72BD2"/>
    <w:rsid w:val="5032428D"/>
    <w:rsid w:val="52FE2A80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AD67E22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4EB4"/>
    <w:rsid w:val="7F7DDB33"/>
    <w:rsid w:val="7F83718A"/>
    <w:rsid w:val="7F97600E"/>
    <w:rsid w:val="7FA77F54"/>
    <w:rsid w:val="7FBF3D20"/>
    <w:rsid w:val="7FCF35D1"/>
    <w:rsid w:val="7FEBA531"/>
    <w:rsid w:val="7FEBE46B"/>
    <w:rsid w:val="7FEFE51A"/>
    <w:rsid w:val="7FF44723"/>
    <w:rsid w:val="7FF66692"/>
    <w:rsid w:val="7FF745CB"/>
    <w:rsid w:val="7FFA6BF3"/>
    <w:rsid w:val="7FFD0D78"/>
    <w:rsid w:val="7FFE0D3E"/>
    <w:rsid w:val="7FFE7936"/>
    <w:rsid w:val="94DBC1DD"/>
    <w:rsid w:val="96FDC774"/>
    <w:rsid w:val="9BBAC640"/>
    <w:rsid w:val="9BEFF5AE"/>
    <w:rsid w:val="9EF3B351"/>
    <w:rsid w:val="A79101DA"/>
    <w:rsid w:val="AD9EBEE4"/>
    <w:rsid w:val="AF9F176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EDF05E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A6995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2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2021-05-05T11:17:00Z</dcterms:created>
  <dc:creator>yixuange</dc:creator>
  <cp:lastModifiedBy>青柠</cp:lastModifiedBy>
  <cp:lastPrinted>2023-02-28T07:53:00Z</cp:lastPrinted>
  <dcterms:modified xsi:type="dcterms:W3CDTF">2025-06-19T10:23:27Z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