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618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21155" cy="1080135"/>
            <wp:effectExtent l="0" t="0" r="4445" b="12065"/>
            <wp:docPr id="2" name="图片 2" descr="3180.jpg_wh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80.jpg_wh8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04479D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今天是星期三！天气越来越热了，孩子们来园时便感受到了夏日的炎热。到了教室后，孩子们自主整理、签到，喝牛奶。做事有条不紊。</w:t>
      </w:r>
    </w:p>
    <w:p w14:paraId="38C44058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今天共来园21人，1人请假。期待宝贝早日归来。</w:t>
      </w:r>
    </w:p>
    <w:p w14:paraId="5C8D0C4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618_08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18_0807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618_07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18_0754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618_08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18_0807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D057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08945B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户外我们来到了前操场的滑滑梯。虽然阳光火辣辣的，但是依然阻挡不了孩子们游戏的热情。他们有的在滑滑梯上滑上滑下，有的在滑滑梯下跑来跑去，有的在滑滑梯下当起了“售货员”。玩法不同，快乐相同。</w:t>
      </w:r>
    </w:p>
    <w:p w14:paraId="6D07C983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618_08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18_0830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618_08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18_0829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618_08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18_0829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618_08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18_0830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618_08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18_083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618_08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18_0830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8AE3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集体活动——美术：薄荷柠檬茶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5D5295F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夏日炎热，来一杯薄荷柠檬茶相当的解渴和清爽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今天孩子们一起绘画了一副《薄荷柠檬茶》，将自己对薄荷的喜爱绘画在了自己的作品中。他们构思了不同的画面，制作了不同口味的薄荷柠檬茶。</w:t>
      </w:r>
    </w:p>
    <w:p w14:paraId="3ADC03F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618_09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18_0922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618_09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18_0923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618_09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18_0923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618_09372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18_093723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618_09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18_0937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618_09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18_0938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481E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E62A08F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区域游戏时间孩子们开始了不同的区域游戏。植物角中的薄荷长势不错，小朋友们一边观察一边记录新发现；科探区中的孩子在玩着磁力小车，设计不同的道路；美工区的孩子在制作安静书、绘画；益智区的小朋友也挑战着不同的游戏……区域游戏带来了很多的欢声笑语！</w:t>
      </w:r>
    </w:p>
    <w:p w14:paraId="07173D8B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618_15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18_1540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618_10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18_1025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618_10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18_1025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618_10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18_1025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618_10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18_1025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618_10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18_1027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4DD4EFCF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D00AF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E4DC039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27D400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66D18F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262E81D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76F5F1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6A0359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36090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060DF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A52994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vAlign w:val="top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vAlign w:val="top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CF9BAA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379A4C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CB25A0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13497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998BB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35ACD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D882C2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367A3A6D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</w:t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4C2CBE6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1.今天部分小朋友带回了薄荷种子，欢迎大家和孩子一起种植，并拍照留念发在APP“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一起长大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71EC5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87576"/>
    <w:rsid w:val="00FD21B2"/>
    <w:rsid w:val="00FE43F6"/>
    <w:rsid w:val="014A72EE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064AA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DC330F1"/>
    <w:rsid w:val="1E7A40B0"/>
    <w:rsid w:val="1E8C6387"/>
    <w:rsid w:val="1EF22D41"/>
    <w:rsid w:val="1F18274B"/>
    <w:rsid w:val="1FB346F7"/>
    <w:rsid w:val="203929BB"/>
    <w:rsid w:val="2065239C"/>
    <w:rsid w:val="206936D5"/>
    <w:rsid w:val="212A3E07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891578"/>
    <w:rsid w:val="259F0749"/>
    <w:rsid w:val="25B82EE2"/>
    <w:rsid w:val="25BC2745"/>
    <w:rsid w:val="261845B3"/>
    <w:rsid w:val="263421B5"/>
    <w:rsid w:val="26D50AF4"/>
    <w:rsid w:val="278D7F07"/>
    <w:rsid w:val="27BB1AA0"/>
    <w:rsid w:val="27CF059B"/>
    <w:rsid w:val="27EFD32C"/>
    <w:rsid w:val="28150D97"/>
    <w:rsid w:val="281C3933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BDC48CD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823AAC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442A48"/>
    <w:rsid w:val="3CF3187E"/>
    <w:rsid w:val="3D1241F0"/>
    <w:rsid w:val="3D43776B"/>
    <w:rsid w:val="3DE06638"/>
    <w:rsid w:val="3DE363BD"/>
    <w:rsid w:val="3E187D3B"/>
    <w:rsid w:val="3E3201DD"/>
    <w:rsid w:val="3E3820B1"/>
    <w:rsid w:val="3E9A18C8"/>
    <w:rsid w:val="3ECB07D8"/>
    <w:rsid w:val="3F032193"/>
    <w:rsid w:val="3F4AA5B5"/>
    <w:rsid w:val="3FDF7D12"/>
    <w:rsid w:val="3FE79CDB"/>
    <w:rsid w:val="3FFA08B6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53A45F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21331D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AC7C0A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361059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07B652C"/>
    <w:rsid w:val="613E4177"/>
    <w:rsid w:val="61537BBA"/>
    <w:rsid w:val="61AA1DB8"/>
    <w:rsid w:val="620C4C8B"/>
    <w:rsid w:val="622645E8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771553"/>
    <w:rsid w:val="69FA76D7"/>
    <w:rsid w:val="6AB26DE9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477B40"/>
    <w:rsid w:val="6D73E166"/>
    <w:rsid w:val="6D80762B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775EA3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743</Words>
  <Characters>772</Characters>
  <Lines>8</Lines>
  <Paragraphs>2</Paragraphs>
  <TotalTime>3</TotalTime>
  <ScaleCrop>false</ScaleCrop>
  <LinksUpToDate>false</LinksUpToDate>
  <CharactersWithSpaces>799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2025-06-18T08:50:24Z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