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6.16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邹梓柠、陈彦潼、刘景辰、张德坤、刘雨潼、杨奕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今天我们在后操场开展户外活动。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573.JPGIMG_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573.JPGIMG_75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574.JPGIMG_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574.JPGIMG_75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575.JPGIMG_7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575.JPGIMG_75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576.JPGIMG_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576.JPGIMG_75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c>
          <w:tcPr>
            <w:tcW w:w="9514" w:type="dxa"/>
            <w:gridSpan w:val="2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我们来比赛骑小车</w:t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583.JPGIMG_7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583.JPGIMG_7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584.JPGIMG_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584.JPGIMG_7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看我们几个人都坐在其他小朋友后面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看好路线往前骑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592.JPGIMG_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592.JPGIMG_75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593.JPGIMG_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593.JPGIMG_75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乐高拼机甲恐龙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快来挑战新游戏</w:t>
            </w:r>
          </w:p>
        </w:tc>
      </w:tr>
      <w:tr w14:paraId="77892B9B"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594.JPGIMG_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594.JPGIMG_75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595.JPGIMG_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595.JPGIMG_75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自然拼搭区做美食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粘土做恐龙作品</w:t>
            </w:r>
          </w:p>
        </w:tc>
      </w:tr>
      <w:tr w14:paraId="6077ACB3">
        <w:trPr>
          <w:jc w:val="center"/>
        </w:trPr>
        <w:tc>
          <w:tcPr>
            <w:tcW w:w="4776" w:type="dxa"/>
          </w:tcPr>
          <w:p w14:paraId="73A2D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3" name="图片 3" descr="/private/var/folders/y8/8lr6vzmx0gdcy8w62lhqtjy80000gn/T/com.kingsoft.wpsoffice.mac/picturecompress_202506161643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private/var/folders/y8/8lr6vzmx0gdcy8w62lhqtjy80000gn/T/com.kingsoft.wpsoffice.mac/picturecompress_202506161643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10AF3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private/var/folders/y8/8lr6vzmx0gdcy8w62lhqtjy80000gn/T/com.kingsoft.wpsoffice.mac/picturecompress_202506161643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private/var/folders/y8/8lr6vzmx0gdcy8w62lhqtjy80000gn/T/com.kingsoft.wpsoffice.mac/picturecompress_202506161643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3F790">
        <w:trPr>
          <w:jc w:val="center"/>
        </w:trPr>
        <w:tc>
          <w:tcPr>
            <w:tcW w:w="4776" w:type="dxa"/>
          </w:tcPr>
          <w:p w14:paraId="28AA0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演说桌开始讲故事吧</w:t>
            </w:r>
          </w:p>
        </w:tc>
        <w:tc>
          <w:tcPr>
            <w:tcW w:w="4738" w:type="dxa"/>
          </w:tcPr>
          <w:p w14:paraId="112D9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观察一下蚕宝宝</w:t>
            </w:r>
          </w:p>
        </w:tc>
      </w:tr>
    </w:tbl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 w:firstLine="210" w:firstLineChars="10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语言——小水滴旅行记</w:t>
      </w:r>
    </w:p>
    <w:p w14:paraId="0D39F1D4">
      <w:pPr>
        <w:spacing w:line="320" w:lineRule="exact"/>
        <w:rPr>
          <w:rFonts w:hint="eastAsia"/>
          <w:b/>
          <w:bCs/>
        </w:rPr>
      </w:pPr>
      <w:r>
        <w:rPr>
          <w:rFonts w:ascii="宋体" w:hAnsi="宋体"/>
          <w:bCs/>
          <w:szCs w:val="21"/>
        </w:rPr>
        <w:t>《</w:t>
      </w:r>
      <w:r>
        <w:rPr>
          <w:rFonts w:hint="eastAsia"/>
          <w:lang w:eastAsia="zh-Hans"/>
        </w:rPr>
        <w:t>小水滴旅行记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是一本科普类绘本</w:t>
      </w:r>
      <w:r>
        <w:rPr>
          <w:lang w:eastAsia="zh-Hans"/>
        </w:rPr>
        <w:t>。这个故事主要讲述水的循环过程：从水蒸气、云、雨、雪、冰，到河流、湖泊和海洋。许多纯净的小水滴组成</w:t>
      </w:r>
      <w:r>
        <w:rPr>
          <w:rFonts w:hint="eastAsia"/>
          <w:lang w:eastAsia="zh-Hans"/>
        </w:rPr>
        <w:t>来</w:t>
      </w:r>
      <w:r>
        <w:rPr>
          <w:lang w:eastAsia="zh-Hans"/>
        </w:rPr>
        <w:t>云彩，它们变成雨、冰雹或者雪又重新落回到地球上。小水滴又要开始新旅程了，它们旅行的终点将是大大的海洋。</w:t>
      </w:r>
      <w:r>
        <w:rPr>
          <w:rFonts w:hint="eastAsia"/>
          <w:lang w:eastAsia="zh-Hans"/>
        </w:rPr>
        <w:t>本次活动旨在通过阅读绘本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初步理解故事内容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感知水有不同的形态</w:t>
      </w:r>
      <w:r>
        <w:rPr>
          <w:lang w:eastAsia="zh-Hans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212E3A7B">
        <w:tc>
          <w:tcPr>
            <w:tcW w:w="4757" w:type="dxa"/>
          </w:tcPr>
          <w:p w14:paraId="42379755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/private/var/folders/y8/8lr6vzmx0gdcy8w62lhqtjy80000gn/T/com.kingsoft.wpsoffice.mac/picturecompress_20250613150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y8/8lr6vzmx0gdcy8w62lhqtjy80000gn/T/com.kingsoft.wpsoffice.mac/picturecompress_20250613150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2668F3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/Users/zhongguadexiaochenchen/Desktop/公务员/IMG_7544.JPGIMG_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7544.JPGIMG_75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B1104">
        <w:tc>
          <w:tcPr>
            <w:tcW w:w="4757" w:type="dxa"/>
          </w:tcPr>
          <w:p w14:paraId="4114071C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3" name="图片 13" descr="IMG_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5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F1A58CB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private/var/folders/y8/8lr6vzmx0gdcy8w62lhqtjy80000gn/T/com.kingsoft.wpsoffice.mac/picturecompress_202506131510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private/var/folders/y8/8lr6vzmx0gdcy8w62lhqtjy80000gn/T/com.kingsoft.wpsoffice.mac/picturecompress_202506131510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7A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bookmarkStart w:id="0" w:name="_GoBack"/>
      <w:bookmarkEnd w:id="0"/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1055" cy="3270250"/>
            <wp:effectExtent l="0" t="0" r="17145" b="6350"/>
            <wp:docPr id="9" name="图片 9" descr="66ecf804-0cc2-4d3d-bf3d-e9c174a8b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ecf804-0cc2-4d3d-bf3d-e9c174a8bc1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0EEF498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9FFD8134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2021-09-22T16:01:00Z</dcterms:created>
  <dc:creator>Moent</dc:creator>
  <cp:lastModifiedBy>€h乐另一种乐_C</cp:lastModifiedBy>
  <cp:lastPrinted>2023-04-27T15:59:00Z</cp:lastPrinted>
  <dcterms:modified xsi:type="dcterms:W3CDTF">2025-06-16T16:55:13Z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8307C1187CF94F4BF1DB4F68C0A8BF08_43</vt:lpwstr>
  </property>
</Properties>
</file>