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616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621155" cy="1080135"/>
            <wp:effectExtent l="0" t="0" r="4445" b="12065"/>
            <wp:docPr id="2" name="图片 2" descr="3180.jpg_wh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80.jpg_wh8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506FAA5C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今天是星期一，天气晴朗，温度升高了。经过周末两天的休息，孩子们又恢复了活力，拎着被褥的来到了幼儿园。</w:t>
      </w:r>
    </w:p>
    <w:p w14:paraId="004479DB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今天全勤，22人都来了，很棒哦！请继续保持！</w:t>
      </w:r>
    </w:p>
    <w:p w14:paraId="0D9AD8C0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616_08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616_0803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616_08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616_0804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616_08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616_0805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CD057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08945B4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阳光很灿烂，户外我们来到了后操场。今天孩子们依然选择了沙池区和轮胎山区。他们拿上工具，有的在沙池里面建造沙堡、挖水渠，有的在挖大坑、修小路，有的在轮胎山自由上下行走、攀爬……游戏内容不同，但坚持在阳光下户外，孩子们都很优秀。</w:t>
      </w:r>
    </w:p>
    <w:p w14:paraId="79690B4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616_084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616_0845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616_08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616_0848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616_084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616_0848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616_084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616_0848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616_084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616_0848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616_08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616_0852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8AE3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集体活动——语言：小水滴旅行记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5D5295F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小水滴旅行记》是一本科普类绘本。这个故事主要讲述水的循环过程：从水蒸气、云、雨、雪、冰，到河流、湖泊和海洋。许多纯净的小水滴组成来云彩，它们变成雨、冰雹或者雪又重新落回到地球上。小水滴又要开始新旅程了，它们旅行的终点将是大大的海洋。本次活动旨在通过阅读绘本，初步理解故事内容，感知水有不同的形态。</w:t>
      </w:r>
    </w:p>
    <w:p w14:paraId="2B404C77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616_095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616_0953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616_094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616_0946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616_09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616_0949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616_095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616_0951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616_094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616_09454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616_09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616_0945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E481E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E62A08F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游戏时间孩子们进入了不同的区域游戏。植物角中重新种植的薄荷长出了小苗，小朋友们一边观察一边记录新发现；科探区中的孩子在不停的设计新的线路，共磁力小车上下挑战；美工区的孩子在绘画薄荷的成长变化；益智区的小朋友也将游戏玩出了新花样……区域游戏带来了很多的欢声笑语！</w:t>
      </w:r>
    </w:p>
    <w:p w14:paraId="65E7BAA6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50616_103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616_10370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616_10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616_1031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616_10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616_1031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616_10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616_10314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616_10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616_10344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616_10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616_1035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480954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3ECB87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B6C782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B4962D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9622F5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6C011D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21789B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1F905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957826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D33D8C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9103F4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F578F3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D1DC1F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A7E9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62A50D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06BF4C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6899C0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D7D71C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0840B1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4A917D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60461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CC7B32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4316A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6C761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9F0F2C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B9DA86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A51A28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08D4D03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8902D5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E290F5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83F67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3608EA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A4E447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7A6276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C41A8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ECA72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791319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582790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0D685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0DCAD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CF0C1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B4409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66D18F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262E81D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76F5F1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6A0359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36090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060DF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A52994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CD9ABB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59CB1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75D825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95D923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5BFA0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784C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1CC6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CF9BAA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379A4C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CB25A0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13497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998BB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35ACD7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3D882C2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</w:tbl>
    <w:p w14:paraId="49264DEE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IMG_20250616_11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616_1113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IMG_20250616_11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616_1113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3A6D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  </w:t>
      </w:r>
      <w:bookmarkStart w:id="1" w:name="_GoBack"/>
      <w:bookmarkEnd w:id="1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IMG_20250616_11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616_1113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IMG_20250616_11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616_1113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98086F3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1.天气渐渐变热，孩子们来离园途中要做好防晒工作哦！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71EC5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87576"/>
    <w:rsid w:val="00FD21B2"/>
    <w:rsid w:val="00FE43F6"/>
    <w:rsid w:val="014A72EE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2B3083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064AA3"/>
    <w:rsid w:val="0F173266"/>
    <w:rsid w:val="0F190578"/>
    <w:rsid w:val="0FE27115"/>
    <w:rsid w:val="10086037"/>
    <w:rsid w:val="10301646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677CBA"/>
    <w:rsid w:val="16A70E2C"/>
    <w:rsid w:val="16B721D4"/>
    <w:rsid w:val="16E42519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702083"/>
    <w:rsid w:val="1CF33FB1"/>
    <w:rsid w:val="1D1B4DD6"/>
    <w:rsid w:val="1DC330F1"/>
    <w:rsid w:val="1E7A40B0"/>
    <w:rsid w:val="1E8C6387"/>
    <w:rsid w:val="1EF22D41"/>
    <w:rsid w:val="1F18274B"/>
    <w:rsid w:val="1FB346F7"/>
    <w:rsid w:val="203929BB"/>
    <w:rsid w:val="2065239C"/>
    <w:rsid w:val="206936D5"/>
    <w:rsid w:val="212A3E07"/>
    <w:rsid w:val="214E09D6"/>
    <w:rsid w:val="2164721B"/>
    <w:rsid w:val="21742278"/>
    <w:rsid w:val="21CB6D00"/>
    <w:rsid w:val="220C49FD"/>
    <w:rsid w:val="224A7EBD"/>
    <w:rsid w:val="228F7D13"/>
    <w:rsid w:val="2366174D"/>
    <w:rsid w:val="23776B7D"/>
    <w:rsid w:val="23EB4030"/>
    <w:rsid w:val="254E022A"/>
    <w:rsid w:val="25552ACE"/>
    <w:rsid w:val="25891578"/>
    <w:rsid w:val="259F0749"/>
    <w:rsid w:val="25B82EE2"/>
    <w:rsid w:val="25BC2745"/>
    <w:rsid w:val="261845B3"/>
    <w:rsid w:val="263421B5"/>
    <w:rsid w:val="26D50AF4"/>
    <w:rsid w:val="278D7F07"/>
    <w:rsid w:val="27BB1AA0"/>
    <w:rsid w:val="27CF059B"/>
    <w:rsid w:val="27EFD32C"/>
    <w:rsid w:val="28150D97"/>
    <w:rsid w:val="281C3933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BDC48CD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823AAC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442A48"/>
    <w:rsid w:val="3CF3187E"/>
    <w:rsid w:val="3D1241F0"/>
    <w:rsid w:val="3D43776B"/>
    <w:rsid w:val="3DE06638"/>
    <w:rsid w:val="3DE363BD"/>
    <w:rsid w:val="3E187D3B"/>
    <w:rsid w:val="3E3201DD"/>
    <w:rsid w:val="3E3820B1"/>
    <w:rsid w:val="3E9A18C8"/>
    <w:rsid w:val="3ECB07D8"/>
    <w:rsid w:val="3F032193"/>
    <w:rsid w:val="3F4AA5B5"/>
    <w:rsid w:val="3FDF7D12"/>
    <w:rsid w:val="3FE79CDB"/>
    <w:rsid w:val="3FFA08B6"/>
    <w:rsid w:val="40274EE2"/>
    <w:rsid w:val="40C127B1"/>
    <w:rsid w:val="41377422"/>
    <w:rsid w:val="42D64C2A"/>
    <w:rsid w:val="43FF65AC"/>
    <w:rsid w:val="441818DE"/>
    <w:rsid w:val="4436287C"/>
    <w:rsid w:val="44535E86"/>
    <w:rsid w:val="44832E54"/>
    <w:rsid w:val="453A45F6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0135CB"/>
    <w:rsid w:val="4D3C03EF"/>
    <w:rsid w:val="4D3C14C9"/>
    <w:rsid w:val="4D6A21D3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2AC7C0A"/>
    <w:rsid w:val="52D95965"/>
    <w:rsid w:val="5446413C"/>
    <w:rsid w:val="54575683"/>
    <w:rsid w:val="548D2FEE"/>
    <w:rsid w:val="54E85AB5"/>
    <w:rsid w:val="55675113"/>
    <w:rsid w:val="55C639A2"/>
    <w:rsid w:val="56BF6C25"/>
    <w:rsid w:val="56C63E25"/>
    <w:rsid w:val="57577905"/>
    <w:rsid w:val="584E70BC"/>
    <w:rsid w:val="59361059"/>
    <w:rsid w:val="59A0011A"/>
    <w:rsid w:val="59AD5BD0"/>
    <w:rsid w:val="59FB3565"/>
    <w:rsid w:val="59FE24CC"/>
    <w:rsid w:val="5A9039BA"/>
    <w:rsid w:val="5AA853CF"/>
    <w:rsid w:val="5ACC7A5C"/>
    <w:rsid w:val="5B01430E"/>
    <w:rsid w:val="5C934B54"/>
    <w:rsid w:val="5CF90EE1"/>
    <w:rsid w:val="5E8408E7"/>
    <w:rsid w:val="5EA30D21"/>
    <w:rsid w:val="5EC4367D"/>
    <w:rsid w:val="5EE46AC9"/>
    <w:rsid w:val="5F9D1381"/>
    <w:rsid w:val="5FA70AF5"/>
    <w:rsid w:val="5FAF0EDF"/>
    <w:rsid w:val="5FDE7C4E"/>
    <w:rsid w:val="5FFE9047"/>
    <w:rsid w:val="5FFFBB84"/>
    <w:rsid w:val="607B652C"/>
    <w:rsid w:val="613E4177"/>
    <w:rsid w:val="61537BBA"/>
    <w:rsid w:val="61AA1DB8"/>
    <w:rsid w:val="620C4C8B"/>
    <w:rsid w:val="622645E8"/>
    <w:rsid w:val="624D0546"/>
    <w:rsid w:val="63BE292C"/>
    <w:rsid w:val="64A5275E"/>
    <w:rsid w:val="64DE1F80"/>
    <w:rsid w:val="653E3FDD"/>
    <w:rsid w:val="653E70DF"/>
    <w:rsid w:val="65954C03"/>
    <w:rsid w:val="65D74060"/>
    <w:rsid w:val="661B3112"/>
    <w:rsid w:val="6686556C"/>
    <w:rsid w:val="66F9345B"/>
    <w:rsid w:val="67033D94"/>
    <w:rsid w:val="67A0736B"/>
    <w:rsid w:val="67BB3189"/>
    <w:rsid w:val="68787C28"/>
    <w:rsid w:val="688C3DE5"/>
    <w:rsid w:val="69436572"/>
    <w:rsid w:val="69FA76D7"/>
    <w:rsid w:val="6ACA705D"/>
    <w:rsid w:val="6BC113AD"/>
    <w:rsid w:val="6BFEC284"/>
    <w:rsid w:val="6C1E37FE"/>
    <w:rsid w:val="6C4158B3"/>
    <w:rsid w:val="6CDA67C6"/>
    <w:rsid w:val="6CE56E7D"/>
    <w:rsid w:val="6CEE35C6"/>
    <w:rsid w:val="6D242A7A"/>
    <w:rsid w:val="6D477B40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6B57ED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775EA3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967</Words>
  <Characters>1003</Characters>
  <Lines>8</Lines>
  <Paragraphs>2</Paragraphs>
  <TotalTime>12</TotalTime>
  <ScaleCrop>false</ScaleCrop>
  <LinksUpToDate>false</LinksUpToDate>
  <CharactersWithSpaces>1072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2024-12-24T07:25:00Z</cp:lastPrinted>
  <dcterms:modified xsi:type="dcterms:W3CDTF">2025-06-16T05:24:46Z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