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613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21155" cy="1080135"/>
            <wp:effectExtent l="0" t="0" r="4445" b="12065"/>
            <wp:docPr id="2" name="图片 2" descr="3180.jpg_wh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0.jpg_wh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7D8B9D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一星期一眨眼又要结束了。今天是星期五，早晨有点闷热。雨后的空气很清新，孩子们蹦蹦跳跳的来到了幼儿园。</w:t>
      </w:r>
    </w:p>
    <w:p w14:paraId="506FAA5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今天共来园20人，2人请假。期待宝贝们早日来园哦！</w:t>
      </w:r>
    </w:p>
    <w:p w14:paraId="11583254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613_08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13_0804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613_08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13_0801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613_08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13_0803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613_08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13_0809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613_08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13_0813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D057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08945B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我们来到了后操场。沙池区和轮胎山区最受孩子们的喜爱。大部分小朋友选择了沙池，他们穿上雨鞋、拿上工具，开启了游戏。有的在沙池里面建造沙堡、挖水渠，有的在挖大坑、修小路，有的在轮胎山上下行走、攀爬……笑容出现在每个人的小脸上。</w:t>
      </w:r>
    </w:p>
    <w:p w14:paraId="7E3DD38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613_08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13_0856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613_08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13_0849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613_08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13_0850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613_08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13_0851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613_08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13_0855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613_08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13_0855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8AE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集体活动——美术：蚂蚁和西瓜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A5E2E8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创意绘画活动。绘本故事《小蚂蚁和西瓜》让孩子们了解到小蚂蚁运用各种方式运西瓜:用小铲子铲西瓜，搭爬梯运西瓜，咬紧牙齿拖西瓜，两两合作搬西.....以人化的动态和勤劳、聪明、团结合作的精神深深地吸引并感染着幼儿。孩子们在欣赏绘本故事《蚂蚁和西瓜》的基础上，初步了解了蚂蚁吃西瓜、蚂蚁运粮食的不同姿态，感受了蚂蚁觅食的动态。“指南”出艺术领域的两大核心目标是“欣赏与感受、表现与创造”。因此在本节活动中幼儿尝试用撕贴、添画的方法，创造性表现西瓜，在积累了有关蚂蚁丰富动态经验基础上绘画出蚂蚁的不同动态。</w:t>
      </w:r>
    </w:p>
    <w:p w14:paraId="71C01B6C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613_09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13_0937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613_09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13_0937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4C7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613_09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13_0937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613_09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13_0937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481E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E62A08F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孩子们纷纷选择喜欢的区域进行游戏。植物角中新增的蘑菇、薄荷引起了小朋友们的好奇心，左看看、右摸摸；科探区中的孩子制作了不同的磁力小车，还根据自己的想法改造；建构区出现了新的作品，看起来很壮观；美工区的孩子认真的创作，有的绘画，有的做手工；益智区的小朋友也将游戏玩出了新花样……区域游戏活动精彩纷呈！</w:t>
      </w:r>
    </w:p>
    <w:p w14:paraId="6FD3C37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613_08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13_0834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613_08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13_0831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613_08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13_0831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613_08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13_0831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613_08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13_0831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613_08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13_0831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66D18F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262E81D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76F5F1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6A0359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36090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060DF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A52994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F9BAA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379A4C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CB25A0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13497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998BB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35ACD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3D882C2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 w14:paraId="4ED76E21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IMG_20250613_11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613_1112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50613_1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613_1112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3A6D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50613_11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13_1112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613_11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13_1112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1.今天是星期五，我们不开展全托不夜宿班活动，请接送的家长于3:35准时接孩子回家哦！另外本周被褥打包，请大家拿回去洗一洗、晒一晒哦！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71EC5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87576"/>
    <w:rsid w:val="00FD21B2"/>
    <w:rsid w:val="00FE43F6"/>
    <w:rsid w:val="014A72EE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064AA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DC330F1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891578"/>
    <w:rsid w:val="259F0749"/>
    <w:rsid w:val="25B82EE2"/>
    <w:rsid w:val="25BC2745"/>
    <w:rsid w:val="261845B3"/>
    <w:rsid w:val="263421B5"/>
    <w:rsid w:val="26D50AF4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BDC48CD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823AAC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442A48"/>
    <w:rsid w:val="3CF3187E"/>
    <w:rsid w:val="3D1241F0"/>
    <w:rsid w:val="3D43776B"/>
    <w:rsid w:val="3DE06638"/>
    <w:rsid w:val="3DE363BD"/>
    <w:rsid w:val="3E187D3B"/>
    <w:rsid w:val="3E3201DD"/>
    <w:rsid w:val="3E3820B1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53A45F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AC7C0A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361059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07B652C"/>
    <w:rsid w:val="613E4177"/>
    <w:rsid w:val="61537BBA"/>
    <w:rsid w:val="61AA1DB8"/>
    <w:rsid w:val="620C4C8B"/>
    <w:rsid w:val="622645E8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477B40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775EA3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967</Words>
  <Characters>1003</Characters>
  <Lines>8</Lines>
  <Paragraphs>2</Paragraphs>
  <TotalTime>1</TotalTime>
  <ScaleCrop>false</ScaleCrop>
  <LinksUpToDate>false</LinksUpToDate>
  <CharactersWithSpaces>1056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2025-06-13T06:58:42Z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