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6E007" w14:textId="1195EDEB" w:rsidR="00F32222" w:rsidRDefault="008D61D6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80563002"/>
      <w:r w:rsidRPr="00CA3FD2">
        <w:rPr>
          <w:noProof/>
        </w:rPr>
        <w:drawing>
          <wp:anchor distT="0" distB="0" distL="114300" distR="114300" simplePos="0" relativeHeight="251667456" behindDoc="1" locked="0" layoutInCell="1" allowOverlap="1" wp14:anchorId="4C85C601" wp14:editId="2A0849D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20767503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94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5F2843">
        <w:rPr>
          <w:rStyle w:val="ad"/>
          <w:rFonts w:ascii="Sitka Text Semibold" w:hAnsi="Sitka Text Semibold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D73254">
        <w:rPr>
          <w:rStyle w:val="ad"/>
          <w:rFonts w:ascii="Sitka Text Semibold" w:hAnsi="Sitka Text Semibold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0</w:t>
      </w:r>
      <w:r w:rsidR="005C1D69">
        <w:rPr>
          <w:rStyle w:val="ad"/>
          <w:rFonts w:ascii="Sitka Text Semibold" w:hAnsi="Sitka Text Semibold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613</w:t>
      </w:r>
      <w:r w:rsidR="005A6FA8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| </w:t>
      </w:r>
      <w:r w:rsidR="00532DE7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中</w:t>
      </w:r>
      <w:r w:rsidR="00D2237E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三</w:t>
      </w:r>
      <w:r w:rsidR="005A6FA8"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2EFD2C3C" w14:textId="6BCC0094" w:rsidR="00F32222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39801D75" wp14:editId="6D77849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96BC69" w14:textId="328E1121" w:rsidR="00F32222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4EC6CDFA" w14:textId="16E55D90" w:rsidR="00F32222" w:rsidRDefault="00E808D5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0" distR="0" wp14:anchorId="60F87F1B" wp14:editId="7084BB5D">
            <wp:extent cx="1564640" cy="1158079"/>
            <wp:effectExtent l="0" t="0" r="0" b="4445"/>
            <wp:docPr id="1979857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39" cy="11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D4C0" w14:textId="75BEB349" w:rsidR="00F32222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FD47C79" w14:textId="197AAC38" w:rsidR="0081625E" w:rsidRPr="00171C51" w:rsidRDefault="00000000" w:rsidP="00171C51">
      <w:pPr>
        <w:ind w:firstLineChars="200" w:firstLine="480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今日星期</w:t>
      </w:r>
      <w:r w:rsidR="00E93951">
        <w:rPr>
          <w:rFonts w:ascii="宋体" w:eastAsia="宋体" w:hAnsi="宋体" w:cs="宋体" w:hint="eastAsia"/>
          <w:sz w:val="24"/>
          <w:szCs w:val="24"/>
        </w:rPr>
        <w:t>五</w:t>
      </w:r>
      <w:r w:rsidR="007A550E">
        <w:rPr>
          <w:rFonts w:ascii="宋体" w:eastAsia="宋体" w:hAnsi="宋体" w:cs="宋体" w:hint="eastAsia"/>
          <w:sz w:val="24"/>
          <w:szCs w:val="24"/>
        </w:rPr>
        <w:t>，</w:t>
      </w:r>
      <w:r w:rsidR="00375911">
        <w:rPr>
          <w:rFonts w:ascii="宋体" w:eastAsia="宋体" w:hAnsi="宋体" w:cs="宋体" w:hint="eastAsia"/>
          <w:sz w:val="24"/>
          <w:szCs w:val="24"/>
        </w:rPr>
        <w:t>每个小朋友都很开心的入园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4C140A" w:rsidRPr="00CA3FD2">
        <w:rPr>
          <w:noProof/>
        </w:rPr>
        <w:drawing>
          <wp:anchor distT="0" distB="0" distL="114300" distR="114300" simplePos="0" relativeHeight="251673600" behindDoc="1" locked="0" layoutInCell="1" allowOverlap="1" wp14:anchorId="4D179AC8" wp14:editId="252E11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529076429" name="图片 152907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123" w:rsidRPr="00CA3FD2">
        <w:rPr>
          <w:noProof/>
        </w:rPr>
        <w:drawing>
          <wp:anchor distT="0" distB="0" distL="114300" distR="114300" simplePos="0" relativeHeight="251671552" behindDoc="1" locked="0" layoutInCell="1" allowOverlap="1" wp14:anchorId="7BD8EFCC" wp14:editId="42A5373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703796713" name="图片 170379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73552" w14:textId="1E779D15" w:rsidR="00F32222" w:rsidRDefault="00070BEA" w:rsidP="00A259DE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532DE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户外游戏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B964C8C" w14:textId="11DE17D7" w:rsidR="00532DE7" w:rsidRPr="00532DE7" w:rsidRDefault="00532DE7" w:rsidP="00532DE7">
      <w:pPr>
        <w:jc w:val="left"/>
        <w:rPr>
          <w:rFonts w:ascii="Sitka Display" w:hAnsi="Sitka Display" w:cs="Sitka Display"/>
          <w:b/>
          <w:bCs/>
          <w:color w:val="000000"/>
          <w:spacing w:val="40"/>
          <w:kern w:val="0"/>
          <w:sz w:val="20"/>
          <w:szCs w:val="21"/>
          <w:lang w:bidi="ar"/>
        </w:rPr>
      </w:pPr>
      <w:r w:rsidRPr="00532DE7">
        <w:rPr>
          <w:rStyle w:val="ad"/>
          <w:rFonts w:hint="eastAsia"/>
          <w:b w:val="0"/>
          <w:bCs/>
          <w:sz w:val="20"/>
          <w:szCs w:val="21"/>
        </w:rPr>
        <w:t>今天</w:t>
      </w:r>
      <w:r w:rsidR="00E93951">
        <w:rPr>
          <w:rStyle w:val="ad"/>
          <w:rFonts w:hint="eastAsia"/>
          <w:b w:val="0"/>
          <w:bCs/>
          <w:sz w:val="20"/>
          <w:szCs w:val="21"/>
        </w:rPr>
        <w:t>混班</w:t>
      </w:r>
      <w:r w:rsidRPr="00532DE7">
        <w:rPr>
          <w:rStyle w:val="ad"/>
          <w:rFonts w:hint="eastAsia"/>
          <w:b w:val="0"/>
          <w:bCs/>
          <w:sz w:val="20"/>
          <w:szCs w:val="21"/>
        </w:rPr>
        <w:t>，小朋友们玩的很开心。</w:t>
      </w:r>
    </w:p>
    <w:tbl>
      <w:tblPr>
        <w:tblStyle w:val="ac"/>
        <w:tblW w:w="9444" w:type="dxa"/>
        <w:jc w:val="center"/>
        <w:tblLayout w:type="fixed"/>
        <w:tblLook w:val="04A0" w:firstRow="1" w:lastRow="0" w:firstColumn="1" w:lastColumn="0" w:noHBand="0" w:noVBand="1"/>
      </w:tblPr>
      <w:tblGrid>
        <w:gridCol w:w="4722"/>
        <w:gridCol w:w="4722"/>
      </w:tblGrid>
      <w:tr w:rsidR="00812D47" w14:paraId="2742F873" w14:textId="77777777" w:rsidTr="00E76490">
        <w:trPr>
          <w:trHeight w:val="3396"/>
          <w:jc w:val="center"/>
        </w:trPr>
        <w:tc>
          <w:tcPr>
            <w:tcW w:w="4722" w:type="dxa"/>
          </w:tcPr>
          <w:p w14:paraId="10597428" w14:textId="6AA85419" w:rsidR="00812D47" w:rsidRPr="00F01278" w:rsidRDefault="005C1D69" w:rsidP="00FF5516">
            <w:pPr>
              <w:rPr>
                <w:rFonts w:asciiTheme="minorEastAsia" w:hAnsiTheme="minorEastAsia" w:cstheme="minorEastAsia" w:hint="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2D5072BB" wp14:editId="407547A6">
                  <wp:extent cx="2851785" cy="2140585"/>
                  <wp:effectExtent l="0" t="0" r="5715" b="0"/>
                  <wp:docPr id="16459859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52C9EAD6" w14:textId="79711149" w:rsidR="00812D47" w:rsidRDefault="005C1D69" w:rsidP="00830437">
            <w:pPr>
              <w:jc w:val="center"/>
              <w:rPr>
                <w:rFonts w:asciiTheme="minorEastAsia" w:hAnsiTheme="minorEastAsia" w:cstheme="minorEastAsia" w:hint="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27E1DCC1" wp14:editId="6C136E24">
                  <wp:extent cx="2851785" cy="2140585"/>
                  <wp:effectExtent l="0" t="0" r="5715" b="0"/>
                  <wp:docPr id="149452177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9DE" w14:paraId="65B4A81B" w14:textId="77777777" w:rsidTr="00E76490">
        <w:trPr>
          <w:trHeight w:val="3396"/>
          <w:jc w:val="center"/>
        </w:trPr>
        <w:tc>
          <w:tcPr>
            <w:tcW w:w="4722" w:type="dxa"/>
          </w:tcPr>
          <w:p w14:paraId="2D58DDB1" w14:textId="2E28D9CD" w:rsidR="00A259DE" w:rsidRDefault="005C1D69" w:rsidP="00FF5516">
            <w:pP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57CE7D1C" wp14:editId="57D045D2">
                  <wp:extent cx="2851785" cy="2140585"/>
                  <wp:effectExtent l="0" t="0" r="5715" b="0"/>
                  <wp:docPr id="201333810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453D8F70" w14:textId="3AF4B37A" w:rsidR="00A259DE" w:rsidRDefault="005C1D69" w:rsidP="00830437">
            <w:pPr>
              <w:jc w:val="center"/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0B569987" wp14:editId="4DC9F531">
                  <wp:extent cx="2851785" cy="2140585"/>
                  <wp:effectExtent l="0" t="0" r="5715" b="0"/>
                  <wp:docPr id="95755029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61ABF" w14:textId="77777777" w:rsidR="00713314" w:rsidRPr="00113235" w:rsidRDefault="00713314" w:rsidP="00713314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21F89224" w14:textId="77777777" w:rsidR="00E1770A" w:rsidRDefault="00E1770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50007BE5" w14:textId="3C4B298F" w:rsidR="00441C35" w:rsidRDefault="00441C35" w:rsidP="00441C35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9DEF4F" w14:textId="303BC64C" w:rsidR="00441C35" w:rsidRPr="00532DE7" w:rsidRDefault="005C1D69" w:rsidP="00441C35">
      <w:pPr>
        <w:jc w:val="left"/>
        <w:rPr>
          <w:rFonts w:ascii="Sitka Display" w:hAnsi="Sitka Display" w:cs="Sitka Display"/>
          <w:b/>
          <w:bCs/>
          <w:color w:val="000000"/>
          <w:spacing w:val="40"/>
          <w:kern w:val="0"/>
          <w:sz w:val="20"/>
          <w:szCs w:val="21"/>
          <w:lang w:bidi="ar"/>
        </w:rPr>
      </w:pPr>
      <w:r>
        <w:rPr>
          <w:rStyle w:val="ad"/>
          <w:rFonts w:hint="eastAsia"/>
          <w:b w:val="0"/>
          <w:bCs/>
          <w:sz w:val="20"/>
          <w:szCs w:val="21"/>
        </w:rPr>
        <w:t>大家一起用彩色纸制作了创意想象画</w:t>
      </w:r>
      <w:r w:rsidR="00441C35" w:rsidRPr="00532DE7">
        <w:rPr>
          <w:rStyle w:val="ad"/>
          <w:rFonts w:hint="eastAsia"/>
          <w:b w:val="0"/>
          <w:bCs/>
          <w:sz w:val="20"/>
          <w:szCs w:val="21"/>
        </w:rPr>
        <w:t>。</w:t>
      </w:r>
    </w:p>
    <w:tbl>
      <w:tblPr>
        <w:tblStyle w:val="ac"/>
        <w:tblW w:w="9444" w:type="dxa"/>
        <w:jc w:val="center"/>
        <w:tblLayout w:type="fixed"/>
        <w:tblLook w:val="04A0" w:firstRow="1" w:lastRow="0" w:firstColumn="1" w:lastColumn="0" w:noHBand="0" w:noVBand="1"/>
      </w:tblPr>
      <w:tblGrid>
        <w:gridCol w:w="4722"/>
        <w:gridCol w:w="4722"/>
      </w:tblGrid>
      <w:tr w:rsidR="00441C35" w14:paraId="19D9B76B" w14:textId="77777777" w:rsidTr="007B6122">
        <w:trPr>
          <w:trHeight w:val="3396"/>
          <w:jc w:val="center"/>
        </w:trPr>
        <w:tc>
          <w:tcPr>
            <w:tcW w:w="4722" w:type="dxa"/>
          </w:tcPr>
          <w:p w14:paraId="6EF291D9" w14:textId="095EF5AC" w:rsidR="00441C35" w:rsidRPr="005C1D69" w:rsidRDefault="005C1D69" w:rsidP="007B6122">
            <w:pPr>
              <w:rPr>
                <w:rFonts w:asciiTheme="minorEastAsia" w:hAnsiTheme="minorEastAsia" w:cstheme="minorEastAsia" w:hint="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2169934B" wp14:editId="2A7E63DE">
                  <wp:extent cx="2851785" cy="2140585"/>
                  <wp:effectExtent l="0" t="0" r="5715" b="0"/>
                  <wp:docPr id="75990504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6AD21E1A" w14:textId="3FE4F9F3" w:rsidR="00441C35" w:rsidRDefault="005C1D69" w:rsidP="007B6122">
            <w:pPr>
              <w:jc w:val="center"/>
              <w:rPr>
                <w:rFonts w:asciiTheme="minorEastAsia" w:hAnsiTheme="minorEastAsia" w:cstheme="minorEastAsia" w:hint="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78CB5AB2" wp14:editId="2637171C">
                  <wp:extent cx="2851785" cy="2140585"/>
                  <wp:effectExtent l="0" t="0" r="5715" b="0"/>
                  <wp:docPr id="1347718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7CB9D" w14:textId="77777777" w:rsidR="00375911" w:rsidRPr="00441C35" w:rsidRDefault="00375911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0B8ADB5C" w14:textId="405483AB" w:rsidR="00F32222" w:rsidRDefault="00171C51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drawing>
          <wp:anchor distT="0" distB="0" distL="114300" distR="114300" simplePos="0" relativeHeight="251669504" behindDoc="1" locked="0" layoutInCell="1" allowOverlap="1" wp14:anchorId="6AE0E57F" wp14:editId="054C0473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48245" cy="10670540"/>
            <wp:effectExtent l="0" t="0" r="0" b="0"/>
            <wp:wrapNone/>
            <wp:docPr id="180164855" name="图片 1801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0E04DA" w14:textId="2B2B97E0" w:rsidR="00F32222" w:rsidRDefault="00000000">
      <w:pPr>
        <w:ind w:firstLineChars="200" w:firstLine="480"/>
        <w:jc w:val="left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区域游戏时间，我们拿了自己喜欢的玩具进行游戏。</w:t>
      </w:r>
    </w:p>
    <w:tbl>
      <w:tblPr>
        <w:tblStyle w:val="ac"/>
        <w:tblW w:w="9846" w:type="dxa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2126"/>
        <w:gridCol w:w="2905"/>
      </w:tblGrid>
      <w:tr w:rsidR="005F2843" w14:paraId="44E7FB95" w14:textId="77777777" w:rsidTr="005F2843">
        <w:trPr>
          <w:trHeight w:val="3570"/>
          <w:jc w:val="center"/>
        </w:trPr>
        <w:tc>
          <w:tcPr>
            <w:tcW w:w="4815" w:type="dxa"/>
          </w:tcPr>
          <w:p w14:paraId="3518AA8F" w14:textId="5EF842B4" w:rsidR="005F2843" w:rsidRPr="00622C06" w:rsidRDefault="005C1D69" w:rsidP="004D0675">
            <w:pPr>
              <w:rPr>
                <w:rFonts w:asciiTheme="minorEastAsia" w:hAnsiTheme="minorEastAsia" w:cstheme="minorEastAsia" w:hint="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43C6178F" wp14:editId="12F04295">
                  <wp:extent cx="2919095" cy="2187575"/>
                  <wp:effectExtent l="0" t="0" r="0" b="3175"/>
                  <wp:docPr id="184012868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5A97959" w14:textId="5622CAC3" w:rsidR="00D73254" w:rsidRPr="005F2843" w:rsidRDefault="005C1D69" w:rsidP="004D0675">
            <w:pPr>
              <w:jc w:val="center"/>
              <w:rPr>
                <w:rFonts w:asciiTheme="minorEastAsia" w:hAnsiTheme="minorEastAsia" w:cstheme="minorEastAsia" w:hint="eastAsia"/>
                <w:kern w:val="0"/>
                <w:sz w:val="32"/>
                <w:szCs w:val="32"/>
              </w:rPr>
            </w:pPr>
            <w:proofErr w:type="gramStart"/>
            <w:r>
              <w:rPr>
                <w:rFonts w:asciiTheme="minorEastAsia" w:hAnsiTheme="minorEastAsia" w:cstheme="minorEastAsia" w:hint="eastAsia"/>
                <w:kern w:val="0"/>
                <w:sz w:val="32"/>
                <w:szCs w:val="32"/>
              </w:rPr>
              <w:t>李锦熙</w:t>
            </w:r>
            <w:proofErr w:type="gramEnd"/>
          </w:p>
        </w:tc>
        <w:tc>
          <w:tcPr>
            <w:tcW w:w="2905" w:type="dxa"/>
          </w:tcPr>
          <w:p w14:paraId="0E53EE41" w14:textId="5661FA0F" w:rsidR="005F2843" w:rsidRPr="005F2843" w:rsidRDefault="005C1D69" w:rsidP="005F2843">
            <w:pPr>
              <w:ind w:firstLineChars="200" w:firstLine="640"/>
              <w:jc w:val="left"/>
              <w:rPr>
                <w:rFonts w:asciiTheme="minorEastAsia" w:hAnsiTheme="minorEastAsia" w:cstheme="minorEastAsia" w:hint="eastAsia"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32"/>
                <w:szCs w:val="32"/>
              </w:rPr>
              <w:t>我今天在桌面建构玩的，我在这里用纸杯搭了一个</w:t>
            </w:r>
            <w:proofErr w:type="gramStart"/>
            <w:r>
              <w:rPr>
                <w:rFonts w:asciiTheme="minorEastAsia" w:hAnsiTheme="minorEastAsia" w:cstheme="minorEastAsia" w:hint="eastAsia"/>
                <w:kern w:val="0"/>
                <w:sz w:val="32"/>
                <w:szCs w:val="32"/>
              </w:rPr>
              <w:t>很高很高</w:t>
            </w:r>
            <w:proofErr w:type="gramEnd"/>
            <w:r>
              <w:rPr>
                <w:rFonts w:asciiTheme="minorEastAsia" w:hAnsiTheme="minorEastAsia" w:cstheme="minorEastAsia" w:hint="eastAsia"/>
                <w:kern w:val="0"/>
                <w:sz w:val="32"/>
                <w:szCs w:val="32"/>
              </w:rPr>
              <w:t>的金字塔，一共用了81个纸杯。</w:t>
            </w:r>
          </w:p>
        </w:tc>
      </w:tr>
      <w:tr w:rsidR="005F2843" w14:paraId="2D39F692" w14:textId="77777777" w:rsidTr="005C1D69">
        <w:trPr>
          <w:trHeight w:val="3676"/>
          <w:jc w:val="center"/>
        </w:trPr>
        <w:tc>
          <w:tcPr>
            <w:tcW w:w="4815" w:type="dxa"/>
          </w:tcPr>
          <w:p w14:paraId="12AB5BA9" w14:textId="1FAD226C" w:rsidR="005F2843" w:rsidRDefault="005C1D69" w:rsidP="004D0675">
            <w:pP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lastRenderedPageBreak/>
              <w:drawing>
                <wp:inline distT="0" distB="0" distL="0" distR="0" wp14:anchorId="1484658F" wp14:editId="480C178C">
                  <wp:extent cx="2919095" cy="2187575"/>
                  <wp:effectExtent l="0" t="0" r="0" b="3175"/>
                  <wp:docPr id="12777481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44313DD" w14:textId="2FF70AF0" w:rsidR="005F2843" w:rsidRPr="005F2843" w:rsidRDefault="005C1D69" w:rsidP="004D0675">
            <w:pPr>
              <w:jc w:val="center"/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郭宸希</w:t>
            </w:r>
          </w:p>
        </w:tc>
        <w:tc>
          <w:tcPr>
            <w:tcW w:w="2905" w:type="dxa"/>
          </w:tcPr>
          <w:p w14:paraId="52E819FE" w14:textId="7BB5DB0B" w:rsidR="005F2843" w:rsidRPr="005F2843" w:rsidRDefault="005C1D69" w:rsidP="005F2843">
            <w:pPr>
              <w:ind w:firstLineChars="200" w:firstLine="640"/>
              <w:jc w:val="left"/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今天在自然角玩的，我在这里观察了蚕宝宝，蚕宝宝一下子变得好大好大。</w:t>
            </w:r>
          </w:p>
        </w:tc>
      </w:tr>
      <w:tr w:rsidR="005F2843" w14:paraId="074B1EE0" w14:textId="77777777" w:rsidTr="005F2843">
        <w:trPr>
          <w:trHeight w:val="3570"/>
          <w:jc w:val="center"/>
        </w:trPr>
        <w:tc>
          <w:tcPr>
            <w:tcW w:w="4815" w:type="dxa"/>
          </w:tcPr>
          <w:p w14:paraId="1DF64A88" w14:textId="6A2BFCA9" w:rsidR="005F2843" w:rsidRPr="00D73254" w:rsidRDefault="005C1D69" w:rsidP="004D0675">
            <w:pP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632B85A7" wp14:editId="69C51038">
                  <wp:extent cx="2919095" cy="2187575"/>
                  <wp:effectExtent l="0" t="0" r="0" b="3175"/>
                  <wp:docPr id="49247977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A6AE8E2" w14:textId="77777777" w:rsidR="005F2843" w:rsidRDefault="005C1D69" w:rsidP="004D0675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杨奕</w:t>
            </w:r>
          </w:p>
          <w:p w14:paraId="6B784721" w14:textId="77777777" w:rsidR="005C1D69" w:rsidRDefault="005C1D69" w:rsidP="004D0675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穆紫琪</w:t>
            </w:r>
          </w:p>
          <w:p w14:paraId="0C96001A" w14:textId="00F6B1D0" w:rsidR="005C1D69" w:rsidRDefault="005C1D69" w:rsidP="004D0675">
            <w:pPr>
              <w:jc w:val="center"/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邹枔安</w:t>
            </w:r>
          </w:p>
        </w:tc>
        <w:tc>
          <w:tcPr>
            <w:tcW w:w="2905" w:type="dxa"/>
          </w:tcPr>
          <w:p w14:paraId="718E9DDD" w14:textId="62ABD6D3" w:rsidR="005F2843" w:rsidRPr="005F2843" w:rsidRDefault="005C1D69" w:rsidP="005F2843">
            <w:pPr>
              <w:ind w:firstLineChars="200" w:firstLine="640"/>
              <w:jc w:val="left"/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我们今天在美工区玩的，琪琪在这里画了一个很高的三层生日蛋糕，我和果果在边上学习。</w:t>
            </w:r>
          </w:p>
        </w:tc>
      </w:tr>
      <w:tr w:rsidR="005F2843" w14:paraId="2FBF4F81" w14:textId="77777777" w:rsidTr="005F2843">
        <w:trPr>
          <w:trHeight w:val="3570"/>
          <w:jc w:val="center"/>
        </w:trPr>
        <w:tc>
          <w:tcPr>
            <w:tcW w:w="4815" w:type="dxa"/>
          </w:tcPr>
          <w:p w14:paraId="3D721751" w14:textId="3A4622B7" w:rsidR="005F2843" w:rsidRDefault="005C1D69" w:rsidP="004D0675">
            <w:pP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Cs w:val="21"/>
              </w:rPr>
              <w:drawing>
                <wp:inline distT="0" distB="0" distL="0" distR="0" wp14:anchorId="69383AC4" wp14:editId="3FD50246">
                  <wp:extent cx="2919095" cy="2187575"/>
                  <wp:effectExtent l="0" t="0" r="0" b="3175"/>
                  <wp:docPr id="65090189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08A6C61" w14:textId="77777777" w:rsidR="00D73254" w:rsidRDefault="005C1D69" w:rsidP="004D0675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王元熙</w:t>
            </w:r>
          </w:p>
          <w:p w14:paraId="5CF5417C" w14:textId="2E3A20EF" w:rsidR="005C1D69" w:rsidRDefault="005C1D69" w:rsidP="004D0675">
            <w:pPr>
              <w:jc w:val="center"/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晁嘉佐</w:t>
            </w:r>
          </w:p>
        </w:tc>
        <w:tc>
          <w:tcPr>
            <w:tcW w:w="2905" w:type="dxa"/>
          </w:tcPr>
          <w:p w14:paraId="47DE21B1" w14:textId="07E7F089" w:rsidR="005F2843" w:rsidRPr="005F2843" w:rsidRDefault="005C1D69" w:rsidP="00D73254">
            <w:pPr>
              <w:ind w:firstLineChars="200" w:firstLine="640"/>
              <w:jc w:val="left"/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kern w:val="0"/>
                <w:sz w:val="32"/>
                <w:szCs w:val="32"/>
              </w:rPr>
              <w:t>我们今天在图书角玩的，我们在这里玩了手偶游戏，我们两个互相打了招呼，还一起去吃了好吃的。</w:t>
            </w:r>
          </w:p>
        </w:tc>
      </w:tr>
    </w:tbl>
    <w:p w14:paraId="68FCDB8D" w14:textId="0578B744" w:rsidR="00812D47" w:rsidRDefault="00812D47" w:rsidP="00812D47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bookmarkEnd w:id="0"/>
    <w:p w14:paraId="2936E1C5" w14:textId="5788C8BA" w:rsidR="00F32222" w:rsidRDefault="00F32222" w:rsidP="00070BEA">
      <w:pPr>
        <w:jc w:val="center"/>
        <w:rPr>
          <w:rFonts w:ascii="宋体" w:eastAsia="宋体" w:hAnsi="宋体" w:cs="宋体" w:hint="eastAsia"/>
          <w:b/>
          <w:bCs/>
          <w:sz w:val="24"/>
          <w:szCs w:val="24"/>
        </w:rPr>
      </w:pPr>
    </w:p>
    <w:sectPr w:rsidR="00F32222">
      <w:headerReference w:type="default" r:id="rId19"/>
      <w:footerReference w:type="default" r:id="rId20"/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0676D" w14:textId="77777777" w:rsidR="00F16F09" w:rsidRDefault="00F16F09">
      <w:pPr>
        <w:rPr>
          <w:rFonts w:hint="eastAsia"/>
        </w:rPr>
      </w:pPr>
      <w:r>
        <w:separator/>
      </w:r>
    </w:p>
  </w:endnote>
  <w:endnote w:type="continuationSeparator" w:id="0">
    <w:p w14:paraId="38B00ACF" w14:textId="77777777" w:rsidR="00F16F09" w:rsidRDefault="00F16F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itka Text Semibold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2FD8A" w14:textId="370C2C68" w:rsidR="00F32222" w:rsidRDefault="00F32222">
    <w:pPr>
      <w:pStyle w:val="a3"/>
      <w:rPr>
        <w:rFonts w:hint="eastAsia"/>
      </w:rPr>
    </w:pPr>
  </w:p>
  <w:p w14:paraId="28B57F82" w14:textId="77777777" w:rsidR="00F32222" w:rsidRDefault="00F32222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55C58" w14:textId="77777777" w:rsidR="00F16F09" w:rsidRDefault="00F16F09">
      <w:pPr>
        <w:rPr>
          <w:rFonts w:hint="eastAsia"/>
        </w:rPr>
      </w:pPr>
      <w:r>
        <w:separator/>
      </w:r>
    </w:p>
  </w:footnote>
  <w:footnote w:type="continuationSeparator" w:id="0">
    <w:p w14:paraId="23F790C7" w14:textId="77777777" w:rsidR="00F16F09" w:rsidRDefault="00F16F0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84514" w14:textId="1C28A8C8" w:rsidR="00F32222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95129B2" wp14:editId="59B93ED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312A"/>
    <w:rsid w:val="00023275"/>
    <w:rsid w:val="00036A11"/>
    <w:rsid w:val="00051BCD"/>
    <w:rsid w:val="00065C90"/>
    <w:rsid w:val="00070BEA"/>
    <w:rsid w:val="00076FCF"/>
    <w:rsid w:val="000B5875"/>
    <w:rsid w:val="000B665E"/>
    <w:rsid w:val="000C5CEE"/>
    <w:rsid w:val="000D1EB5"/>
    <w:rsid w:val="000D5AF5"/>
    <w:rsid w:val="000D5F95"/>
    <w:rsid w:val="000E0C6C"/>
    <w:rsid w:val="000F05B8"/>
    <w:rsid w:val="000F0623"/>
    <w:rsid w:val="00113235"/>
    <w:rsid w:val="0014213D"/>
    <w:rsid w:val="00142DE9"/>
    <w:rsid w:val="001431A5"/>
    <w:rsid w:val="00150806"/>
    <w:rsid w:val="00151750"/>
    <w:rsid w:val="00160123"/>
    <w:rsid w:val="001616B8"/>
    <w:rsid w:val="00170B1F"/>
    <w:rsid w:val="00171C51"/>
    <w:rsid w:val="001B2F08"/>
    <w:rsid w:val="001C4C4C"/>
    <w:rsid w:val="001C4D2D"/>
    <w:rsid w:val="001D3E21"/>
    <w:rsid w:val="001E749A"/>
    <w:rsid w:val="00210AB3"/>
    <w:rsid w:val="00270EAC"/>
    <w:rsid w:val="00274452"/>
    <w:rsid w:val="00287496"/>
    <w:rsid w:val="00292263"/>
    <w:rsid w:val="002A14A3"/>
    <w:rsid w:val="002A5240"/>
    <w:rsid w:val="002C0B2D"/>
    <w:rsid w:val="002F43F3"/>
    <w:rsid w:val="002F663B"/>
    <w:rsid w:val="00320E17"/>
    <w:rsid w:val="003551C2"/>
    <w:rsid w:val="0035743C"/>
    <w:rsid w:val="00375911"/>
    <w:rsid w:val="0038128C"/>
    <w:rsid w:val="00381756"/>
    <w:rsid w:val="00384ECD"/>
    <w:rsid w:val="00397893"/>
    <w:rsid w:val="003A2933"/>
    <w:rsid w:val="003A4D65"/>
    <w:rsid w:val="003B1FAF"/>
    <w:rsid w:val="003C46C4"/>
    <w:rsid w:val="004208D2"/>
    <w:rsid w:val="00432DAF"/>
    <w:rsid w:val="00441C35"/>
    <w:rsid w:val="004640AD"/>
    <w:rsid w:val="00480364"/>
    <w:rsid w:val="00480FBB"/>
    <w:rsid w:val="004812AC"/>
    <w:rsid w:val="004819F0"/>
    <w:rsid w:val="004A1021"/>
    <w:rsid w:val="004B6EF2"/>
    <w:rsid w:val="004C140A"/>
    <w:rsid w:val="004D3561"/>
    <w:rsid w:val="004D431C"/>
    <w:rsid w:val="00500B4B"/>
    <w:rsid w:val="005204C1"/>
    <w:rsid w:val="0052094A"/>
    <w:rsid w:val="005254F0"/>
    <w:rsid w:val="00532DE7"/>
    <w:rsid w:val="00534673"/>
    <w:rsid w:val="0054077A"/>
    <w:rsid w:val="00542B84"/>
    <w:rsid w:val="0054465E"/>
    <w:rsid w:val="00567B56"/>
    <w:rsid w:val="00574A62"/>
    <w:rsid w:val="005757B5"/>
    <w:rsid w:val="005A5778"/>
    <w:rsid w:val="005A6FA8"/>
    <w:rsid w:val="005C1D69"/>
    <w:rsid w:val="005E048A"/>
    <w:rsid w:val="005E10D7"/>
    <w:rsid w:val="005E3388"/>
    <w:rsid w:val="005F2843"/>
    <w:rsid w:val="0061113B"/>
    <w:rsid w:val="00622C06"/>
    <w:rsid w:val="00632557"/>
    <w:rsid w:val="00642DF9"/>
    <w:rsid w:val="00670FA8"/>
    <w:rsid w:val="0067288D"/>
    <w:rsid w:val="00680525"/>
    <w:rsid w:val="006A48E8"/>
    <w:rsid w:val="006B0ED1"/>
    <w:rsid w:val="006C69B3"/>
    <w:rsid w:val="006D0544"/>
    <w:rsid w:val="006D2E6F"/>
    <w:rsid w:val="006E6FCD"/>
    <w:rsid w:val="006F3B86"/>
    <w:rsid w:val="00713314"/>
    <w:rsid w:val="00722987"/>
    <w:rsid w:val="007238D6"/>
    <w:rsid w:val="0072493E"/>
    <w:rsid w:val="00724CB9"/>
    <w:rsid w:val="0073125A"/>
    <w:rsid w:val="007362AC"/>
    <w:rsid w:val="00744D96"/>
    <w:rsid w:val="00750392"/>
    <w:rsid w:val="00765189"/>
    <w:rsid w:val="00783388"/>
    <w:rsid w:val="007868C5"/>
    <w:rsid w:val="007A550E"/>
    <w:rsid w:val="007A5A54"/>
    <w:rsid w:val="007D5D5F"/>
    <w:rsid w:val="00802580"/>
    <w:rsid w:val="00812D47"/>
    <w:rsid w:val="008132D3"/>
    <w:rsid w:val="0081625E"/>
    <w:rsid w:val="00821E76"/>
    <w:rsid w:val="0083379E"/>
    <w:rsid w:val="00835E83"/>
    <w:rsid w:val="0086082F"/>
    <w:rsid w:val="008657E8"/>
    <w:rsid w:val="00865A48"/>
    <w:rsid w:val="0087396B"/>
    <w:rsid w:val="00873E83"/>
    <w:rsid w:val="00880F86"/>
    <w:rsid w:val="008B464E"/>
    <w:rsid w:val="008B5D4D"/>
    <w:rsid w:val="008B6D8A"/>
    <w:rsid w:val="008D3DBA"/>
    <w:rsid w:val="008D61D6"/>
    <w:rsid w:val="008F7FB3"/>
    <w:rsid w:val="00910D35"/>
    <w:rsid w:val="00917CA0"/>
    <w:rsid w:val="00931D94"/>
    <w:rsid w:val="00957038"/>
    <w:rsid w:val="009645D6"/>
    <w:rsid w:val="00987B68"/>
    <w:rsid w:val="009A5165"/>
    <w:rsid w:val="009D446D"/>
    <w:rsid w:val="009F39F6"/>
    <w:rsid w:val="009F3EF3"/>
    <w:rsid w:val="00A10E27"/>
    <w:rsid w:val="00A25079"/>
    <w:rsid w:val="00A259DE"/>
    <w:rsid w:val="00A535E0"/>
    <w:rsid w:val="00A60404"/>
    <w:rsid w:val="00A66183"/>
    <w:rsid w:val="00A66208"/>
    <w:rsid w:val="00A93258"/>
    <w:rsid w:val="00AF1C1E"/>
    <w:rsid w:val="00B06D48"/>
    <w:rsid w:val="00B152CE"/>
    <w:rsid w:val="00B46CE4"/>
    <w:rsid w:val="00B51914"/>
    <w:rsid w:val="00B54CEE"/>
    <w:rsid w:val="00B63E0D"/>
    <w:rsid w:val="00BA7A8E"/>
    <w:rsid w:val="00BB0950"/>
    <w:rsid w:val="00BC478D"/>
    <w:rsid w:val="00BE7503"/>
    <w:rsid w:val="00BF429C"/>
    <w:rsid w:val="00C00712"/>
    <w:rsid w:val="00C1105B"/>
    <w:rsid w:val="00C16D88"/>
    <w:rsid w:val="00C17D1D"/>
    <w:rsid w:val="00C228FB"/>
    <w:rsid w:val="00C53714"/>
    <w:rsid w:val="00C54337"/>
    <w:rsid w:val="00C62B3A"/>
    <w:rsid w:val="00C71146"/>
    <w:rsid w:val="00C7187A"/>
    <w:rsid w:val="00C72249"/>
    <w:rsid w:val="00C836C5"/>
    <w:rsid w:val="00CA3FD2"/>
    <w:rsid w:val="00CB65E1"/>
    <w:rsid w:val="00CB6DB3"/>
    <w:rsid w:val="00CC7914"/>
    <w:rsid w:val="00CE19BE"/>
    <w:rsid w:val="00CE3589"/>
    <w:rsid w:val="00CF3AA4"/>
    <w:rsid w:val="00CF45C5"/>
    <w:rsid w:val="00D03F74"/>
    <w:rsid w:val="00D051E6"/>
    <w:rsid w:val="00D2237E"/>
    <w:rsid w:val="00D3031D"/>
    <w:rsid w:val="00D332C7"/>
    <w:rsid w:val="00D3362B"/>
    <w:rsid w:val="00D42A53"/>
    <w:rsid w:val="00D43A3A"/>
    <w:rsid w:val="00D52437"/>
    <w:rsid w:val="00D57D90"/>
    <w:rsid w:val="00D6553A"/>
    <w:rsid w:val="00D656CF"/>
    <w:rsid w:val="00D70EF8"/>
    <w:rsid w:val="00D73254"/>
    <w:rsid w:val="00D918ED"/>
    <w:rsid w:val="00D97258"/>
    <w:rsid w:val="00DB6707"/>
    <w:rsid w:val="00DC210A"/>
    <w:rsid w:val="00DE54E7"/>
    <w:rsid w:val="00DF1174"/>
    <w:rsid w:val="00DF48E7"/>
    <w:rsid w:val="00E04354"/>
    <w:rsid w:val="00E0507E"/>
    <w:rsid w:val="00E1770A"/>
    <w:rsid w:val="00E45C37"/>
    <w:rsid w:val="00E555AA"/>
    <w:rsid w:val="00E56340"/>
    <w:rsid w:val="00E76490"/>
    <w:rsid w:val="00E808D5"/>
    <w:rsid w:val="00E93951"/>
    <w:rsid w:val="00E941DF"/>
    <w:rsid w:val="00EA4643"/>
    <w:rsid w:val="00EB2BCD"/>
    <w:rsid w:val="00EC1033"/>
    <w:rsid w:val="00ED3F59"/>
    <w:rsid w:val="00EE0591"/>
    <w:rsid w:val="00EF2EE4"/>
    <w:rsid w:val="00F01278"/>
    <w:rsid w:val="00F16F09"/>
    <w:rsid w:val="00F20F0C"/>
    <w:rsid w:val="00F30221"/>
    <w:rsid w:val="00F32222"/>
    <w:rsid w:val="00F33FBC"/>
    <w:rsid w:val="00F45346"/>
    <w:rsid w:val="00F51359"/>
    <w:rsid w:val="00F54DC7"/>
    <w:rsid w:val="00F67786"/>
    <w:rsid w:val="00F71B74"/>
    <w:rsid w:val="00F94453"/>
    <w:rsid w:val="00F954DC"/>
    <w:rsid w:val="00FA1689"/>
    <w:rsid w:val="00FA2AAC"/>
    <w:rsid w:val="00FB6FC5"/>
    <w:rsid w:val="00FB7B56"/>
    <w:rsid w:val="00FD2B49"/>
    <w:rsid w:val="00FF271D"/>
    <w:rsid w:val="00FF417A"/>
    <w:rsid w:val="00FF5516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8AB53"/>
  <w15:docId w15:val="{A1C7F28C-AE36-4FFA-9071-4809D18C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29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6</TotalTime>
  <Pages>3</Pages>
  <Words>168</Words>
  <Characters>192</Characters>
  <Application>Microsoft Office Word</Application>
  <DocSecurity>0</DocSecurity>
  <Lines>64</Lines>
  <Paragraphs>29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yixuange</dc:creator>
  <cp:lastModifiedBy>嘉茜 王</cp:lastModifiedBy>
  <cp:revision>2</cp:revision>
  <cp:lastPrinted>2025-03-23T23:44:00Z</cp:lastPrinted>
  <dcterms:created xsi:type="dcterms:W3CDTF">2025-06-13T08:25:00Z</dcterms:created>
  <dcterms:modified xsi:type="dcterms:W3CDTF">2025-06-13T08:25:00Z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