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6.13 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五 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  多云转晴</w:t>
      </w:r>
    </w:p>
    <w:p w14:paraId="1E29C51C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17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邹梓柠、陈彦潼、刘景辰、张德坤、刘雨潼、杨奕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63352BF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395366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今天我们开展户外活动。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466B2879">
        <w:tc>
          <w:tcPr>
            <w:tcW w:w="4757" w:type="dxa"/>
          </w:tcPr>
          <w:p w14:paraId="24CB76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" name="图片 1" descr="/Users/zhongguadexiaochenchen/Desktop/公务员/IMG_7518.JPGIMG_7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ongguadexiaochenchen/Desktop/公务员/IMG_7518.JPGIMG_75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FF46A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2" name="图片 2" descr="/Users/zhongguadexiaochenchen/Desktop/公务员/IMG_7519.JPGIMG_7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7519.JPGIMG_751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127D1F">
        <w:tc>
          <w:tcPr>
            <w:tcW w:w="4757" w:type="dxa"/>
          </w:tcPr>
          <w:p w14:paraId="600470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看我爬这么高</w:t>
            </w:r>
          </w:p>
        </w:tc>
        <w:tc>
          <w:tcPr>
            <w:tcW w:w="4757" w:type="dxa"/>
          </w:tcPr>
          <w:p w14:paraId="1908BC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我要一个一个爬过去</w:t>
            </w:r>
          </w:p>
        </w:tc>
      </w:tr>
      <w:tr w14:paraId="43F72FC7">
        <w:tc>
          <w:tcPr>
            <w:tcW w:w="4757" w:type="dxa"/>
          </w:tcPr>
          <w:p w14:paraId="6E6A91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4" name="图片 4" descr="/Users/zhongguadexiaochenchen/Desktop/公务员/IMG_7520.JPGIMG_7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zhongguadexiaochenchen/Desktop/公务员/IMG_7520.JPGIMG_75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2CA75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5" name="图片 5" descr="/Users/zhongguadexiaochenchen/Desktop/公务员/IMG_7532.JPGIMG_7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7532.JPGIMG_75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D865D0">
        <w:tc>
          <w:tcPr>
            <w:tcW w:w="4757" w:type="dxa"/>
          </w:tcPr>
          <w:p w14:paraId="32DDAE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你看，我在尝试一下</w:t>
            </w:r>
          </w:p>
        </w:tc>
        <w:tc>
          <w:tcPr>
            <w:tcW w:w="4757" w:type="dxa"/>
          </w:tcPr>
          <w:p w14:paraId="0AD7EE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我们来比赛骑小车</w:t>
            </w:r>
          </w:p>
        </w:tc>
      </w:tr>
      <w:tr w14:paraId="4C656B66">
        <w:tc>
          <w:tcPr>
            <w:tcW w:w="4757" w:type="dxa"/>
          </w:tcPr>
          <w:p w14:paraId="3135D8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6" name="图片 6" descr="/Users/zhongguadexiaochenchen/Desktop/公务员/IMG_7533.JPGIMG_7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7533.JPGIMG_753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DFBA2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7" name="图片 7" descr="/Users/zhongguadexiaochenchen/Desktop/公务员/IMG_7535.JPGIMG_7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zhongguadexiaochenchen/Desktop/公务员/IMG_7535.JPGIMG_75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229467">
        <w:tc>
          <w:tcPr>
            <w:tcW w:w="4757" w:type="dxa"/>
          </w:tcPr>
          <w:p w14:paraId="5B6FF5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看我们几个人都坐在其他小朋友后面</w:t>
            </w:r>
          </w:p>
        </w:tc>
        <w:tc>
          <w:tcPr>
            <w:tcW w:w="4757" w:type="dxa"/>
          </w:tcPr>
          <w:p w14:paraId="77B638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看好路线往前骑</w:t>
            </w:r>
          </w:p>
        </w:tc>
      </w:tr>
    </w:tbl>
    <w:p w14:paraId="5355D54C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6"/>
        <w:gridCol w:w="4738"/>
      </w:tblGrid>
      <w:tr w14:paraId="0A707C5B">
        <w:trPr>
          <w:trHeight w:val="3177" w:hRule="atLeast"/>
          <w:jc w:val="center"/>
        </w:trPr>
        <w:tc>
          <w:tcPr>
            <w:tcW w:w="4776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7" name="图片 17" descr="/Users/zhongguadexiaochenchen/Desktop/公务员/IMG_7511.JPGIMG_7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7511.JPGIMG_75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6" name="图片 16" descr="/Users/zhongguadexiaochenchen/Desktop/公务员/IMG_7512.JPGIMG_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zhongguadexiaochenchen/Desktop/公务员/IMG_7512.JPGIMG_75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rPr>
          <w:jc w:val="center"/>
        </w:trPr>
        <w:tc>
          <w:tcPr>
            <w:tcW w:w="4776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来挑战阿基米德</w:t>
            </w:r>
          </w:p>
        </w:tc>
        <w:tc>
          <w:tcPr>
            <w:tcW w:w="4738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把蚕拿起来看一下</w:t>
            </w:r>
          </w:p>
        </w:tc>
      </w:tr>
      <w:tr w14:paraId="77892B9B">
        <w:trPr>
          <w:jc w:val="center"/>
        </w:trPr>
        <w:tc>
          <w:tcPr>
            <w:tcW w:w="4776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9" name="图片 19" descr="/Users/zhongguadexiaochenchen/Desktop/公务员/IMG_7513.JPGIMG_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7513.JPGIMG_75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11" name="图片 11" descr="/Users/zhongguadexiaochenchen/Desktop/公务员/IMG_7514.JPGIMG_7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zhongguadexiaochenchen/Desktop/公务员/IMG_7514.JPGIMG_75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rPr>
          <w:jc w:val="center"/>
        </w:trPr>
        <w:tc>
          <w:tcPr>
            <w:tcW w:w="4776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我们来玩组装恐龙</w:t>
            </w:r>
          </w:p>
        </w:tc>
        <w:tc>
          <w:tcPr>
            <w:tcW w:w="4738" w:type="dxa"/>
          </w:tcPr>
          <w:p w14:paraId="4EC56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我们在自然拼搭区做美食</w:t>
            </w:r>
          </w:p>
        </w:tc>
      </w:tr>
    </w:tbl>
    <w:p w14:paraId="00FD79B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1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三、集体活动  语言——夏天像个绿娃娃</w:t>
      </w:r>
    </w:p>
    <w:p w14:paraId="1D0EDFC6">
      <w:pPr>
        <w:spacing w:line="36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《夏天像个绿娃娃》是一首充满乐趣和动感的儿歌。儿歌采用拟人化的手法，把夏天形象地比作会爬的绿娃娃，到处爬呀爬，使每个角落都变成了绿色，从而使孩子们了解到夏天是植物生长茂盛的季节，感受到夏天的美丽，从而更能激发孩子们热爱大自然的美好情感。</w:t>
      </w:r>
    </w:p>
    <w:p w14:paraId="1068B5D0">
      <w:pPr>
        <w:spacing w:line="320" w:lineRule="exact"/>
        <w:rPr>
          <w:b/>
          <w:bCs/>
        </w:rPr>
      </w:pPr>
      <w:r>
        <w:rPr>
          <w:rFonts w:hint="eastAsia"/>
          <w:b/>
          <w:bCs/>
        </w:rPr>
        <w:t>夏天像个绿娃娃</w:t>
      </w:r>
    </w:p>
    <w:p w14:paraId="67CF7AC3">
      <w:pPr>
        <w:spacing w:line="320" w:lineRule="exac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</w:rPr>
        <w:t>悄悄地，悄悄地，夏天像个绿娃娃，到处爬啊爬</w:t>
      </w:r>
      <w:r>
        <w:rPr>
          <w:rFonts w:hint="eastAsia"/>
          <w:b/>
          <w:bCs/>
          <w:lang w:val="en-US" w:eastAsia="zh-CN"/>
        </w:rPr>
        <w:t xml:space="preserve"> </w:t>
      </w:r>
    </w:p>
    <w:p w14:paraId="3753D093">
      <w:pPr>
        <w:spacing w:line="320" w:lineRule="exact"/>
        <w:rPr>
          <w:rFonts w:hint="eastAsia"/>
        </w:rPr>
      </w:pPr>
      <w:r>
        <w:rPr>
          <w:rFonts w:hint="eastAsia"/>
          <w:b/>
          <w:bCs/>
        </w:rPr>
        <w:t>看！它爬呀爬呀，给大树添上绿叶；</w:t>
      </w:r>
    </w:p>
    <w:p w14:paraId="761A5A8B">
      <w:pPr>
        <w:spacing w:line="320" w:lineRule="exact"/>
        <w:rPr>
          <w:rFonts w:hint="eastAsia"/>
        </w:rPr>
      </w:pPr>
      <w:r>
        <w:rPr>
          <w:rFonts w:hint="eastAsia"/>
          <w:b/>
          <w:bCs/>
        </w:rPr>
        <w:t>瞧！它爬呀爬呀，给葡萄架披上绿纱；</w:t>
      </w:r>
    </w:p>
    <w:p w14:paraId="4BE19351">
      <w:pPr>
        <w:spacing w:line="320" w:lineRule="exact"/>
        <w:rPr>
          <w:rFonts w:hint="eastAsia"/>
          <w:b/>
          <w:bCs/>
        </w:rPr>
      </w:pPr>
      <w:r>
        <w:rPr>
          <w:rFonts w:hint="eastAsia"/>
          <w:b/>
          <w:bCs/>
        </w:rPr>
        <w:t>啊！它爬呀爬呀，给墙壁穿上绿褂</w:t>
      </w:r>
      <w:r>
        <w:rPr>
          <w:rFonts w:hint="eastAsia"/>
        </w:rPr>
        <w:t>。</w:t>
      </w:r>
    </w:p>
    <w:p w14:paraId="0D39F1D4">
      <w:pPr>
        <w:spacing w:line="320" w:lineRule="exact"/>
        <w:rPr>
          <w:rFonts w:hint="eastAsia"/>
          <w:b/>
          <w:bCs/>
        </w:rPr>
      </w:pPr>
      <w:r>
        <w:rPr>
          <w:rFonts w:hint="eastAsia"/>
          <w:b/>
          <w:bCs/>
        </w:rPr>
        <w:t>哈哈！它呀，还给大地带来那么多的阳光，那么美的鲜花。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757"/>
        <w:gridCol w:w="4757"/>
      </w:tblGrid>
      <w:tr w14:paraId="212E3A7B">
        <w:tc>
          <w:tcPr>
            <w:tcW w:w="4757" w:type="dxa"/>
          </w:tcPr>
          <w:p w14:paraId="42379755">
            <w:pPr>
              <w:spacing w:line="240" w:lineRule="auto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0" name="图片 10" descr="/private/var/folders/y8/8lr6vzmx0gdcy8w62lhqtjy80000gn/T/com.kingsoft.wpsoffice.mac/picturecompress_2025061315094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private/var/folders/y8/8lr6vzmx0gdcy8w62lhqtjy80000gn/T/com.kingsoft.wpsoffice.mac/picturecompress_2025061315094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42668F3">
            <w:pPr>
              <w:spacing w:line="240" w:lineRule="auto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8" name="图片 18" descr="/Users/zhongguadexiaochenchen/Desktop/公务员/IMG_7544.JPGIMG_7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ongguadexiaochenchen/Desktop/公务员/IMG_7544.JPGIMG_754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2B1104">
        <w:tc>
          <w:tcPr>
            <w:tcW w:w="4757" w:type="dxa"/>
          </w:tcPr>
          <w:p w14:paraId="4114071C">
            <w:pPr>
              <w:spacing w:line="240" w:lineRule="auto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3" name="图片 13" descr="IMG_7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54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F1A58CB">
            <w:pPr>
              <w:spacing w:line="240" w:lineRule="auto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eastAsia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4" name="图片 14" descr="/private/var/folders/y8/8lr6vzmx0gdcy8w62lhqtjy80000gn/T/com.kingsoft.wpsoffice.mac/picturecompress_2025061315102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private/var/folders/y8/8lr6vzmx0gdcy8w62lhqtjy80000gn/T/com.kingsoft.wpsoffice.mac/picturecompress_2025061315102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7AE8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 w14:paraId="645808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lang w:val="en-US" w:eastAsia="zh-CN"/>
        </w:rPr>
      </w:pPr>
      <w:bookmarkStart w:id="0" w:name="_GoBack"/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854065" cy="3806825"/>
            <wp:effectExtent l="0" t="0" r="13335" b="3175"/>
            <wp:docPr id="15" name="图片 15" descr="IMG_7346(20250609-1428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7346(20250609-142802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2E7077"/>
    <w:multiLevelType w:val="singleLevel"/>
    <w:tmpl w:val="FF2E707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CDDB1C"/>
    <w:rsid w:val="15D26D5F"/>
    <w:rsid w:val="161B48EC"/>
    <w:rsid w:val="178655BC"/>
    <w:rsid w:val="194809D3"/>
    <w:rsid w:val="19FE0D95"/>
    <w:rsid w:val="1A4733D8"/>
    <w:rsid w:val="1ADD616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6C989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BDC1CC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EAD2304"/>
    <w:rsid w:val="6F29588D"/>
    <w:rsid w:val="6F7FA30C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EF6BF2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7F97E1"/>
    <w:rsid w:val="7FD56A8E"/>
    <w:rsid w:val="7FE96A54"/>
    <w:rsid w:val="97AF281D"/>
    <w:rsid w:val="97B600C9"/>
    <w:rsid w:val="9FFD8134"/>
    <w:rsid w:val="BC87AF8E"/>
    <w:rsid w:val="BFFA49A3"/>
    <w:rsid w:val="EBDE79B7"/>
    <w:rsid w:val="EEFF08C4"/>
    <w:rsid w:val="F2684E3E"/>
    <w:rsid w:val="F7B203AE"/>
    <w:rsid w:val="F7FAB0A8"/>
    <w:rsid w:val="FED9A562"/>
    <w:rsid w:val="FFF9B16E"/>
    <w:rsid w:val="FFFB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11</TotalTime>
  <ScaleCrop>false</ScaleCrop>
  <LinksUpToDate>false</LinksUpToDate>
  <CharactersWithSpaces>759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2021-09-22T08:01:00Z</dcterms:created>
  <dc:creator>Moent</dc:creator>
  <cp:lastModifiedBy>€h乐另一种乐_C</cp:lastModifiedBy>
  <cp:lastPrinted>2023-04-27T07:59:00Z</cp:lastPrinted>
  <dcterms:modified xsi:type="dcterms:W3CDTF">2025-06-13T15:45:18Z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32633A8AF41F6E580ED74B6889F1D3C3_43</vt:lpwstr>
  </property>
</Properties>
</file>