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6.9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邹梓柠、周金妍、杨奕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299.JPGIMG_7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299.JPGIMG_72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300.JPGIMG_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300.JPGIMG_73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看我爬这么高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我要一个一个爬过去</w:t>
            </w:r>
          </w:p>
        </w:tc>
      </w:tr>
      <w:tr w14:paraId="43F7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301.JPGIMG_7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301.JPGIMG_73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310.JPGIMG_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310.JPG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你看，我在尝试一下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今天的攀爬网有点潮，不能坐下哦</w:t>
            </w:r>
          </w:p>
        </w:tc>
      </w:tr>
      <w:tr w14:paraId="4C65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314.JPGIMG_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314.JPGIMG_73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313.JPGIMG_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313.JPGIMG_73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我们几个人都在这个桥上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抓稳踩好，要往上爬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321.JPGIMG_7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321.JPGIMG_73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322.JPGIMG_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322.JPGIMG_73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看书就是要安安静静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我们在观察诞诞新带来的小鱼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323.JPGIMG_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323.JPGIMG_73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324.JPGIMG_7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324.JPGIMG_73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看看谁先把路铺好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我们在比赛建构机甲恐龙</w:t>
            </w:r>
          </w:p>
        </w:tc>
      </w:tr>
      <w:tr w14:paraId="52FCD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00A6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Users/zhongguadexiaochenchen/Desktop/公务员/IMG_7326.JPGIMG_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7326.JPGIMG_73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05B69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9" name="图片 9" descr="/Users/zhongguadexiaochenchen/Desktop/公务员/IMG_7327.JPG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7327.JPGIMG_73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AE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038A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拿出材料开始制作美食</w:t>
            </w:r>
          </w:p>
        </w:tc>
        <w:tc>
          <w:tcPr>
            <w:tcW w:w="4738" w:type="dxa"/>
          </w:tcPr>
          <w:p w14:paraId="232D8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今天准备搭一个巡游花车</w:t>
            </w:r>
          </w:p>
        </w:tc>
      </w:tr>
    </w:tbl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语言——树荫</w:t>
      </w:r>
    </w:p>
    <w:p w14:paraId="0752470B">
      <w:pPr>
        <w:spacing w:line="300" w:lineRule="exact"/>
        <w:ind w:firstLine="420" w:firstLineChars="200"/>
        <w:rPr>
          <w:rFonts w:hint="eastAsia"/>
        </w:rPr>
      </w:pPr>
      <w:r>
        <w:rPr>
          <w:rFonts w:hint="eastAsia"/>
        </w:rPr>
        <w:t>《树荫》是一篇科学童话故事，语言通俗，形象生动鲜明，充满生活情趣。故事中小熊可爱憨厚，由于自己的生活经验不足，一直在为能在树荫下睡个又香又甜的觉而折腾着。故事中所蕴含的自然现象给幼儿理解本故事带来了一定的挑战。</w:t>
      </w:r>
    </w:p>
    <w:p w14:paraId="20072E98">
      <w:pPr>
        <w:spacing w:line="460" w:lineRule="exact"/>
        <w:rPr>
          <w:rFonts w:hint="eastAsia"/>
          <w:color w:val="00B0F0"/>
          <w:szCs w:val="21"/>
        </w:rPr>
      </w:pPr>
      <w:r>
        <w:rPr>
          <w:rFonts w:hint="eastAsia" w:ascii="宋体" w:hAnsi="宋体" w:cs="宋体"/>
          <w:color w:val="FF0000"/>
          <w:sz w:val="40"/>
          <w:szCs w:val="40"/>
          <w:vertAlign w:val="baseline"/>
          <w:lang w:val="en-US" w:eastAsia="zh-CN"/>
        </w:rPr>
        <w:t xml:space="preserve"> </w:t>
      </w:r>
      <w:r>
        <w:rPr>
          <w:rFonts w:hint="eastAsia" w:ascii="宋体" w:hAnsi="宋体" w:cs="宋体"/>
          <w:color w:val="00B0F0"/>
          <w:sz w:val="40"/>
          <w:szCs w:val="40"/>
          <w:vertAlign w:val="baseline"/>
          <w:lang w:val="en-US" w:eastAsia="zh-CN"/>
        </w:rPr>
        <w:t xml:space="preserve"> </w:t>
      </w:r>
      <w:r>
        <w:rPr>
          <w:rFonts w:hint="eastAsia"/>
          <w:color w:val="00B0F0"/>
          <w:szCs w:val="21"/>
        </w:rPr>
        <w:t>附故事：《树荫》</w:t>
      </w:r>
    </w:p>
    <w:p w14:paraId="45140854">
      <w:pPr>
        <w:spacing w:line="460" w:lineRule="exact"/>
        <w:ind w:firstLine="420" w:firstLineChars="200"/>
        <w:rPr>
          <w:rFonts w:hint="eastAsia"/>
          <w:color w:val="00B0F0"/>
          <w:szCs w:val="21"/>
        </w:rPr>
      </w:pPr>
      <w:r>
        <w:rPr>
          <w:rFonts w:hint="eastAsia" w:cs="宋体"/>
          <w:color w:val="00B0F0"/>
          <w:szCs w:val="21"/>
        </w:rPr>
        <w:t>火辣辣的太阳，凉爽爽的树荫，小熊在树荫里睡得又香又甜。突然，它被火辣辣的东西烫醒了。小熊跳起来，揉揉眼睛，一看：“哟，树荫跑开了，谁在开玩笑？”小熊很生气，它问大树：“树荫怎么跑开了？”大树说：“我不知道！”小熊问小鸟：“树荫怎么跑开了？”小鸟说：“我没看见！”一只小狗走过来，小熊问小狗，“树荫怎么跑开了？”小狗说：“自己想想！”</w:t>
      </w:r>
    </w:p>
    <w:p w14:paraId="278375C9">
      <w:pPr>
        <w:spacing w:line="460" w:lineRule="exact"/>
        <w:rPr>
          <w:rFonts w:hint="eastAsia"/>
          <w:b/>
          <w:color w:val="00B0F0"/>
          <w:szCs w:val="21"/>
        </w:rPr>
      </w:pPr>
      <w:r>
        <w:rPr>
          <w:rFonts w:hint="eastAsia" w:cs="宋体"/>
          <w:color w:val="00B0F0"/>
          <w:szCs w:val="21"/>
        </w:rPr>
        <w:t>小熊抬头望望太阳，太阳笑嘻嘻的，小熊低头望望树荫，树荫跑到另一边去了。小熊拍拍脑袋：“喔，我知道了，是太阳在开玩笑。”小熊找来木桩，找来绳子……它把树荫牢牢钉住，牢牢捆住。小熊又在树荫里，睡得又香又甜。不一会儿，小熊又被火辣辣的东西烫醒了。小熊跳起来，对着太阳挥挥拳头：“你真坏，你真坏！”</w:t>
      </w:r>
    </w:p>
    <w:p w14:paraId="1A0FB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color w:val="FF0000"/>
          <w:sz w:val="40"/>
          <w:szCs w:val="40"/>
          <w:vertAlign w:val="baseline"/>
          <w:lang w:val="en-US" w:eastAsia="zh-CN"/>
        </w:rPr>
      </w:pPr>
    </w:p>
    <w:p w14:paraId="59E7AE8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今日食谱</w:t>
      </w:r>
    </w:p>
    <w:p w14:paraId="645808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2325" cy="3836670"/>
            <wp:effectExtent l="0" t="0" r="15875" b="24130"/>
            <wp:docPr id="15" name="图片 15" descr="IMG_7346(20250609-1428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346(20250609-14280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FFE232"/>
    <w:multiLevelType w:val="singleLevel"/>
    <w:tmpl w:val="FFFFE23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2021-09-21T16:01:00Z</dcterms:created>
  <dc:creator>Moent</dc:creator>
  <cp:lastModifiedBy>€h乐另一种乐_C</cp:lastModifiedBy>
  <cp:lastPrinted>2023-04-26T15:59:00Z</cp:lastPrinted>
  <dcterms:modified xsi:type="dcterms:W3CDTF">2025-06-10T08:07:55Z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5622BEEE6E317A675B774768A5B1551E_43</vt:lpwstr>
  </property>
</Properties>
</file>