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 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张漪乐、徐佳禾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来园后，身体不适回家休息；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1.语言：毕业献词</w:t>
      </w:r>
    </w:p>
    <w:p w14:paraId="03AC7D5C"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color w:val="0D0D0D"/>
          <w:szCs w:val="21"/>
          <w:shd w:val="clear" w:color="auto" w:fill="FFFFFF"/>
        </w:rPr>
        <w:t>《毕业献词》是一首抒发孩子毕业心声的诗歌。篇幅较长、内容丰富。主要讲述了大班孩子在离开幼儿园之际，对幼儿园的老师、叔叔阿姨、小伙伴的感谢及对未来小学生活的期许。本节活动在引导幼儿观察图片的基础上，学习朗诵诗歌，萌发幼儿对幼儿园的感谢及对小学生活的向往之情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张一嘉、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李子木、王紫妍、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、肖尧、夏天一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赵毓宁、李伊一、罗景宸、张嘉辰</w:t>
      </w:r>
      <w:r>
        <w:rPr>
          <w:rFonts w:hint="eastAsia" w:ascii="宋体" w:hAnsi="宋体" w:eastAsia="宋体" w:cs="宋体"/>
          <w:color w:val="0D0D0D"/>
          <w:szCs w:val="21"/>
        </w:rPr>
        <w:t>能</w:t>
      </w:r>
      <w:r>
        <w:rPr>
          <w:rFonts w:hint="eastAsia" w:ascii="宋体" w:hAnsi="宋体" w:eastAsia="宋体" w:cs="宋体"/>
          <w:color w:val="0D0D0D"/>
          <w:szCs w:val="21"/>
          <w:shd w:val="clear" w:color="auto" w:fill="FFFFFF"/>
        </w:rPr>
        <w:t>理解诗歌内容，并有感情地朗诵毕业献词。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杨梦露、赵明泽、赵雨泽、宋恬恬、朱琪玥、邵崔钰、贺健宸、梁沐棉、陈竞泽、王凝音、郭煜霖、徐亿涵、李兴琪、秦修诚、李梓朋、赵希羽、左轶萱、郭颜睿、秦苏安</w:t>
      </w:r>
      <w:r>
        <w:rPr>
          <w:rFonts w:hint="eastAsia" w:ascii="宋体" w:hAnsi="宋体" w:eastAsia="宋体" w:cs="宋体"/>
          <w:color w:val="0D0D0D"/>
          <w:szCs w:val="21"/>
        </w:rPr>
        <w:t>能</w:t>
      </w:r>
      <w:r>
        <w:rPr>
          <w:rFonts w:hint="eastAsia" w:ascii="宋体" w:hAnsi="宋体" w:eastAsia="宋体" w:cs="宋体"/>
          <w:color w:val="0D0D0D"/>
          <w:sz w:val="21"/>
          <w:szCs w:val="21"/>
          <w:shd w:val="clear" w:color="auto" w:fill="FFFFFF"/>
        </w:rPr>
        <w:t>萌发对幼儿园的感谢及对于小学生活的向往之情。</w:t>
      </w: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</w:p>
    <w:p w14:paraId="4D34311A">
      <w:pPr>
        <w:spacing w:line="240" w:lineRule="auto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166D72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2883535</wp:posOffset>
                </wp:positionH>
                <wp:positionV relativeFrom="paragraph">
                  <wp:posOffset>10160</wp:posOffset>
                </wp:positionV>
                <wp:extent cx="2372360" cy="466725"/>
                <wp:effectExtent l="4445" t="4445" r="10795" b="1143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李伊一、杨佳伊在科探区探索弹力，王紫妍在观察显微镜。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05pt;margin-top:0.8pt;height:36.75pt;width:186.8pt;z-index:251661312;mso-width-relative:page;mso-height-relative:page;" fillcolor="#FFFFFF [3201]" filled="t" stroked="t" coordsize="21600,21600" o:gfxdata="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O0vUiNUAAAAI&#10;AQAADwAAAAAAAAABACAAAAAiAAAAZHJzL2Rvd25yZXYueG1sUEsBAhQAFAAAAAgAh07iQFqpTTt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李伊一、杨佳伊在科探区探索弹力，王紫妍在观察显微镜。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35560</wp:posOffset>
                </wp:positionV>
                <wp:extent cx="2372360" cy="464820"/>
                <wp:effectExtent l="4445" t="4445" r="10795" b="1333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梁沐棉在美工区用毛线做小葡萄，焦云舒在编织伞，杨梦露在编织扇子。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pt;margin-top:2.8pt;height:36.6pt;width:186.8pt;z-index:251659264;mso-width-relative:page;mso-height-relative:page;" fillcolor="#FFFFFF [3201]" filled="t" stroked="t" coordsize="21600,21600" o:gfxdata="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Iwl+xzTAAAA&#10;BgEAAA8AAAAAAAAAAQAgAAAAIgAAAGRycy9kb3ducmV2LnhtbFBLAQIUABQAAAAIAIdO4kAS4xf7&#10;WwIAALcEAAAOAAAAAAAAAAEAIAAAACI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梁沐棉在美工区用毛线做小葡萄，焦云舒在编织伞，杨梦露在编织扇子。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068E816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p w14:paraId="4D700ABC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27305</wp:posOffset>
                </wp:positionV>
                <wp:extent cx="2372360" cy="503555"/>
                <wp:effectExtent l="4445" t="4445" r="10795" b="1270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3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宋恬恬、秦苏安在写信；朱琪玥、赵希羽在玩指偶讲故事。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pt;margin-top:2.15pt;height:39.65pt;width:186.8pt;z-index:251662336;mso-width-relative:page;mso-height-relative:page;" fillcolor="#FFFFFF [3201]" filled="t" stroked="t" coordsize="21600,21600" o:gfxdata="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jweuTVAAAACAEA&#10;AA8AAAAAAAAAAQAgAAAAIgAAAGRycy9kb3ducmV2LnhtbFBLAQIUABQAAAAIAIdO4kCNyU8VVgIA&#10;ALkEAAAOAAAAAAAAAAEAIAAAACQ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宋恬恬、秦苏安在写信；朱琪玥、赵希羽在玩指偶讲故事。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35560</wp:posOffset>
                </wp:positionV>
                <wp:extent cx="2372360" cy="516255"/>
                <wp:effectExtent l="4445" t="4445" r="10795" b="1270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赵明泽、张嘉辰在玩猜猜你是谁，陈艺萱在玩小小摄影师。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pt;margin-top:2.8pt;height:40.65pt;width:186.8pt;z-index:251663360;mso-width-relative:page;mso-height-relative:page;" fillcolor="#FFFFFF [3201]" filled="t" stroked="t" coordsize="21600,21600" o:gfxdata="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O5kbCzTAAAABQEA&#10;AA8AAAAAAAAAAQAgAAAAIgAAAGRycy9kb3ducmV2LnhtbFBLAQIUABQAAAAIAIdO4kBwQnxTWAIA&#10;ALk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赵明泽、张嘉辰在玩猜猜你是谁，陈艺萱在玩小小摄影师。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B060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6985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陈竞泽、郭煜霖在万能工匠拼搭机器人。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pt;margin-top:0.55pt;height:38.25pt;width:186.8pt;z-index:251664384;mso-width-relative:page;mso-height-relative:page;" fillcolor="#FFFFFF [3201]" filled="t" stroked="t" coordsize="21600,21600" o:gfxdata="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X9aHf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陈竞泽、郭煜霖在万能工匠拼搭机器人。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2540</wp:posOffset>
                </wp:positionV>
                <wp:extent cx="2372360" cy="496570"/>
                <wp:effectExtent l="4445" t="4445" r="10795" b="698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李兴琪、张一嘉、郭颜睿在智高墙拼搭。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05pt;margin-top:0.2pt;height:39.1pt;width:186.8pt;z-index:251660288;mso-width-relative:page;mso-height-relative:page;" fillcolor="#FFFFFF [3201]" filled="t" stroked="t" coordsize="21600,21600" o:gfxdata="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2k/PLTAAAA&#10;BQEAAA8AAAAAAAAAAQAgAAAAIgAAAGRycy9kb3ducmV2LnhtbFBLAQIUABQAAAAIAIdO4kAWODoZ&#10;WwIAALkEAAAOAAAAAAAAAAEAIAAAACI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李兴琪、张一嘉、郭颜睿在智高墙拼搭。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3330571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25.6.9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进餐慢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吃饭讲话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来园后回家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D9B2C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0CB51A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984243E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6F32A4C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1384</Words>
  <Characters>1404</Characters>
  <Lines>1</Lines>
  <Paragraphs>1</Paragraphs>
  <TotalTime>12</TotalTime>
  <ScaleCrop>false</ScaleCrop>
  <LinksUpToDate>false</LinksUpToDate>
  <CharactersWithSpaces>1518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2025-06-09T07:58:37Z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747284B982D447D7A0F341484F6CEAF8_13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