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苑中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赵天睿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、杨子熠、魏书宇、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、韩泽霖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能主动的拿下水杯并把水杯带绕好后再放到水杯车上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徐佑恒、庄溢、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李宇航、鞠奕鸿、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庄溢等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小朋友吃完点心后有序的做好区域游戏计划。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林清姝、程桢雯、杨子熠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吃点心的时候能够自己倒牛奶。</w:t>
      </w:r>
    </w:p>
    <w:tbl>
      <w:tblPr>
        <w:tblStyle w:val="10"/>
        <w:tblW w:w="101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9"/>
        <w:gridCol w:w="3400"/>
        <w:gridCol w:w="3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91" w:hRule="atLeast"/>
        </w:trPr>
        <w:tc>
          <w:tcPr>
            <w:tcW w:w="339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32385</wp:posOffset>
                  </wp:positionV>
                  <wp:extent cx="1997075" cy="1468755"/>
                  <wp:effectExtent l="0" t="0" r="9525" b="0"/>
                  <wp:wrapTight wrapText="bothSides">
                    <wp:wrapPolygon>
                      <wp:start x="0" y="0"/>
                      <wp:lineTo x="0" y="21292"/>
                      <wp:lineTo x="21428" y="21292"/>
                      <wp:lineTo x="21428" y="0"/>
                      <wp:lineTo x="0" y="0"/>
                    </wp:wrapPolygon>
                  </wp:wrapTight>
                  <wp:docPr id="2" name="图片 2" descr="a83a71a2c86b3efb3b5e46db8d380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83a71a2c86b3efb3b5e46db8d3809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3" name="图片 3" descr="d7b2b8efe433de53ae2c9288f1087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7b2b8efe433de53ae2c9288f10870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5" name="图片 5" descr="630c5495bb5be80cf2a78b6f1fa068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30c5495bb5be80cf2a78b6f1fa068c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0"/>
        <w:gridCol w:w="3400"/>
        <w:gridCol w:w="3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6" w:hRule="atLeast"/>
        </w:trPr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我们在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-1158240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6" name="图片 6" descr="823b4d0f2f3bf6c6df099751dca6eb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23b4d0f2f3bf6c6df099751dca6eb4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用磁铁吸回形针。</w:t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我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-1158240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7" name="图片 7" descr="4daf496e73d5ffb7d45897bcc7a3cc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daf496e73d5ffb7d45897bcc7a3cce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在用水果网做一个小伞。</w:t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-1158240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8" name="图片 8" descr="4dc7a5f46d6fe5edfd7d6ed5950df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dc7a5f46d6fe5edfd7d6ed5950df89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磁力迷宫真好玩啊！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11" w:hRule="atLeast"/>
        </w:trPr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-955040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9" name="图片 9" descr="8eb8ed162696c6bfb429d6fd30925f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eb8ed162696c6bfb429d6fd30925f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我在用磁力片做一个房子。</w:t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我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-1158240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0" name="图片 10" descr="559e19127dfaecfea755adaaa32d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59e19127dfaecfea755adaaa32d03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们在建构区里拼搭一条马路。</w:t>
            </w:r>
          </w:p>
        </w:tc>
        <w:tc>
          <w:tcPr>
            <w:tcW w:w="3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我</w:t>
            </w: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-955040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1" name="图片 11" descr="70eec1c0ff7f1f70d3f3abbe82cf0d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0eec1c0ff7f1f70d3f3abbe82cf0d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发现磁铁有时是相互排斥的。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atLeas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科学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夏天的水果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》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 w:bidi="ar-SA"/>
        </w:rPr>
        <w:t>。</w:t>
      </w:r>
      <w:r>
        <w:rPr>
          <w:rFonts w:hint="eastAsia" w:ascii="宋体" w:hAnsi="宋体"/>
          <w:szCs w:val="21"/>
        </w:rPr>
        <w:t>夏天的水果这是一节观察类型的科学活动。夏季的水果种类繁多，有着各种颜色、花纹和形状，而水果的内部结构也各不相同，有的是大果核，有的是一粒粒的籽，将水果沿着不同方向切能够得到不同的形状，有利于引起孩子观察的兴趣。活动采用对比观察法，引导孩子观察不同切法水果的不同形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许晨依、鞠奕鸿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eastAsia" w:ascii="宋体" w:hAnsi="宋体" w:cs="宋体" w:eastAsiaTheme="minorEastAsia"/>
          <w:sz w:val="21"/>
          <w:szCs w:val="24"/>
        </w:rPr>
        <w:t>。</w:t>
      </w:r>
      <w:r>
        <w:rPr>
          <w:rFonts w:hint="eastAsia"/>
          <w:lang w:val="en-US" w:eastAsia="zh-CN"/>
        </w:rPr>
        <w:t>能</w:t>
      </w:r>
      <w:r>
        <w:rPr>
          <w:rFonts w:hint="eastAsia" w:ascii="宋体" w:hAnsi="宋体" w:cs="宋体"/>
          <w:szCs w:val="21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冯逸凡、马筱萌、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程桢雯，</w:t>
      </w:r>
      <w:r>
        <w:rPr>
          <w:rFonts w:hint="eastAsia" w:ascii="宋体" w:hAnsi="宋体"/>
          <w:szCs w:val="21"/>
        </w:rPr>
        <w:t>能从多角度观察水果的特征，了解水果的内部结构，在同伴面前大胆讲述自己的发现。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5"/>
                <w:szCs w:val="15"/>
                <w:lang w:val="en-US" w:eastAsia="zh-CN" w:bidi="ar-SA"/>
              </w:rPr>
              <w:t>吃的慢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吃的慢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8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天气热了，请家长注意幼儿卫生清洁，勤洗头、勤剪指甲等。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80"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户外活动孩子易出汗，请为孩子们准备好垫背巾。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80"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为了增强我园的保教管理水平，全面提高幼儿园保教质量，现呈上《家长问卷》一份，恳请您秉着公平、公正的原则认真填写，以促进我园进行反思和调整。明天入园时，请孩子将问卷放置门口的收集箱中。谢谢配合！</w:t>
      </w:r>
    </w:p>
    <w:sectPr>
      <w:headerReference r:id="rId3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76835</wp:posOffset>
          </wp:positionH>
          <wp:positionV relativeFrom="page">
            <wp:posOffset>20955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E773D3"/>
    <w:multiLevelType w:val="singleLevel"/>
    <w:tmpl w:val="FFE773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AEE6AB3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DBE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DAEDA65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BFECE8E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4EB4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6F8191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EDF05E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EF6B32"/>
    <w:rsid w:val="FDFB2B31"/>
    <w:rsid w:val="FDFF5E44"/>
    <w:rsid w:val="FE751621"/>
    <w:rsid w:val="FEFD0C6D"/>
    <w:rsid w:val="FEFFD42C"/>
    <w:rsid w:val="FF2FB26B"/>
    <w:rsid w:val="FF47FF52"/>
    <w:rsid w:val="FFA74C52"/>
    <w:rsid w:val="FFB287E9"/>
    <w:rsid w:val="FFBF6ECA"/>
    <w:rsid w:val="FFCF06E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3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2021-05-03T19:17:00Z</dcterms:created>
  <dc:creator>yixuange</dc:creator>
  <cp:lastModifiedBy>青柠</cp:lastModifiedBy>
  <cp:lastPrinted>2023-02-26T15:53:00Z</cp:lastPrinted>
  <dcterms:modified xsi:type="dcterms:W3CDTF">2025-06-10T12:57:33Z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